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8EFBB" w14:textId="77777777" w:rsidR="00C10ADB" w:rsidRDefault="00C10ADB" w:rsidP="004D168A">
      <w:pPr>
        <w:ind w:right="-180"/>
        <w:contextualSpacing/>
      </w:pPr>
    </w:p>
    <w:p w14:paraId="23376416" w14:textId="08F29730" w:rsidR="00AE33A5" w:rsidRPr="00800A32" w:rsidRDefault="009B0656" w:rsidP="009B0656">
      <w:pPr>
        <w:jc w:val="center"/>
        <w:rPr>
          <w:rFonts w:ascii="Arial" w:hAnsi="Arial" w:cs="Arial"/>
          <w:b/>
          <w:bCs/>
          <w:smallCaps/>
          <w:color w:val="002060"/>
          <w:sz w:val="28"/>
          <w:szCs w:val="28"/>
        </w:rPr>
      </w:pPr>
      <w:r w:rsidRPr="00800A32">
        <w:rPr>
          <w:rFonts w:ascii="Arial" w:hAnsi="Arial" w:cs="Arial"/>
          <w:b/>
          <w:bCs/>
          <w:smallCaps/>
          <w:color w:val="002060"/>
          <w:sz w:val="28"/>
          <w:szCs w:val="28"/>
        </w:rPr>
        <w:t>Small Business Development Center Grant Program</w:t>
      </w:r>
    </w:p>
    <w:p w14:paraId="2DD669F3" w14:textId="405A2165" w:rsidR="009B0656" w:rsidRPr="009B0656" w:rsidRDefault="009B0656" w:rsidP="009B0656">
      <w:pPr>
        <w:jc w:val="center"/>
        <w:rPr>
          <w:rFonts w:ascii="Arial" w:hAnsi="Arial" w:cs="Arial"/>
          <w:b/>
          <w:bCs/>
          <w:smallCaps/>
          <w:sz w:val="24"/>
          <w:szCs w:val="24"/>
        </w:rPr>
      </w:pPr>
      <w:r w:rsidRPr="00800A32">
        <w:rPr>
          <w:rFonts w:ascii="Arial" w:hAnsi="Arial" w:cs="Arial"/>
          <w:b/>
          <w:bCs/>
          <w:smallCaps/>
          <w:color w:val="002060"/>
          <w:sz w:val="24"/>
          <w:szCs w:val="24"/>
        </w:rPr>
        <w:t>Program Application</w:t>
      </w:r>
    </w:p>
    <w:p w14:paraId="1F075D83" w14:textId="77777777" w:rsidR="00AE33A5" w:rsidRPr="009B0656" w:rsidRDefault="00AE33A5" w:rsidP="002609C3">
      <w:pPr>
        <w:rPr>
          <w:rFonts w:ascii="Arial" w:hAnsi="Arial" w:cs="Arial"/>
        </w:rPr>
      </w:pPr>
    </w:p>
    <w:p w14:paraId="26D68155" w14:textId="40D2AD4E" w:rsidR="008D1324" w:rsidRDefault="009B0656" w:rsidP="002609C3">
      <w:pPr>
        <w:rPr>
          <w:rFonts w:ascii="Arial" w:hAnsi="Arial" w:cs="Arial"/>
        </w:rPr>
      </w:pPr>
      <w:r w:rsidRPr="000A54C7">
        <w:rPr>
          <w:rFonts w:ascii="Arial" w:hAnsi="Arial" w:cs="Arial"/>
          <w:b/>
          <w:bCs/>
          <w:u w:val="single"/>
        </w:rPr>
        <w:t>Dire</w:t>
      </w:r>
      <w:r w:rsidR="000A54C7" w:rsidRPr="000A54C7">
        <w:rPr>
          <w:rFonts w:ascii="Arial" w:hAnsi="Arial" w:cs="Arial"/>
          <w:b/>
          <w:bCs/>
          <w:u w:val="single"/>
        </w:rPr>
        <w:t>ctions</w:t>
      </w:r>
      <w:r w:rsidR="000A54C7">
        <w:rPr>
          <w:rFonts w:ascii="Arial" w:hAnsi="Arial" w:cs="Arial"/>
          <w:b/>
          <w:bCs/>
        </w:rPr>
        <w:t xml:space="preserve">: </w:t>
      </w:r>
      <w:r w:rsidR="007B19CD">
        <w:rPr>
          <w:rFonts w:ascii="Arial" w:hAnsi="Arial" w:cs="Arial"/>
        </w:rPr>
        <w:t>Complete this program application and submit as part of your application</w:t>
      </w:r>
      <w:r w:rsidR="002303C0">
        <w:rPr>
          <w:rFonts w:ascii="Arial" w:hAnsi="Arial" w:cs="Arial"/>
        </w:rPr>
        <w:t xml:space="preserve"> package for consideration of the </w:t>
      </w:r>
      <w:r w:rsidR="007B19CD">
        <w:rPr>
          <w:rFonts w:ascii="Arial" w:hAnsi="Arial" w:cs="Arial"/>
        </w:rPr>
        <w:t xml:space="preserve">Illinois Small Business Development Center </w:t>
      </w:r>
      <w:r w:rsidR="002303C0">
        <w:rPr>
          <w:rFonts w:ascii="Arial" w:hAnsi="Arial" w:cs="Arial"/>
        </w:rPr>
        <w:t xml:space="preserve">grant program. </w:t>
      </w:r>
      <w:r w:rsidR="002303C0" w:rsidRPr="00C91C81">
        <w:rPr>
          <w:rFonts w:ascii="Arial" w:hAnsi="Arial" w:cs="Arial"/>
          <w:u w:val="single"/>
        </w:rPr>
        <w:t>Please note:</w:t>
      </w:r>
      <w:r w:rsidR="002303C0">
        <w:rPr>
          <w:rFonts w:ascii="Arial" w:hAnsi="Arial" w:cs="Arial"/>
        </w:rPr>
        <w:t xml:space="preserve"> Sections </w:t>
      </w:r>
      <w:r w:rsidR="00670BB9">
        <w:rPr>
          <w:rFonts w:ascii="Arial" w:hAnsi="Arial" w:cs="Arial"/>
        </w:rPr>
        <w:t>1</w:t>
      </w:r>
      <w:r w:rsidR="002303C0">
        <w:rPr>
          <w:rFonts w:ascii="Arial" w:hAnsi="Arial" w:cs="Arial"/>
        </w:rPr>
        <w:t xml:space="preserve"> through </w:t>
      </w:r>
      <w:r w:rsidR="00D06100">
        <w:rPr>
          <w:rFonts w:ascii="Arial" w:hAnsi="Arial" w:cs="Arial"/>
        </w:rPr>
        <w:t>4</w:t>
      </w:r>
      <w:r w:rsidR="002303C0">
        <w:rPr>
          <w:rFonts w:ascii="Arial" w:hAnsi="Arial" w:cs="Arial"/>
        </w:rPr>
        <w:t xml:space="preserve"> must not exceed a total of </w:t>
      </w:r>
      <w:r w:rsidR="00D06100">
        <w:rPr>
          <w:rFonts w:ascii="Arial" w:hAnsi="Arial" w:cs="Arial"/>
        </w:rPr>
        <w:t>fifteen</w:t>
      </w:r>
      <w:r w:rsidR="002303C0">
        <w:rPr>
          <w:rFonts w:ascii="Arial" w:hAnsi="Arial" w:cs="Arial"/>
        </w:rPr>
        <w:t xml:space="preserve"> (</w:t>
      </w:r>
      <w:r w:rsidR="00D06100">
        <w:rPr>
          <w:rFonts w:ascii="Arial" w:hAnsi="Arial" w:cs="Arial"/>
        </w:rPr>
        <w:t>15</w:t>
      </w:r>
      <w:r w:rsidR="002303C0">
        <w:rPr>
          <w:rFonts w:ascii="Arial" w:hAnsi="Arial" w:cs="Arial"/>
        </w:rPr>
        <w:t xml:space="preserve">) pages. </w:t>
      </w:r>
      <w:r w:rsidR="0000381E">
        <w:rPr>
          <w:rFonts w:ascii="Arial" w:hAnsi="Arial" w:cs="Arial"/>
        </w:rPr>
        <w:t xml:space="preserve">Section </w:t>
      </w:r>
      <w:r w:rsidR="00D06100">
        <w:rPr>
          <w:rFonts w:ascii="Arial" w:hAnsi="Arial" w:cs="Arial"/>
        </w:rPr>
        <w:t>5</w:t>
      </w:r>
      <w:r w:rsidR="0000381E">
        <w:rPr>
          <w:rFonts w:ascii="Arial" w:hAnsi="Arial" w:cs="Arial"/>
        </w:rPr>
        <w:t xml:space="preserve">: Specialty Designations and Section </w:t>
      </w:r>
      <w:r w:rsidR="00D06100">
        <w:rPr>
          <w:rFonts w:ascii="Arial" w:hAnsi="Arial" w:cs="Arial"/>
        </w:rPr>
        <w:t>6</w:t>
      </w:r>
      <w:r w:rsidR="0000381E">
        <w:rPr>
          <w:rFonts w:ascii="Arial" w:hAnsi="Arial" w:cs="Arial"/>
        </w:rPr>
        <w:t xml:space="preserve">: </w:t>
      </w:r>
      <w:r w:rsidR="00D06100">
        <w:rPr>
          <w:rFonts w:ascii="Arial" w:hAnsi="Arial" w:cs="Arial"/>
        </w:rPr>
        <w:t xml:space="preserve">Submission </w:t>
      </w:r>
      <w:r w:rsidR="0000381E">
        <w:rPr>
          <w:rFonts w:ascii="Arial" w:hAnsi="Arial" w:cs="Arial"/>
        </w:rPr>
        <w:t xml:space="preserve">Checklist are not included in this page limit. Any pages exceeding the </w:t>
      </w:r>
      <w:r w:rsidR="00D06100">
        <w:rPr>
          <w:rFonts w:ascii="Arial" w:hAnsi="Arial" w:cs="Arial"/>
        </w:rPr>
        <w:t>15</w:t>
      </w:r>
      <w:r w:rsidR="0000381E">
        <w:rPr>
          <w:rFonts w:ascii="Arial" w:hAnsi="Arial" w:cs="Arial"/>
        </w:rPr>
        <w:t xml:space="preserve">-page limit for Sections 1 through </w:t>
      </w:r>
      <w:r w:rsidR="00D06100">
        <w:rPr>
          <w:rFonts w:ascii="Arial" w:hAnsi="Arial" w:cs="Arial"/>
        </w:rPr>
        <w:t>4</w:t>
      </w:r>
      <w:r w:rsidR="0000381E">
        <w:rPr>
          <w:rFonts w:ascii="Arial" w:hAnsi="Arial" w:cs="Arial"/>
        </w:rPr>
        <w:t xml:space="preserve"> will not be reviewed or considered.</w:t>
      </w:r>
    </w:p>
    <w:p w14:paraId="59FE6FE9" w14:textId="77777777" w:rsidR="008D1324" w:rsidRDefault="008D1324" w:rsidP="002609C3">
      <w:pPr>
        <w:rPr>
          <w:rFonts w:ascii="Arial" w:hAnsi="Arial" w:cs="Arial"/>
        </w:rPr>
      </w:pPr>
    </w:p>
    <w:p w14:paraId="789B22EF" w14:textId="0E2C712C" w:rsidR="00AE33A5" w:rsidRDefault="002303C0" w:rsidP="002609C3">
      <w:pPr>
        <w:rPr>
          <w:rFonts w:ascii="Arial" w:hAnsi="Arial" w:cs="Arial"/>
        </w:rPr>
      </w:pPr>
      <w:r>
        <w:rPr>
          <w:rFonts w:ascii="Arial" w:hAnsi="Arial" w:cs="Arial"/>
        </w:rPr>
        <w:t xml:space="preserve">Detailed information on the program </w:t>
      </w:r>
      <w:r w:rsidR="00AF1C51">
        <w:rPr>
          <w:rFonts w:ascii="Arial" w:hAnsi="Arial" w:cs="Arial"/>
        </w:rPr>
        <w:t xml:space="preserve">and submission requirements can be found in the </w:t>
      </w:r>
      <w:r w:rsidR="00AF1C51" w:rsidRPr="00C91C81">
        <w:rPr>
          <w:rFonts w:ascii="Arial" w:hAnsi="Arial" w:cs="Arial"/>
          <w:b/>
          <w:bCs/>
        </w:rPr>
        <w:t>Notice of Funding Opportunity (NOFO)</w:t>
      </w:r>
      <w:r w:rsidR="00AF1C51">
        <w:rPr>
          <w:rFonts w:ascii="Arial" w:hAnsi="Arial" w:cs="Arial"/>
        </w:rPr>
        <w:t xml:space="preserve"> and </w:t>
      </w:r>
      <w:r w:rsidR="00AF1C51" w:rsidRPr="00C91C81">
        <w:rPr>
          <w:rFonts w:ascii="Arial" w:hAnsi="Arial" w:cs="Arial"/>
          <w:b/>
          <w:bCs/>
        </w:rPr>
        <w:t>Supplemental Program Requirements</w:t>
      </w:r>
      <w:r w:rsidR="00AF1C51">
        <w:rPr>
          <w:rFonts w:ascii="Arial" w:hAnsi="Arial" w:cs="Arial"/>
        </w:rPr>
        <w:t>. Attach any additional requested documentation along with this application via the Smartsheet Form hyperlinked here.</w:t>
      </w:r>
    </w:p>
    <w:p w14:paraId="5445F3A9" w14:textId="77777777" w:rsidR="00AF1C51" w:rsidRDefault="00AF1C51" w:rsidP="002609C3">
      <w:pPr>
        <w:rPr>
          <w:rFonts w:ascii="Arial" w:hAnsi="Arial" w:cs="Arial"/>
        </w:rPr>
      </w:pPr>
    </w:p>
    <w:p w14:paraId="483D5F57" w14:textId="77777777" w:rsidR="00975C18" w:rsidRPr="00522315" w:rsidRDefault="00C26D37" w:rsidP="00975C18">
      <w:pPr>
        <w:jc w:val="center"/>
        <w:rPr>
          <w:rFonts w:ascii="Arial" w:hAnsi="Arial" w:cs="Arial"/>
          <w:b/>
          <w:bCs/>
          <w:smallCaps/>
          <w:color w:val="002060"/>
          <w:sz w:val="28"/>
          <w:szCs w:val="28"/>
        </w:rPr>
      </w:pPr>
      <w:r w:rsidRPr="00522315">
        <w:rPr>
          <w:rFonts w:ascii="Arial" w:hAnsi="Arial" w:cs="Arial"/>
          <w:b/>
          <w:bCs/>
          <w:smallCaps/>
          <w:color w:val="002060"/>
          <w:sz w:val="28"/>
          <w:szCs w:val="28"/>
        </w:rPr>
        <w:t>Section 1: Organization Information</w:t>
      </w:r>
    </w:p>
    <w:p w14:paraId="339294B3" w14:textId="77777777" w:rsidR="00975C18" w:rsidRDefault="00975C18" w:rsidP="00975C18">
      <w:pPr>
        <w:jc w:val="center"/>
        <w:rPr>
          <w:rFonts w:ascii="Arial" w:hAnsi="Arial" w:cs="Arial"/>
          <w:b/>
          <w:bCs/>
          <w:smallCaps/>
          <w:color w:val="002060"/>
        </w:rPr>
      </w:pPr>
    </w:p>
    <w:p w14:paraId="50619830" w14:textId="08F7BFC5" w:rsidR="00AE33A5" w:rsidRPr="00975C18" w:rsidRDefault="00975C18" w:rsidP="00975C18">
      <w:pPr>
        <w:rPr>
          <w:rFonts w:ascii="Arial" w:hAnsi="Arial" w:cs="Arial"/>
          <w:b/>
          <w:bCs/>
          <w:smallCaps/>
          <w:color w:val="002060"/>
        </w:rPr>
      </w:pPr>
      <w:r>
        <w:rPr>
          <w:rFonts w:ascii="Arial" w:hAnsi="Arial" w:cs="Arial"/>
          <w:b/>
          <w:bCs/>
          <w:smallCaps/>
          <w:color w:val="002060"/>
        </w:rPr>
        <w:t xml:space="preserve">1. </w:t>
      </w:r>
      <w:r w:rsidR="00B81837" w:rsidRPr="00695563">
        <w:rPr>
          <w:rFonts w:ascii="Arial" w:hAnsi="Arial" w:cs="Arial"/>
          <w:b/>
          <w:bCs/>
          <w:color w:val="002060"/>
        </w:rPr>
        <w:t>Legal Name of Organization</w:t>
      </w:r>
    </w:p>
    <w:sdt>
      <w:sdtPr>
        <w:rPr>
          <w:rFonts w:ascii="Arial" w:hAnsi="Arial" w:cs="Arial"/>
        </w:rPr>
        <w:id w:val="522053044"/>
        <w:placeholder>
          <w:docPart w:val="E16C17DAE1C8453D83299F78B00E6B09"/>
        </w:placeholder>
        <w:showingPlcHdr/>
      </w:sdtPr>
      <w:sdtEndPr/>
      <w:sdtContent>
        <w:p w14:paraId="2AF43465" w14:textId="19531714" w:rsidR="00B81837" w:rsidRDefault="00B81837" w:rsidP="00B81837">
          <w:pPr>
            <w:rPr>
              <w:rFonts w:ascii="Arial" w:hAnsi="Arial" w:cs="Arial"/>
            </w:rPr>
          </w:pPr>
          <w:r w:rsidRPr="00FD477D">
            <w:rPr>
              <w:rStyle w:val="PlaceholderText"/>
            </w:rPr>
            <w:t>Click or tap here to enter text.</w:t>
          </w:r>
        </w:p>
      </w:sdtContent>
    </w:sdt>
    <w:p w14:paraId="69A9CC09" w14:textId="77777777" w:rsidR="00B81837" w:rsidRPr="00B81837" w:rsidRDefault="00B81837" w:rsidP="00B81837">
      <w:pPr>
        <w:rPr>
          <w:rFonts w:ascii="Arial" w:hAnsi="Arial" w:cs="Arial"/>
        </w:rPr>
      </w:pPr>
    </w:p>
    <w:p w14:paraId="58DC2B7E" w14:textId="0D6F1DB2" w:rsidR="00170F97" w:rsidRDefault="00975C18" w:rsidP="00B81837">
      <w:pPr>
        <w:rPr>
          <w:rFonts w:ascii="Arial" w:hAnsi="Arial" w:cs="Arial"/>
          <w:b/>
          <w:bCs/>
        </w:rPr>
      </w:pPr>
      <w:r>
        <w:rPr>
          <w:rFonts w:ascii="Arial" w:hAnsi="Arial" w:cs="Arial"/>
          <w:b/>
          <w:bCs/>
          <w:color w:val="002060"/>
        </w:rPr>
        <w:t xml:space="preserve">2. </w:t>
      </w:r>
      <w:r w:rsidR="00170F97" w:rsidRPr="00800A32">
        <w:rPr>
          <w:rFonts w:ascii="Arial" w:hAnsi="Arial" w:cs="Arial"/>
          <w:b/>
          <w:bCs/>
          <w:color w:val="002060"/>
        </w:rPr>
        <w:t>Grant Amount Requested</w:t>
      </w:r>
      <w:r w:rsidR="00170F97">
        <w:rPr>
          <w:rFonts w:ascii="Arial" w:hAnsi="Arial" w:cs="Arial"/>
          <w:b/>
          <w:bCs/>
        </w:rPr>
        <w:t xml:space="preserve">: </w:t>
      </w:r>
      <w:sdt>
        <w:sdtPr>
          <w:rPr>
            <w:rFonts w:ascii="Arial" w:hAnsi="Arial" w:cs="Arial"/>
            <w:b/>
            <w:bCs/>
          </w:rPr>
          <w:id w:val="303204079"/>
          <w:placeholder>
            <w:docPart w:val="BA38898E56604243ADA128C71C7675B9"/>
          </w:placeholder>
          <w:showingPlcHdr/>
        </w:sdtPr>
        <w:sdtEndPr/>
        <w:sdtContent>
          <w:r w:rsidR="00170F97" w:rsidRPr="00FD477D">
            <w:rPr>
              <w:rStyle w:val="PlaceholderText"/>
            </w:rPr>
            <w:t>Click or tap here to enter text.</w:t>
          </w:r>
        </w:sdtContent>
      </w:sdt>
    </w:p>
    <w:p w14:paraId="1234FD43" w14:textId="77777777" w:rsidR="00170F97" w:rsidRDefault="00170F97" w:rsidP="00B81837">
      <w:pPr>
        <w:rPr>
          <w:rFonts w:ascii="Arial" w:hAnsi="Arial" w:cs="Arial"/>
          <w:b/>
          <w:bCs/>
        </w:rPr>
      </w:pPr>
    </w:p>
    <w:p w14:paraId="07E42390" w14:textId="7600AC20" w:rsidR="00D83DE1" w:rsidRPr="00800A32" w:rsidRDefault="00975C18" w:rsidP="00B81837">
      <w:pPr>
        <w:rPr>
          <w:rFonts w:ascii="Arial" w:hAnsi="Arial" w:cs="Arial"/>
          <w:b/>
          <w:bCs/>
          <w:color w:val="002060"/>
        </w:rPr>
      </w:pPr>
      <w:r>
        <w:rPr>
          <w:rFonts w:ascii="Arial" w:hAnsi="Arial" w:cs="Arial"/>
          <w:b/>
          <w:bCs/>
          <w:color w:val="002060"/>
        </w:rPr>
        <w:t xml:space="preserve">3. </w:t>
      </w:r>
      <w:r w:rsidR="00D83DE1" w:rsidRPr="00800A32">
        <w:rPr>
          <w:rFonts w:ascii="Arial" w:hAnsi="Arial" w:cs="Arial"/>
          <w:b/>
          <w:bCs/>
          <w:color w:val="002060"/>
        </w:rPr>
        <w:t xml:space="preserve">Proposed </w:t>
      </w:r>
      <w:r w:rsidR="009249C4">
        <w:rPr>
          <w:rFonts w:ascii="Arial" w:hAnsi="Arial" w:cs="Arial"/>
          <w:b/>
          <w:bCs/>
          <w:color w:val="002060"/>
        </w:rPr>
        <w:t>Service Center</w:t>
      </w:r>
      <w:r w:rsidR="00D83DE1" w:rsidRPr="00800A32">
        <w:rPr>
          <w:rFonts w:ascii="Arial" w:hAnsi="Arial" w:cs="Arial"/>
          <w:b/>
          <w:bCs/>
          <w:color w:val="002060"/>
        </w:rPr>
        <w:t xml:space="preserve"> Location</w:t>
      </w:r>
      <w:r w:rsidR="00794976" w:rsidRPr="00800A32">
        <w:rPr>
          <w:rFonts w:ascii="Arial" w:hAnsi="Arial" w:cs="Arial"/>
          <w:b/>
          <w:bCs/>
          <w:color w:val="002060"/>
        </w:rPr>
        <w:t xml:space="preserve"> &amp; Hours of Operation</w:t>
      </w:r>
    </w:p>
    <w:p w14:paraId="6068E1F1" w14:textId="341B1BD2" w:rsidR="00D83DE1" w:rsidRDefault="00D83DE1" w:rsidP="00B81837">
      <w:pPr>
        <w:rPr>
          <w:rFonts w:ascii="Arial" w:hAnsi="Arial" w:cs="Arial"/>
        </w:rPr>
      </w:pPr>
      <w:r w:rsidRPr="00754328">
        <w:rPr>
          <w:rFonts w:ascii="Arial" w:hAnsi="Arial" w:cs="Arial"/>
          <w:i/>
          <w:iCs/>
        </w:rPr>
        <w:t>Address</w:t>
      </w:r>
      <w:r>
        <w:rPr>
          <w:rFonts w:ascii="Arial" w:hAnsi="Arial" w:cs="Arial"/>
        </w:rPr>
        <w:t xml:space="preserve">: </w:t>
      </w:r>
      <w:sdt>
        <w:sdtPr>
          <w:rPr>
            <w:rFonts w:ascii="Arial" w:hAnsi="Arial" w:cs="Arial"/>
          </w:rPr>
          <w:id w:val="-1441533292"/>
          <w:placeholder>
            <w:docPart w:val="F0FFBA1085824D3EAD9BD850F8D77F6C"/>
          </w:placeholder>
          <w:showingPlcHdr/>
        </w:sdtPr>
        <w:sdtEndPr/>
        <w:sdtContent>
          <w:r w:rsidR="00754328" w:rsidRPr="00FD477D">
            <w:rPr>
              <w:rStyle w:val="PlaceholderText"/>
            </w:rPr>
            <w:t>Click or tap here to enter text.</w:t>
          </w:r>
        </w:sdtContent>
      </w:sdt>
    </w:p>
    <w:p w14:paraId="244758B8" w14:textId="3DA12054" w:rsidR="00D83DE1" w:rsidRDefault="00D83DE1" w:rsidP="00B81837">
      <w:pPr>
        <w:rPr>
          <w:rFonts w:ascii="Arial" w:hAnsi="Arial" w:cs="Arial"/>
        </w:rPr>
      </w:pPr>
      <w:r w:rsidRPr="00754328">
        <w:rPr>
          <w:rFonts w:ascii="Arial" w:hAnsi="Arial" w:cs="Arial"/>
          <w:i/>
          <w:iCs/>
        </w:rPr>
        <w:t>City</w:t>
      </w:r>
      <w:r>
        <w:rPr>
          <w:rFonts w:ascii="Arial" w:hAnsi="Arial" w:cs="Arial"/>
        </w:rPr>
        <w:t xml:space="preserve">: </w:t>
      </w:r>
      <w:sdt>
        <w:sdtPr>
          <w:rPr>
            <w:rFonts w:ascii="Arial" w:hAnsi="Arial" w:cs="Arial"/>
          </w:rPr>
          <w:id w:val="1456440915"/>
          <w:placeholder>
            <w:docPart w:val="19A952B3EA9B4CDDA5F642A85B1383BE"/>
          </w:placeholder>
          <w:showingPlcHdr/>
        </w:sdtPr>
        <w:sdtEndPr/>
        <w:sdtContent>
          <w:r w:rsidRPr="00FD477D">
            <w:rPr>
              <w:rStyle w:val="PlaceholderText"/>
            </w:rPr>
            <w:t>Click or tap here to enter text.</w:t>
          </w:r>
        </w:sdtContent>
      </w:sdt>
    </w:p>
    <w:p w14:paraId="58026B0B" w14:textId="00287D38" w:rsidR="00D83DE1" w:rsidRDefault="00D83DE1" w:rsidP="00B81837">
      <w:pPr>
        <w:rPr>
          <w:rFonts w:ascii="Arial" w:hAnsi="Arial" w:cs="Arial"/>
        </w:rPr>
      </w:pPr>
      <w:r w:rsidRPr="00754328">
        <w:rPr>
          <w:rFonts w:ascii="Arial" w:hAnsi="Arial" w:cs="Arial"/>
          <w:i/>
          <w:iCs/>
        </w:rPr>
        <w:t>Zip Code</w:t>
      </w:r>
      <w:r>
        <w:rPr>
          <w:rFonts w:ascii="Arial" w:hAnsi="Arial" w:cs="Arial"/>
        </w:rPr>
        <w:t xml:space="preserve">: </w:t>
      </w:r>
      <w:sdt>
        <w:sdtPr>
          <w:rPr>
            <w:rFonts w:ascii="Arial" w:hAnsi="Arial" w:cs="Arial"/>
          </w:rPr>
          <w:id w:val="-776871941"/>
          <w:placeholder>
            <w:docPart w:val="4A904D0A150340AD8FAF882AB6DF1871"/>
          </w:placeholder>
          <w:showingPlcHdr/>
        </w:sdtPr>
        <w:sdtEndPr/>
        <w:sdtContent>
          <w:r w:rsidRPr="00FD477D">
            <w:rPr>
              <w:rStyle w:val="PlaceholderText"/>
            </w:rPr>
            <w:t>Click or tap here to enter text.</w:t>
          </w:r>
        </w:sdtContent>
      </w:sdt>
    </w:p>
    <w:p w14:paraId="5A250496" w14:textId="4AF42A92" w:rsidR="00D83DE1" w:rsidRDefault="00D83DE1" w:rsidP="00B81837">
      <w:pPr>
        <w:rPr>
          <w:rFonts w:ascii="Arial" w:hAnsi="Arial" w:cs="Arial"/>
        </w:rPr>
      </w:pPr>
      <w:r w:rsidRPr="00754328">
        <w:rPr>
          <w:rFonts w:ascii="Arial" w:hAnsi="Arial" w:cs="Arial"/>
          <w:i/>
          <w:iCs/>
        </w:rPr>
        <w:t>County</w:t>
      </w:r>
      <w:r>
        <w:rPr>
          <w:rFonts w:ascii="Arial" w:hAnsi="Arial" w:cs="Arial"/>
        </w:rPr>
        <w:t xml:space="preserve">: </w:t>
      </w:r>
      <w:sdt>
        <w:sdtPr>
          <w:rPr>
            <w:rFonts w:ascii="Arial" w:hAnsi="Arial" w:cs="Arial"/>
          </w:rPr>
          <w:id w:val="997453130"/>
          <w:placeholder>
            <w:docPart w:val="91432A611C9146B0A0914ED6696256CB"/>
          </w:placeholder>
          <w:showingPlcHdr/>
        </w:sdtPr>
        <w:sdtEndPr/>
        <w:sdtContent>
          <w:r w:rsidRPr="00FD477D">
            <w:rPr>
              <w:rStyle w:val="PlaceholderText"/>
            </w:rPr>
            <w:t>Click or tap here to enter text.</w:t>
          </w:r>
        </w:sdtContent>
      </w:sdt>
    </w:p>
    <w:p w14:paraId="2B7C8523" w14:textId="4B8FDD4B" w:rsidR="00794976" w:rsidRPr="00794976" w:rsidRDefault="00794976" w:rsidP="00B81837">
      <w:pPr>
        <w:rPr>
          <w:rFonts w:ascii="Arial" w:hAnsi="Arial" w:cs="Arial"/>
          <w:b/>
          <w:bCs/>
          <w:i/>
          <w:iCs/>
        </w:rPr>
      </w:pPr>
      <w:r>
        <w:rPr>
          <w:rFonts w:ascii="Arial" w:hAnsi="Arial" w:cs="Arial"/>
          <w:i/>
          <w:iCs/>
        </w:rPr>
        <w:t xml:space="preserve">Hours of Operation: </w:t>
      </w:r>
      <w:sdt>
        <w:sdtPr>
          <w:rPr>
            <w:rFonts w:ascii="Arial" w:hAnsi="Arial" w:cs="Arial"/>
            <w:i/>
            <w:iCs/>
          </w:rPr>
          <w:id w:val="-651289352"/>
          <w:placeholder>
            <w:docPart w:val="27E6E823AB734B67999BFB1859C1B832"/>
          </w:placeholder>
          <w:showingPlcHdr/>
        </w:sdtPr>
        <w:sdtEndPr/>
        <w:sdtContent>
          <w:r w:rsidRPr="00FD477D">
            <w:rPr>
              <w:rStyle w:val="PlaceholderText"/>
            </w:rPr>
            <w:t>Click or tap here to enter text.</w:t>
          </w:r>
        </w:sdtContent>
      </w:sdt>
    </w:p>
    <w:p w14:paraId="4D32F99E" w14:textId="77777777" w:rsidR="00D83DE1" w:rsidRDefault="00D83DE1" w:rsidP="00B81837">
      <w:pPr>
        <w:rPr>
          <w:rFonts w:ascii="Arial" w:hAnsi="Arial" w:cs="Arial"/>
          <w:b/>
          <w:bCs/>
        </w:rPr>
      </w:pPr>
    </w:p>
    <w:p w14:paraId="66F6CECC" w14:textId="271A4711" w:rsidR="00B81837" w:rsidRDefault="009E264D" w:rsidP="00B81837">
      <w:pPr>
        <w:rPr>
          <w:rFonts w:ascii="Arial" w:hAnsi="Arial" w:cs="Arial"/>
          <w:b/>
          <w:bCs/>
          <w:color w:val="002060"/>
        </w:rPr>
      </w:pPr>
      <w:r>
        <w:rPr>
          <w:rFonts w:ascii="Arial" w:hAnsi="Arial" w:cs="Arial"/>
          <w:b/>
          <w:bCs/>
          <w:color w:val="002060"/>
        </w:rPr>
        <w:t xml:space="preserve">4. </w:t>
      </w:r>
      <w:r w:rsidR="00B81837" w:rsidRPr="00800A32">
        <w:rPr>
          <w:rFonts w:ascii="Arial" w:hAnsi="Arial" w:cs="Arial"/>
          <w:b/>
          <w:bCs/>
          <w:color w:val="002060"/>
        </w:rPr>
        <w:t xml:space="preserve">Primary Contact </w:t>
      </w:r>
      <w:r>
        <w:rPr>
          <w:rFonts w:ascii="Arial" w:hAnsi="Arial" w:cs="Arial"/>
          <w:b/>
          <w:bCs/>
          <w:color w:val="002060"/>
        </w:rPr>
        <w:t>Information</w:t>
      </w:r>
    </w:p>
    <w:p w14:paraId="49FECD56" w14:textId="7417ABEF" w:rsidR="009E264D" w:rsidRPr="000F47CA" w:rsidRDefault="000F47CA" w:rsidP="00B81837">
      <w:pPr>
        <w:rPr>
          <w:rFonts w:ascii="Arial" w:hAnsi="Arial" w:cs="Arial"/>
        </w:rPr>
      </w:pPr>
      <w:r w:rsidRPr="000F47CA">
        <w:rPr>
          <w:rFonts w:ascii="Arial" w:hAnsi="Arial" w:cs="Arial"/>
          <w:i/>
          <w:iCs/>
        </w:rPr>
        <w:t xml:space="preserve">Name: </w:t>
      </w:r>
      <w:sdt>
        <w:sdtPr>
          <w:rPr>
            <w:rFonts w:ascii="Arial" w:hAnsi="Arial" w:cs="Arial"/>
            <w:i/>
            <w:iCs/>
          </w:rPr>
          <w:id w:val="-1348249689"/>
          <w:placeholder>
            <w:docPart w:val="58C326621BC9431AA5F621D458EF8845"/>
          </w:placeholder>
          <w:showingPlcHdr/>
        </w:sdtPr>
        <w:sdtEndPr/>
        <w:sdtContent>
          <w:r w:rsidRPr="00FD477D">
            <w:rPr>
              <w:rStyle w:val="PlaceholderText"/>
            </w:rPr>
            <w:t>Click or tap here to enter text.</w:t>
          </w:r>
        </w:sdtContent>
      </w:sdt>
    </w:p>
    <w:p w14:paraId="3118B352" w14:textId="60011472" w:rsidR="000F47CA" w:rsidRPr="000F47CA" w:rsidRDefault="000F47CA" w:rsidP="00B81837">
      <w:pPr>
        <w:rPr>
          <w:rFonts w:ascii="Arial" w:hAnsi="Arial" w:cs="Arial"/>
          <w:i/>
          <w:iCs/>
        </w:rPr>
      </w:pPr>
      <w:r w:rsidRPr="000F47CA">
        <w:rPr>
          <w:rFonts w:ascii="Arial" w:hAnsi="Arial" w:cs="Arial"/>
          <w:i/>
          <w:iCs/>
        </w:rPr>
        <w:t>Title:</w:t>
      </w:r>
      <w:r>
        <w:rPr>
          <w:rFonts w:ascii="Arial" w:hAnsi="Arial" w:cs="Arial"/>
          <w:i/>
          <w:iCs/>
        </w:rPr>
        <w:t xml:space="preserve"> </w:t>
      </w:r>
      <w:sdt>
        <w:sdtPr>
          <w:rPr>
            <w:rFonts w:ascii="Arial" w:hAnsi="Arial" w:cs="Arial"/>
            <w:i/>
            <w:iCs/>
          </w:rPr>
          <w:id w:val="-1714497036"/>
          <w:placeholder>
            <w:docPart w:val="D833622B38414E1D945EE729BB754993"/>
          </w:placeholder>
          <w:showingPlcHdr/>
        </w:sdtPr>
        <w:sdtEndPr/>
        <w:sdtContent>
          <w:r w:rsidRPr="00FD477D">
            <w:rPr>
              <w:rStyle w:val="PlaceholderText"/>
            </w:rPr>
            <w:t>Click or tap here to enter text.</w:t>
          </w:r>
        </w:sdtContent>
      </w:sdt>
    </w:p>
    <w:p w14:paraId="20EE982B" w14:textId="333DCDA9" w:rsidR="000F47CA" w:rsidRPr="000F47CA" w:rsidRDefault="000F47CA" w:rsidP="00B81837">
      <w:pPr>
        <w:rPr>
          <w:rFonts w:ascii="Arial" w:hAnsi="Arial" w:cs="Arial"/>
          <w:i/>
          <w:iCs/>
        </w:rPr>
      </w:pPr>
      <w:r w:rsidRPr="000F47CA">
        <w:rPr>
          <w:rFonts w:ascii="Arial" w:hAnsi="Arial" w:cs="Arial"/>
          <w:i/>
          <w:iCs/>
        </w:rPr>
        <w:t>Email:</w:t>
      </w:r>
      <w:r>
        <w:rPr>
          <w:rFonts w:ascii="Arial" w:hAnsi="Arial" w:cs="Arial"/>
          <w:i/>
          <w:iCs/>
        </w:rPr>
        <w:t xml:space="preserve"> </w:t>
      </w:r>
      <w:sdt>
        <w:sdtPr>
          <w:rPr>
            <w:rFonts w:ascii="Arial" w:hAnsi="Arial" w:cs="Arial"/>
            <w:i/>
            <w:iCs/>
          </w:rPr>
          <w:id w:val="650559563"/>
          <w:placeholder>
            <w:docPart w:val="13A15ED5089E430694BAC46A47ED1DDA"/>
          </w:placeholder>
          <w:showingPlcHdr/>
        </w:sdtPr>
        <w:sdtEndPr/>
        <w:sdtContent>
          <w:r w:rsidRPr="00FD477D">
            <w:rPr>
              <w:rStyle w:val="PlaceholderText"/>
            </w:rPr>
            <w:t>Click or tap here to enter text.</w:t>
          </w:r>
        </w:sdtContent>
      </w:sdt>
    </w:p>
    <w:p w14:paraId="655493DC" w14:textId="1B2E2271" w:rsidR="000F47CA" w:rsidRPr="000F47CA" w:rsidRDefault="000F47CA" w:rsidP="00B81837">
      <w:pPr>
        <w:rPr>
          <w:rFonts w:ascii="Arial" w:hAnsi="Arial" w:cs="Arial"/>
          <w:i/>
          <w:iCs/>
        </w:rPr>
      </w:pPr>
      <w:r w:rsidRPr="000F47CA">
        <w:rPr>
          <w:rFonts w:ascii="Arial" w:hAnsi="Arial" w:cs="Arial"/>
          <w:i/>
          <w:iCs/>
        </w:rPr>
        <w:t>Phone</w:t>
      </w:r>
      <w:r>
        <w:rPr>
          <w:rFonts w:ascii="Arial" w:hAnsi="Arial" w:cs="Arial"/>
          <w:i/>
          <w:iCs/>
        </w:rPr>
        <w:t xml:space="preserve">: </w:t>
      </w:r>
      <w:sdt>
        <w:sdtPr>
          <w:rPr>
            <w:rFonts w:ascii="Arial" w:hAnsi="Arial" w:cs="Arial"/>
            <w:i/>
            <w:iCs/>
          </w:rPr>
          <w:id w:val="1676072242"/>
          <w:placeholder>
            <w:docPart w:val="6FEDF37522924A69A0592EBF18BBBA66"/>
          </w:placeholder>
          <w:showingPlcHdr/>
        </w:sdtPr>
        <w:sdtEndPr/>
        <w:sdtContent>
          <w:r w:rsidRPr="00FD477D">
            <w:rPr>
              <w:rStyle w:val="PlaceholderText"/>
            </w:rPr>
            <w:t>Click or tap here to enter text.</w:t>
          </w:r>
        </w:sdtContent>
      </w:sdt>
    </w:p>
    <w:p w14:paraId="3701BC2D" w14:textId="77777777" w:rsidR="00155665" w:rsidRDefault="00155665" w:rsidP="00B81837">
      <w:pPr>
        <w:rPr>
          <w:rFonts w:ascii="Arial" w:hAnsi="Arial" w:cs="Arial"/>
        </w:rPr>
      </w:pPr>
    </w:p>
    <w:p w14:paraId="29C0BD1E" w14:textId="276C16D1" w:rsidR="00B81837" w:rsidRPr="00602658" w:rsidRDefault="000F47CA" w:rsidP="00B81837">
      <w:pPr>
        <w:rPr>
          <w:rFonts w:ascii="Arial" w:hAnsi="Arial" w:cs="Arial"/>
          <w:b/>
          <w:bCs/>
        </w:rPr>
      </w:pPr>
      <w:r>
        <w:rPr>
          <w:rFonts w:ascii="Arial" w:hAnsi="Arial" w:cs="Arial"/>
          <w:b/>
          <w:bCs/>
          <w:color w:val="002060"/>
        </w:rPr>
        <w:t xml:space="preserve">5. </w:t>
      </w:r>
      <w:r w:rsidR="00B81837" w:rsidRPr="00800A32">
        <w:rPr>
          <w:rFonts w:ascii="Arial" w:hAnsi="Arial" w:cs="Arial"/>
          <w:b/>
          <w:bCs/>
          <w:color w:val="002060"/>
        </w:rPr>
        <w:t>Organization Type</w:t>
      </w:r>
    </w:p>
    <w:sdt>
      <w:sdtPr>
        <w:rPr>
          <w:rFonts w:ascii="Arial" w:hAnsi="Arial" w:cs="Arial"/>
        </w:rPr>
        <w:id w:val="1542703699"/>
        <w:placeholder>
          <w:docPart w:val="53B1DAD5142F45BDBB24B11EC16EAF69"/>
        </w:placeholder>
        <w:showingPlcHdr/>
        <w:dropDownList>
          <w:listItem w:value="Choose an item."/>
          <w:listItem w:displayText="University" w:value="University"/>
          <w:listItem w:displayText="Community College" w:value="Community College"/>
          <w:listItem w:displayText="Nonprofit Organization" w:value="Nonprofit Organization"/>
          <w:listItem w:displayText="Local Government" w:value="Local Government"/>
          <w:listItem w:displayText="Economic Development Corporation" w:value="Economic Development Corporation"/>
        </w:dropDownList>
      </w:sdtPr>
      <w:sdtEndPr/>
      <w:sdtContent>
        <w:p w14:paraId="16C54D49" w14:textId="65C3CB66" w:rsidR="00155665" w:rsidRPr="00B81837" w:rsidRDefault="00155EF7" w:rsidP="00B81837">
          <w:pPr>
            <w:rPr>
              <w:rFonts w:ascii="Arial" w:hAnsi="Arial" w:cs="Arial"/>
            </w:rPr>
          </w:pPr>
          <w:r w:rsidRPr="00FD477D">
            <w:rPr>
              <w:rStyle w:val="PlaceholderText"/>
            </w:rPr>
            <w:t>Choose an item.</w:t>
          </w:r>
        </w:p>
      </w:sdtContent>
    </w:sdt>
    <w:p w14:paraId="634A4E0D" w14:textId="77777777" w:rsidR="00155665" w:rsidRDefault="00155665" w:rsidP="00B81837">
      <w:pPr>
        <w:rPr>
          <w:rFonts w:ascii="Arial" w:hAnsi="Arial" w:cs="Arial"/>
        </w:rPr>
      </w:pPr>
    </w:p>
    <w:p w14:paraId="54B585B2" w14:textId="4D74B4AE" w:rsidR="00B81837" w:rsidRPr="00800A32" w:rsidRDefault="000F47CA" w:rsidP="00B81837">
      <w:pPr>
        <w:rPr>
          <w:rFonts w:ascii="Arial" w:hAnsi="Arial" w:cs="Arial"/>
          <w:b/>
          <w:bCs/>
          <w:color w:val="002060"/>
        </w:rPr>
      </w:pPr>
      <w:r>
        <w:rPr>
          <w:rFonts w:ascii="Arial" w:hAnsi="Arial" w:cs="Arial"/>
          <w:b/>
          <w:bCs/>
          <w:color w:val="002060"/>
        </w:rPr>
        <w:t xml:space="preserve">6. </w:t>
      </w:r>
      <w:r w:rsidR="00B81837" w:rsidRPr="00800A32">
        <w:rPr>
          <w:rFonts w:ascii="Arial" w:hAnsi="Arial" w:cs="Arial"/>
          <w:b/>
          <w:bCs/>
          <w:color w:val="002060"/>
        </w:rPr>
        <w:t>Years in Operation</w:t>
      </w:r>
    </w:p>
    <w:sdt>
      <w:sdtPr>
        <w:rPr>
          <w:rFonts w:ascii="Arial" w:hAnsi="Arial" w:cs="Arial"/>
          <w:b/>
          <w:bCs/>
        </w:rPr>
        <w:id w:val="1612476138"/>
        <w:placeholder>
          <w:docPart w:val="DefaultPlaceholder_-1854013440"/>
        </w:placeholder>
      </w:sdtPr>
      <w:sdtEndPr/>
      <w:sdtContent>
        <w:sdt>
          <w:sdtPr>
            <w:rPr>
              <w:rFonts w:ascii="Arial" w:hAnsi="Arial" w:cs="Arial"/>
              <w:b/>
              <w:bCs/>
            </w:rPr>
            <w:id w:val="1610999787"/>
            <w:placeholder>
              <w:docPart w:val="0EF006A3ECDA4615A5F07D1A86EB13BB"/>
            </w:placeholder>
            <w:showingPlcHdr/>
          </w:sdtPr>
          <w:sdtEndPr/>
          <w:sdtContent>
            <w:p w14:paraId="44529B4C" w14:textId="1D340A94" w:rsidR="00602658" w:rsidRPr="00A756F9" w:rsidRDefault="00602658" w:rsidP="00B81837">
              <w:pPr>
                <w:rPr>
                  <w:rFonts w:ascii="Arial" w:hAnsi="Arial" w:cs="Arial"/>
                  <w:b/>
                  <w:bCs/>
                </w:rPr>
              </w:pPr>
              <w:r w:rsidRPr="00FD477D">
                <w:rPr>
                  <w:rStyle w:val="PlaceholderText"/>
                </w:rPr>
                <w:t>Click or tap here to enter text.</w:t>
              </w:r>
            </w:p>
          </w:sdtContent>
        </w:sdt>
      </w:sdtContent>
    </w:sdt>
    <w:p w14:paraId="7FD0AA52" w14:textId="218FE155" w:rsidR="00BF1825" w:rsidRDefault="00BF1825" w:rsidP="00BF1825">
      <w:pPr>
        <w:tabs>
          <w:tab w:val="clear" w:pos="360"/>
          <w:tab w:val="clear" w:pos="720"/>
          <w:tab w:val="clear" w:pos="1080"/>
          <w:tab w:val="clear" w:pos="1440"/>
          <w:tab w:val="clear" w:pos="1800"/>
          <w:tab w:val="clear" w:pos="2160"/>
          <w:tab w:val="clear" w:pos="2880"/>
        </w:tabs>
      </w:pPr>
    </w:p>
    <w:p w14:paraId="26241AB1" w14:textId="77777777" w:rsidR="005F5548" w:rsidRDefault="005F5548" w:rsidP="00754328">
      <w:pPr>
        <w:jc w:val="center"/>
        <w:rPr>
          <w:rFonts w:ascii="Arial" w:hAnsi="Arial" w:cs="Arial"/>
          <w:b/>
          <w:bCs/>
          <w:smallCaps/>
        </w:rPr>
      </w:pPr>
    </w:p>
    <w:p w14:paraId="4E812AE5" w14:textId="77777777" w:rsidR="005F5548" w:rsidRDefault="005F5548" w:rsidP="00754328">
      <w:pPr>
        <w:jc w:val="center"/>
        <w:rPr>
          <w:rFonts w:ascii="Arial" w:hAnsi="Arial" w:cs="Arial"/>
          <w:b/>
          <w:bCs/>
          <w:smallCaps/>
        </w:rPr>
      </w:pPr>
    </w:p>
    <w:p w14:paraId="4EFC14BA" w14:textId="77777777" w:rsidR="005F5548" w:rsidRDefault="005F5548" w:rsidP="00754328">
      <w:pPr>
        <w:jc w:val="center"/>
        <w:rPr>
          <w:rFonts w:ascii="Arial" w:hAnsi="Arial" w:cs="Arial"/>
          <w:b/>
          <w:bCs/>
          <w:smallCaps/>
        </w:rPr>
      </w:pPr>
    </w:p>
    <w:p w14:paraId="498A34DD" w14:textId="4C575F9E" w:rsidR="00A756F9" w:rsidRPr="008C1485" w:rsidRDefault="00A756F9" w:rsidP="00754328">
      <w:pPr>
        <w:jc w:val="center"/>
        <w:rPr>
          <w:rFonts w:ascii="Arial" w:hAnsi="Arial" w:cs="Arial"/>
          <w:b/>
          <w:bCs/>
          <w:smallCaps/>
          <w:sz w:val="28"/>
          <w:szCs w:val="28"/>
        </w:rPr>
      </w:pPr>
      <w:r w:rsidRPr="008C1485">
        <w:rPr>
          <w:rFonts w:ascii="Arial" w:hAnsi="Arial" w:cs="Arial"/>
          <w:b/>
          <w:bCs/>
          <w:smallCaps/>
          <w:sz w:val="28"/>
          <w:szCs w:val="28"/>
        </w:rPr>
        <w:lastRenderedPageBreak/>
        <w:t xml:space="preserve">Section 2: </w:t>
      </w:r>
      <w:r w:rsidR="00ED4B56" w:rsidRPr="008C1485">
        <w:rPr>
          <w:rFonts w:ascii="Arial" w:hAnsi="Arial" w:cs="Arial"/>
          <w:b/>
          <w:bCs/>
          <w:smallCaps/>
          <w:sz w:val="28"/>
          <w:szCs w:val="28"/>
        </w:rPr>
        <w:t>Geographical</w:t>
      </w:r>
      <w:r w:rsidRPr="008C1485">
        <w:rPr>
          <w:rFonts w:ascii="Arial" w:hAnsi="Arial" w:cs="Arial"/>
          <w:b/>
          <w:bCs/>
          <w:smallCaps/>
          <w:sz w:val="28"/>
          <w:szCs w:val="28"/>
        </w:rPr>
        <w:t xml:space="preserve"> Service Information (Need)</w:t>
      </w:r>
    </w:p>
    <w:p w14:paraId="3A26E03E" w14:textId="77777777" w:rsidR="00A756F9" w:rsidRDefault="00A756F9" w:rsidP="00A756F9">
      <w:pPr>
        <w:rPr>
          <w:rFonts w:ascii="Arial" w:hAnsi="Arial" w:cs="Arial"/>
          <w:b/>
          <w:bCs/>
          <w:smallCaps/>
        </w:rPr>
      </w:pPr>
    </w:p>
    <w:p w14:paraId="11FDAC8B" w14:textId="1346002D" w:rsidR="00A756F9" w:rsidRDefault="000F47CA" w:rsidP="00A756F9">
      <w:pPr>
        <w:rPr>
          <w:rFonts w:ascii="Arial" w:hAnsi="Arial" w:cs="Arial"/>
          <w:b/>
          <w:bCs/>
          <w:color w:val="002060"/>
        </w:rPr>
      </w:pPr>
      <w:r>
        <w:rPr>
          <w:rFonts w:ascii="Arial" w:hAnsi="Arial" w:cs="Arial"/>
          <w:b/>
          <w:bCs/>
          <w:color w:val="002060"/>
        </w:rPr>
        <w:t xml:space="preserve">1. </w:t>
      </w:r>
      <w:r w:rsidR="009B12D9" w:rsidRPr="009B12D9">
        <w:rPr>
          <w:rFonts w:ascii="Arial" w:hAnsi="Arial" w:cs="Arial"/>
          <w:b/>
          <w:bCs/>
          <w:color w:val="002060"/>
        </w:rPr>
        <w:t>Identify the counties that will be included in the service center’s coverage area. For Cook County, please specify the neighborhoods served</w:t>
      </w:r>
      <w:r w:rsidR="00CA3421">
        <w:rPr>
          <w:rFonts w:ascii="Arial" w:hAnsi="Arial" w:cs="Arial"/>
          <w:b/>
          <w:bCs/>
          <w:color w:val="002060"/>
        </w:rPr>
        <w:t>.</w:t>
      </w:r>
      <w:r w:rsidR="007828EA">
        <w:rPr>
          <w:rFonts w:ascii="Arial" w:hAnsi="Arial" w:cs="Arial"/>
          <w:b/>
          <w:bCs/>
          <w:color w:val="002060"/>
        </w:rPr>
        <w:t>:</w:t>
      </w:r>
    </w:p>
    <w:p w14:paraId="00217E3D" w14:textId="77777777" w:rsidR="007828EA" w:rsidRPr="00800A32" w:rsidRDefault="007828EA" w:rsidP="00A756F9">
      <w:pPr>
        <w:rPr>
          <w:rFonts w:ascii="Arial" w:hAnsi="Arial" w:cs="Arial"/>
          <w:b/>
          <w:bCs/>
          <w:color w:val="002060"/>
        </w:rPr>
      </w:pPr>
    </w:p>
    <w:sdt>
      <w:sdtPr>
        <w:rPr>
          <w:rFonts w:ascii="Arial" w:hAnsi="Arial" w:cs="Arial"/>
          <w:i/>
          <w:iCs/>
          <w:color w:val="002060"/>
        </w:rPr>
        <w:id w:val="-819079"/>
        <w:placeholder>
          <w:docPart w:val="6DC6968E723A4D25BD0288A1B512726E"/>
        </w:placeholder>
        <w:showingPlcHdr/>
      </w:sdtPr>
      <w:sdtEndPr/>
      <w:sdtContent>
        <w:p w14:paraId="6ADE67A6" w14:textId="7836280C" w:rsidR="004430A9" w:rsidRPr="004430A9" w:rsidRDefault="004430A9" w:rsidP="00A756F9">
          <w:pPr>
            <w:rPr>
              <w:rFonts w:ascii="Arial" w:hAnsi="Arial" w:cs="Arial"/>
              <w:i/>
              <w:iCs/>
              <w:color w:val="002060"/>
            </w:rPr>
          </w:pPr>
          <w:r w:rsidRPr="00FD477D">
            <w:rPr>
              <w:rStyle w:val="PlaceholderText"/>
            </w:rPr>
            <w:t>Click or tap here to enter text.</w:t>
          </w:r>
        </w:p>
      </w:sdtContent>
    </w:sdt>
    <w:p w14:paraId="020ADD13" w14:textId="77777777" w:rsidR="00D6279E" w:rsidRDefault="00D6279E" w:rsidP="00A756F9">
      <w:pPr>
        <w:rPr>
          <w:rFonts w:ascii="Arial" w:hAnsi="Arial" w:cs="Arial"/>
          <w:b/>
          <w:bCs/>
          <w:color w:val="002060"/>
        </w:rPr>
      </w:pPr>
    </w:p>
    <w:p w14:paraId="289E5E99" w14:textId="0A0437C4" w:rsidR="00A756F9" w:rsidRPr="00800A32" w:rsidRDefault="007828EA" w:rsidP="00A756F9">
      <w:pPr>
        <w:rPr>
          <w:rFonts w:ascii="Arial" w:hAnsi="Arial" w:cs="Arial"/>
          <w:b/>
          <w:bCs/>
          <w:color w:val="002060"/>
        </w:rPr>
      </w:pPr>
      <w:r>
        <w:rPr>
          <w:rFonts w:ascii="Arial" w:hAnsi="Arial" w:cs="Arial"/>
          <w:b/>
          <w:bCs/>
          <w:color w:val="002060"/>
        </w:rPr>
        <w:t xml:space="preserve">2. </w:t>
      </w:r>
      <w:r w:rsidR="00CF4260">
        <w:rPr>
          <w:rFonts w:ascii="Arial" w:hAnsi="Arial" w:cs="Arial"/>
          <w:b/>
          <w:bCs/>
          <w:color w:val="002060"/>
        </w:rPr>
        <w:t xml:space="preserve">Select Center Type </w:t>
      </w:r>
      <w:r w:rsidR="00F51834">
        <w:rPr>
          <w:rFonts w:ascii="Arial" w:hAnsi="Arial" w:cs="Arial"/>
          <w:b/>
          <w:bCs/>
          <w:color w:val="002060"/>
        </w:rPr>
        <w:t>for which the applicant is applying from the dropdown below</w:t>
      </w:r>
      <w:r w:rsidR="00647A88">
        <w:rPr>
          <w:rFonts w:ascii="Arial" w:hAnsi="Arial" w:cs="Arial"/>
          <w:b/>
          <w:bCs/>
          <w:color w:val="002060"/>
        </w:rPr>
        <w:t>.</w:t>
      </w:r>
      <w:r w:rsidR="00CF4260">
        <w:rPr>
          <w:rFonts w:ascii="Arial" w:hAnsi="Arial" w:cs="Arial"/>
          <w:b/>
          <w:bCs/>
          <w:color w:val="002060"/>
        </w:rPr>
        <w:t xml:space="preserve"> </w:t>
      </w:r>
    </w:p>
    <w:sdt>
      <w:sdtPr>
        <w:rPr>
          <w:rFonts w:ascii="Arial" w:hAnsi="Arial" w:cs="Arial"/>
        </w:rPr>
        <w:id w:val="-809176781"/>
        <w:placeholder>
          <w:docPart w:val="532CEAFFD1BA490CA71B17BEA2292930"/>
        </w:placeholder>
        <w:dropDownList>
          <w:listItem w:value="Choose an item."/>
          <w:listItem w:displayText="SBDC" w:value="SBDC"/>
          <w:listItem w:displayText="SBDC/ITC" w:value="SBDC/ITC"/>
          <w:listItem w:displayText="SBDC/Manufacturing Specialty" w:value="SBDC/Manufacturing Specialty"/>
          <w:listItem w:displayText="SBDC/ITC/Manufacturing" w:value="SBDC/ITC/Manufacturing"/>
        </w:dropDownList>
      </w:sdtPr>
      <w:sdtEndPr/>
      <w:sdtContent>
        <w:p w14:paraId="5E9FD4D8" w14:textId="1500D83C" w:rsidR="00A756F9" w:rsidRPr="00602658" w:rsidRDefault="00EF29F9" w:rsidP="00A756F9">
          <w:pPr>
            <w:rPr>
              <w:rFonts w:ascii="Arial" w:hAnsi="Arial" w:cs="Arial"/>
            </w:rPr>
          </w:pPr>
          <w:r>
            <w:rPr>
              <w:rFonts w:ascii="Arial" w:hAnsi="Arial" w:cs="Arial"/>
            </w:rPr>
            <w:t>SBDC</w:t>
          </w:r>
        </w:p>
      </w:sdtContent>
    </w:sdt>
    <w:p w14:paraId="379D32DF" w14:textId="77777777" w:rsidR="00A756F9" w:rsidRDefault="00A756F9" w:rsidP="00A756F9">
      <w:pPr>
        <w:rPr>
          <w:rFonts w:ascii="Arial" w:hAnsi="Arial" w:cs="Arial"/>
          <w:b/>
          <w:bCs/>
          <w:smallCaps/>
        </w:rPr>
      </w:pPr>
    </w:p>
    <w:p w14:paraId="3501BA9D" w14:textId="1CA2BBEB" w:rsidR="00F740D2" w:rsidRDefault="00647A88" w:rsidP="00A756F9">
      <w:pPr>
        <w:rPr>
          <w:rFonts w:ascii="Arial" w:hAnsi="Arial" w:cs="Arial"/>
          <w:b/>
          <w:bCs/>
          <w:color w:val="002060"/>
        </w:rPr>
      </w:pPr>
      <w:r>
        <w:rPr>
          <w:rFonts w:ascii="Arial" w:hAnsi="Arial" w:cs="Arial"/>
          <w:b/>
          <w:bCs/>
          <w:color w:val="002060"/>
        </w:rPr>
        <w:t xml:space="preserve">3. </w:t>
      </w:r>
      <w:r w:rsidR="005B1EAF" w:rsidRPr="00800A32">
        <w:rPr>
          <w:rFonts w:ascii="Arial" w:hAnsi="Arial" w:cs="Arial"/>
          <w:b/>
          <w:bCs/>
          <w:color w:val="002060"/>
        </w:rPr>
        <w:t xml:space="preserve">Describe </w:t>
      </w:r>
      <w:r w:rsidR="00A66A8F">
        <w:rPr>
          <w:rFonts w:ascii="Arial" w:hAnsi="Arial" w:cs="Arial"/>
          <w:b/>
          <w:bCs/>
          <w:color w:val="002060"/>
        </w:rPr>
        <w:t xml:space="preserve">below </w:t>
      </w:r>
      <w:r w:rsidR="005B1EAF" w:rsidRPr="00800A32">
        <w:rPr>
          <w:rFonts w:ascii="Arial" w:hAnsi="Arial" w:cs="Arial"/>
          <w:b/>
          <w:bCs/>
          <w:color w:val="002060"/>
        </w:rPr>
        <w:t xml:space="preserve">the proposed </w:t>
      </w:r>
      <w:r w:rsidR="00B132AF">
        <w:rPr>
          <w:rFonts w:ascii="Arial" w:hAnsi="Arial" w:cs="Arial"/>
          <w:b/>
          <w:bCs/>
          <w:color w:val="002060"/>
        </w:rPr>
        <w:t>service center</w:t>
      </w:r>
      <w:r w:rsidR="005B1EAF" w:rsidRPr="00800A32">
        <w:rPr>
          <w:rFonts w:ascii="Arial" w:hAnsi="Arial" w:cs="Arial"/>
          <w:b/>
          <w:bCs/>
          <w:color w:val="002060"/>
        </w:rPr>
        <w:t xml:space="preserve">’s </w:t>
      </w:r>
      <w:r w:rsidR="00D57367">
        <w:rPr>
          <w:rFonts w:ascii="Arial" w:hAnsi="Arial" w:cs="Arial"/>
          <w:b/>
          <w:bCs/>
          <w:color w:val="002060"/>
        </w:rPr>
        <w:t>plan</w:t>
      </w:r>
      <w:r w:rsidR="005B1EAF" w:rsidRPr="00800A32">
        <w:rPr>
          <w:rFonts w:ascii="Arial" w:hAnsi="Arial" w:cs="Arial"/>
          <w:b/>
          <w:bCs/>
          <w:color w:val="002060"/>
        </w:rPr>
        <w:t xml:space="preserve"> to ensure</w:t>
      </w:r>
      <w:r w:rsidR="00D008F1">
        <w:rPr>
          <w:rFonts w:ascii="Arial" w:hAnsi="Arial" w:cs="Arial"/>
          <w:b/>
          <w:bCs/>
          <w:color w:val="002060"/>
        </w:rPr>
        <w:t xml:space="preserve"> strategic</w:t>
      </w:r>
      <w:r w:rsidR="005B1EAF" w:rsidRPr="00800A32">
        <w:rPr>
          <w:rFonts w:ascii="Arial" w:hAnsi="Arial" w:cs="Arial"/>
          <w:b/>
          <w:bCs/>
          <w:color w:val="002060"/>
        </w:rPr>
        <w:t xml:space="preserve"> comprehensive geographical coverage of the proposed service region.</w:t>
      </w:r>
      <w:r w:rsidR="00B458A9">
        <w:rPr>
          <w:rFonts w:ascii="Arial" w:hAnsi="Arial" w:cs="Arial"/>
          <w:b/>
          <w:bCs/>
          <w:color w:val="002060"/>
        </w:rPr>
        <w:t xml:space="preserve"> If applicable, include the use of satellite locations.</w:t>
      </w:r>
      <w:r w:rsidR="005B1EAF" w:rsidRPr="00800A32">
        <w:rPr>
          <w:rFonts w:ascii="Arial" w:hAnsi="Arial" w:cs="Arial"/>
          <w:b/>
          <w:bCs/>
          <w:color w:val="002060"/>
        </w:rPr>
        <w:t xml:space="preserve"> </w:t>
      </w:r>
    </w:p>
    <w:p w14:paraId="245E36F8" w14:textId="77777777" w:rsidR="003627D8" w:rsidRDefault="003627D8" w:rsidP="00A756F9">
      <w:pPr>
        <w:rPr>
          <w:rFonts w:ascii="Arial" w:hAnsi="Arial" w:cs="Arial"/>
        </w:rPr>
      </w:pPr>
    </w:p>
    <w:sdt>
      <w:sdtPr>
        <w:rPr>
          <w:rFonts w:ascii="Arial" w:hAnsi="Arial" w:cs="Arial"/>
        </w:rPr>
        <w:id w:val="1491980842"/>
        <w:placeholder>
          <w:docPart w:val="7815916E0C504EA79E7ECDB892AD1DD7"/>
        </w:placeholder>
        <w:showingPlcHdr/>
      </w:sdtPr>
      <w:sdtEndPr/>
      <w:sdtContent>
        <w:p w14:paraId="00950FBC" w14:textId="399BAD90" w:rsidR="00754328" w:rsidRPr="00754328" w:rsidRDefault="00754328" w:rsidP="00A756F9">
          <w:pPr>
            <w:rPr>
              <w:rFonts w:ascii="Arial" w:hAnsi="Arial" w:cs="Arial"/>
            </w:rPr>
          </w:pPr>
          <w:r w:rsidRPr="00FD477D">
            <w:rPr>
              <w:rStyle w:val="PlaceholderText"/>
            </w:rPr>
            <w:t>Click or tap here to enter text.</w:t>
          </w:r>
        </w:p>
      </w:sdtContent>
    </w:sdt>
    <w:p w14:paraId="706DB997" w14:textId="77777777" w:rsidR="005B3822" w:rsidRDefault="005B3822" w:rsidP="00BF1825">
      <w:pPr>
        <w:tabs>
          <w:tab w:val="clear" w:pos="360"/>
          <w:tab w:val="clear" w:pos="720"/>
          <w:tab w:val="clear" w:pos="1080"/>
          <w:tab w:val="clear" w:pos="1440"/>
          <w:tab w:val="clear" w:pos="1800"/>
          <w:tab w:val="clear" w:pos="2160"/>
          <w:tab w:val="clear" w:pos="2880"/>
        </w:tabs>
      </w:pPr>
    </w:p>
    <w:p w14:paraId="3C75C5F3" w14:textId="41BB86C1" w:rsidR="005B3822" w:rsidRPr="00800A32" w:rsidRDefault="00647A88"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4. </w:t>
      </w:r>
      <w:r w:rsidR="005B1EAF" w:rsidRPr="00800A32">
        <w:rPr>
          <w:rFonts w:ascii="Arial" w:hAnsi="Arial" w:cs="Arial"/>
          <w:b/>
          <w:bCs/>
          <w:color w:val="002060"/>
        </w:rPr>
        <w:t xml:space="preserve">Market Sector Focus </w:t>
      </w:r>
    </w:p>
    <w:p w14:paraId="671F6933" w14:textId="77598A36" w:rsidR="001A01AD" w:rsidRPr="003A54DF" w:rsidRDefault="005B1EAF" w:rsidP="00042DBB">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 xml:space="preserve">Use the text box below to </w:t>
      </w:r>
      <w:r w:rsidR="002F5F47" w:rsidRPr="003A54DF">
        <w:rPr>
          <w:rFonts w:ascii="Arial" w:hAnsi="Arial" w:cs="Arial"/>
          <w:color w:val="002060"/>
        </w:rPr>
        <w:t>f</w:t>
      </w:r>
      <w:r w:rsidRPr="003A54DF">
        <w:rPr>
          <w:rFonts w:ascii="Arial" w:hAnsi="Arial" w:cs="Arial"/>
          <w:color w:val="002060"/>
        </w:rPr>
        <w:t xml:space="preserve">ully describe the market sector focus for the proposed SBDC and any specialty service programs included in this application. </w:t>
      </w:r>
      <w:r w:rsidR="001A01AD" w:rsidRPr="003A54DF">
        <w:rPr>
          <w:rFonts w:ascii="Arial" w:hAnsi="Arial" w:cs="Arial"/>
          <w:color w:val="002060"/>
        </w:rPr>
        <w:t>This focus should be data-driven and based on the strengths of the local economy.</w:t>
      </w:r>
      <w:r w:rsidR="00B832F1" w:rsidRPr="003A54DF">
        <w:rPr>
          <w:rFonts w:ascii="Arial" w:hAnsi="Arial" w:cs="Arial"/>
          <w:color w:val="002060"/>
        </w:rPr>
        <w:t xml:space="preserve"> Include </w:t>
      </w:r>
      <w:r w:rsidRPr="003A54DF">
        <w:rPr>
          <w:rFonts w:ascii="Arial" w:hAnsi="Arial" w:cs="Arial"/>
          <w:color w:val="002060"/>
        </w:rPr>
        <w:t xml:space="preserve">how the focus aligns with local economic strengths, </w:t>
      </w:r>
      <w:r w:rsidR="00713613" w:rsidRPr="003A54DF">
        <w:rPr>
          <w:rFonts w:ascii="Arial" w:hAnsi="Arial" w:cs="Arial"/>
          <w:color w:val="002060"/>
        </w:rPr>
        <w:t>entrepreneurial/small business</w:t>
      </w:r>
      <w:r w:rsidRPr="003A54DF">
        <w:rPr>
          <w:rFonts w:ascii="Arial" w:hAnsi="Arial" w:cs="Arial"/>
          <w:color w:val="002060"/>
        </w:rPr>
        <w:t xml:space="preserve"> needs, and the expertise of the host organization.</w:t>
      </w:r>
    </w:p>
    <w:p w14:paraId="7A36A0A0" w14:textId="77777777" w:rsidR="008C1485" w:rsidRPr="00042DBB" w:rsidRDefault="008C1485" w:rsidP="00042DBB">
      <w:pPr>
        <w:tabs>
          <w:tab w:val="clear" w:pos="360"/>
          <w:tab w:val="clear" w:pos="720"/>
          <w:tab w:val="clear" w:pos="1080"/>
          <w:tab w:val="clear" w:pos="1440"/>
          <w:tab w:val="clear" w:pos="1800"/>
          <w:tab w:val="clear" w:pos="2160"/>
          <w:tab w:val="clear" w:pos="2880"/>
        </w:tabs>
        <w:rPr>
          <w:rFonts w:ascii="Arial" w:hAnsi="Arial" w:cs="Arial"/>
          <w:i/>
          <w:iCs/>
          <w:color w:val="002060"/>
        </w:rPr>
      </w:pPr>
    </w:p>
    <w:sdt>
      <w:sdtPr>
        <w:rPr>
          <w:rFonts w:ascii="Arial" w:hAnsi="Arial" w:cs="Arial"/>
        </w:rPr>
        <w:id w:val="53899545"/>
        <w:placeholder>
          <w:docPart w:val="A01F3A1F72AA4E50A4745905D2B4C977"/>
        </w:placeholder>
        <w:showingPlcHdr/>
      </w:sdtPr>
      <w:sdtEndPr/>
      <w:sdtContent>
        <w:p w14:paraId="12D5B37A" w14:textId="1860E9C5" w:rsidR="005B1EAF" w:rsidRPr="001A01AD" w:rsidRDefault="001A01AD" w:rsidP="001A01AD">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2D0E54EC" w14:textId="3426D6F9" w:rsidR="005B1EAF" w:rsidRDefault="005B1EAF" w:rsidP="00BF1825">
      <w:pPr>
        <w:tabs>
          <w:tab w:val="clear" w:pos="360"/>
          <w:tab w:val="clear" w:pos="720"/>
          <w:tab w:val="clear" w:pos="1080"/>
          <w:tab w:val="clear" w:pos="1440"/>
          <w:tab w:val="clear" w:pos="1800"/>
          <w:tab w:val="clear" w:pos="2160"/>
          <w:tab w:val="clear" w:pos="2880"/>
        </w:tabs>
        <w:rPr>
          <w:rFonts w:ascii="Arial" w:hAnsi="Arial" w:cs="Arial"/>
        </w:rPr>
      </w:pPr>
    </w:p>
    <w:p w14:paraId="2A22E65B" w14:textId="09364877" w:rsidR="001A01AD" w:rsidRPr="0036746C" w:rsidRDefault="00647A88" w:rsidP="001A01AD">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5. </w:t>
      </w:r>
      <w:r w:rsidR="001A01AD" w:rsidRPr="0036746C">
        <w:rPr>
          <w:rFonts w:ascii="Arial" w:hAnsi="Arial" w:cs="Arial"/>
          <w:b/>
          <w:bCs/>
          <w:color w:val="002060"/>
        </w:rPr>
        <w:t>Client Needs and Expectations</w:t>
      </w:r>
    </w:p>
    <w:p w14:paraId="2FFB8D8F" w14:textId="64473A35" w:rsidR="001A01AD" w:rsidRPr="003A54DF" w:rsidRDefault="001A01AD" w:rsidP="006157C8">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 xml:space="preserve">Use the text box below to describe the data-driven systematic process or processes used to analyze the needs of </w:t>
      </w:r>
      <w:r w:rsidR="004B1ED0" w:rsidRPr="003A54DF">
        <w:rPr>
          <w:rFonts w:ascii="Arial" w:hAnsi="Arial" w:cs="Arial"/>
          <w:color w:val="002060"/>
        </w:rPr>
        <w:t>pre-venture</w:t>
      </w:r>
      <w:r w:rsidR="004C6ADB" w:rsidRPr="003A54DF">
        <w:rPr>
          <w:rFonts w:ascii="Arial" w:hAnsi="Arial" w:cs="Arial"/>
          <w:color w:val="002060"/>
        </w:rPr>
        <w:t xml:space="preserve"> </w:t>
      </w:r>
      <w:r w:rsidR="00713613" w:rsidRPr="003A54DF">
        <w:rPr>
          <w:rFonts w:ascii="Arial" w:hAnsi="Arial" w:cs="Arial"/>
          <w:color w:val="002060"/>
        </w:rPr>
        <w:t>entrepreneurs</w:t>
      </w:r>
      <w:r w:rsidRPr="003A54DF">
        <w:rPr>
          <w:rFonts w:ascii="Arial" w:hAnsi="Arial" w:cs="Arial"/>
          <w:color w:val="002060"/>
        </w:rPr>
        <w:t xml:space="preserve"> and </w:t>
      </w:r>
      <w:r w:rsidR="0036746C" w:rsidRPr="003A54DF">
        <w:rPr>
          <w:rFonts w:ascii="Arial" w:hAnsi="Arial" w:cs="Arial"/>
          <w:color w:val="002060"/>
        </w:rPr>
        <w:t xml:space="preserve">existing </w:t>
      </w:r>
      <w:r w:rsidRPr="003A54DF">
        <w:rPr>
          <w:rFonts w:ascii="Arial" w:hAnsi="Arial" w:cs="Arial"/>
          <w:color w:val="002060"/>
        </w:rPr>
        <w:t>small business</w:t>
      </w:r>
      <w:r w:rsidR="0036746C" w:rsidRPr="003A54DF">
        <w:rPr>
          <w:rFonts w:ascii="Arial" w:hAnsi="Arial" w:cs="Arial"/>
          <w:color w:val="002060"/>
        </w:rPr>
        <w:t>es</w:t>
      </w:r>
      <w:r w:rsidRPr="003A54DF">
        <w:rPr>
          <w:rFonts w:ascii="Arial" w:hAnsi="Arial" w:cs="Arial"/>
          <w:color w:val="002060"/>
        </w:rPr>
        <w:t xml:space="preserve"> within the </w:t>
      </w:r>
      <w:r w:rsidR="004215EB" w:rsidRPr="003A54DF">
        <w:rPr>
          <w:rFonts w:ascii="Arial" w:hAnsi="Arial" w:cs="Arial"/>
          <w:color w:val="002060"/>
        </w:rPr>
        <w:t>service area identified in Section 2, Question 1</w:t>
      </w:r>
      <w:r w:rsidRPr="003A54DF">
        <w:rPr>
          <w:rFonts w:ascii="Arial" w:hAnsi="Arial" w:cs="Arial"/>
          <w:color w:val="002060"/>
        </w:rPr>
        <w:t xml:space="preserve">. </w:t>
      </w:r>
    </w:p>
    <w:p w14:paraId="4305ABBB" w14:textId="112955CA" w:rsidR="00661A03" w:rsidRPr="00A2544A" w:rsidRDefault="00661A03" w:rsidP="00647A88">
      <w:pPr>
        <w:pStyle w:val="ListParagraph"/>
        <w:numPr>
          <w:ilvl w:val="0"/>
          <w:numId w:val="23"/>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A2544A">
        <w:rPr>
          <w:rFonts w:ascii="Arial" w:hAnsi="Arial" w:cs="Arial"/>
          <w:i/>
          <w:iCs/>
          <w:color w:val="002060"/>
        </w:rPr>
        <w:t>How will the organization analyze demographic data to identify and segment customers, markets, and key stakeholders to determine requirements, expectations, products, services, and preferences for each</w:t>
      </w:r>
      <w:r w:rsidR="00BC350F" w:rsidRPr="00A2544A">
        <w:rPr>
          <w:rFonts w:ascii="Arial" w:hAnsi="Arial" w:cs="Arial"/>
          <w:i/>
          <w:iCs/>
          <w:color w:val="002060"/>
        </w:rPr>
        <w:t>?</w:t>
      </w:r>
    </w:p>
    <w:p w14:paraId="283FCE50" w14:textId="77777777" w:rsidR="001A01AD" w:rsidRPr="00A2544A" w:rsidRDefault="001A01AD" w:rsidP="001A01AD">
      <w:pPr>
        <w:tabs>
          <w:tab w:val="clear" w:pos="360"/>
          <w:tab w:val="clear" w:pos="720"/>
          <w:tab w:val="clear" w:pos="1080"/>
          <w:tab w:val="clear" w:pos="1440"/>
          <w:tab w:val="clear" w:pos="1800"/>
          <w:tab w:val="clear" w:pos="2160"/>
          <w:tab w:val="clear" w:pos="2880"/>
        </w:tabs>
        <w:rPr>
          <w:rFonts w:ascii="Arial" w:hAnsi="Arial" w:cs="Arial"/>
          <w:sz w:val="24"/>
          <w:szCs w:val="24"/>
        </w:rPr>
      </w:pPr>
    </w:p>
    <w:sdt>
      <w:sdtPr>
        <w:rPr>
          <w:rFonts w:ascii="Arial" w:hAnsi="Arial" w:cs="Arial"/>
        </w:rPr>
        <w:id w:val="-173184046"/>
        <w:placeholder>
          <w:docPart w:val="AD61BF9101D3450C9A5F2DB8A6C190BA"/>
        </w:placeholder>
        <w:showingPlcHdr/>
      </w:sdtPr>
      <w:sdtEndPr/>
      <w:sdtContent>
        <w:p w14:paraId="02191B81" w14:textId="5A467039" w:rsidR="001A01AD" w:rsidRPr="001A01AD" w:rsidRDefault="001A01AD" w:rsidP="001A01AD">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35DE8ABB" w14:textId="7F9F4169" w:rsidR="005B1EAF" w:rsidRPr="005B1EAF" w:rsidRDefault="005B1EAF" w:rsidP="00BF1825">
      <w:pPr>
        <w:tabs>
          <w:tab w:val="clear" w:pos="360"/>
          <w:tab w:val="clear" w:pos="720"/>
          <w:tab w:val="clear" w:pos="1080"/>
          <w:tab w:val="clear" w:pos="1440"/>
          <w:tab w:val="clear" w:pos="1800"/>
          <w:tab w:val="clear" w:pos="2160"/>
          <w:tab w:val="clear" w:pos="2880"/>
        </w:tabs>
        <w:rPr>
          <w:rFonts w:ascii="Arial" w:hAnsi="Arial" w:cs="Arial"/>
        </w:rPr>
      </w:pPr>
    </w:p>
    <w:p w14:paraId="5C6DF2EA" w14:textId="34C35B92" w:rsidR="001A01AD" w:rsidRPr="00F36868" w:rsidRDefault="00647A88" w:rsidP="001A01AD">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6. </w:t>
      </w:r>
      <w:r w:rsidR="001A01AD" w:rsidRPr="00F36868">
        <w:rPr>
          <w:rFonts w:ascii="Arial" w:hAnsi="Arial" w:cs="Arial"/>
          <w:b/>
          <w:bCs/>
          <w:color w:val="002060"/>
        </w:rPr>
        <w:t>Screenings/Referrals</w:t>
      </w:r>
    </w:p>
    <w:p w14:paraId="039ACE18" w14:textId="6A41E031" w:rsidR="001A01AD" w:rsidRPr="003A54DF" w:rsidRDefault="001A01AD" w:rsidP="00D64D88">
      <w:pPr>
        <w:tabs>
          <w:tab w:val="clear" w:pos="360"/>
          <w:tab w:val="clear" w:pos="720"/>
          <w:tab w:val="clear" w:pos="1080"/>
          <w:tab w:val="clear" w:pos="1440"/>
          <w:tab w:val="clear" w:pos="1800"/>
          <w:tab w:val="clear" w:pos="2160"/>
          <w:tab w:val="clear" w:pos="2880"/>
        </w:tabs>
        <w:rPr>
          <w:b/>
          <w:bCs/>
          <w:color w:val="002060"/>
        </w:rPr>
      </w:pPr>
      <w:r w:rsidRPr="003A54DF">
        <w:rPr>
          <w:rFonts w:ascii="Arial" w:hAnsi="Arial" w:cs="Arial"/>
          <w:color w:val="002060"/>
        </w:rPr>
        <w:t xml:space="preserve">Use the text box below to </w:t>
      </w:r>
      <w:r w:rsidR="00D64D88" w:rsidRPr="003A54DF">
        <w:rPr>
          <w:rFonts w:ascii="Arial" w:hAnsi="Arial" w:cs="Arial"/>
          <w:color w:val="002060"/>
        </w:rPr>
        <w:t>e</w:t>
      </w:r>
      <w:r w:rsidRPr="003A54DF">
        <w:rPr>
          <w:rFonts w:ascii="Arial" w:hAnsi="Arial" w:cs="Arial"/>
          <w:color w:val="002060"/>
        </w:rPr>
        <w:t xml:space="preserve">xplain how the </w:t>
      </w:r>
      <w:r w:rsidR="00217F93" w:rsidRPr="003A54DF">
        <w:rPr>
          <w:rFonts w:ascii="Arial" w:hAnsi="Arial" w:cs="Arial"/>
          <w:color w:val="002060"/>
        </w:rPr>
        <w:t>service center</w:t>
      </w:r>
      <w:r w:rsidRPr="003A54DF">
        <w:rPr>
          <w:rFonts w:ascii="Arial" w:hAnsi="Arial" w:cs="Arial"/>
          <w:color w:val="002060"/>
        </w:rPr>
        <w:t xml:space="preserve"> will compile and maintain an equitable, electronic listing of area business assistance resources, including governmental, educational, and private sector partners.</w:t>
      </w:r>
    </w:p>
    <w:p w14:paraId="0D37E202" w14:textId="64136988" w:rsidR="005B3822" w:rsidRPr="00647A88" w:rsidRDefault="00297358" w:rsidP="001A01AD">
      <w:pPr>
        <w:pStyle w:val="ListParagraph"/>
        <w:numPr>
          <w:ilvl w:val="0"/>
          <w:numId w:val="7"/>
        </w:numPr>
        <w:tabs>
          <w:tab w:val="clear" w:pos="360"/>
          <w:tab w:val="clear" w:pos="720"/>
          <w:tab w:val="clear" w:pos="1080"/>
          <w:tab w:val="clear" w:pos="1440"/>
          <w:tab w:val="clear" w:pos="1800"/>
          <w:tab w:val="clear" w:pos="2160"/>
          <w:tab w:val="clear" w:pos="2880"/>
        </w:tabs>
        <w:rPr>
          <w:b/>
          <w:bCs/>
          <w:i/>
          <w:iCs/>
          <w:color w:val="002060"/>
        </w:rPr>
      </w:pPr>
      <w:r w:rsidRPr="00647A88">
        <w:rPr>
          <w:rFonts w:ascii="Arial" w:hAnsi="Arial" w:cs="Arial"/>
          <w:i/>
          <w:iCs/>
          <w:color w:val="002060"/>
        </w:rPr>
        <w:t>Include</w:t>
      </w:r>
      <w:r w:rsidR="001A01AD" w:rsidRPr="00647A88">
        <w:rPr>
          <w:rFonts w:ascii="Arial" w:hAnsi="Arial" w:cs="Arial"/>
          <w:i/>
          <w:iCs/>
          <w:color w:val="002060"/>
        </w:rPr>
        <w:t xml:space="preserve"> how the </w:t>
      </w:r>
      <w:r w:rsidR="00217F93">
        <w:rPr>
          <w:rFonts w:ascii="Arial" w:hAnsi="Arial" w:cs="Arial"/>
          <w:i/>
          <w:iCs/>
          <w:color w:val="002060"/>
        </w:rPr>
        <w:t>service center</w:t>
      </w:r>
      <w:r w:rsidR="001A01AD" w:rsidRPr="00647A88">
        <w:rPr>
          <w:rFonts w:ascii="Arial" w:hAnsi="Arial" w:cs="Arial"/>
          <w:i/>
          <w:iCs/>
          <w:color w:val="002060"/>
        </w:rPr>
        <w:t xml:space="preserve"> will ensure that staff do not receive compensation for direct or indirect referrals. </w:t>
      </w:r>
    </w:p>
    <w:p w14:paraId="6E2E2585" w14:textId="1FEAD40B" w:rsidR="001A01AD" w:rsidRPr="00647A88" w:rsidRDefault="001A01AD" w:rsidP="001A01AD">
      <w:pPr>
        <w:pStyle w:val="ListParagraph"/>
        <w:numPr>
          <w:ilvl w:val="0"/>
          <w:numId w:val="7"/>
        </w:numPr>
        <w:tabs>
          <w:tab w:val="clear" w:pos="360"/>
          <w:tab w:val="clear" w:pos="720"/>
          <w:tab w:val="clear" w:pos="1080"/>
          <w:tab w:val="clear" w:pos="1440"/>
          <w:tab w:val="clear" w:pos="1800"/>
          <w:tab w:val="clear" w:pos="2160"/>
          <w:tab w:val="clear" w:pos="2880"/>
        </w:tabs>
        <w:rPr>
          <w:b/>
          <w:bCs/>
          <w:i/>
          <w:iCs/>
          <w:color w:val="002060"/>
        </w:rPr>
      </w:pPr>
      <w:r w:rsidRPr="00647A88">
        <w:rPr>
          <w:rFonts w:ascii="Arial" w:hAnsi="Arial" w:cs="Arial"/>
          <w:i/>
          <w:iCs/>
          <w:color w:val="002060"/>
        </w:rPr>
        <w:t>Describe how the</w:t>
      </w:r>
      <w:r w:rsidR="00217F93">
        <w:rPr>
          <w:rFonts w:ascii="Arial" w:hAnsi="Arial" w:cs="Arial"/>
          <w:i/>
          <w:iCs/>
          <w:color w:val="002060"/>
        </w:rPr>
        <w:t xml:space="preserve"> service center</w:t>
      </w:r>
      <w:r w:rsidRPr="00647A88">
        <w:rPr>
          <w:rFonts w:ascii="Arial" w:hAnsi="Arial" w:cs="Arial"/>
          <w:i/>
          <w:iCs/>
          <w:color w:val="002060"/>
        </w:rPr>
        <w:t xml:space="preserve"> will screen clients to determine </w:t>
      </w:r>
      <w:r w:rsidR="00835F75" w:rsidRPr="00647A88">
        <w:rPr>
          <w:rFonts w:ascii="Arial" w:hAnsi="Arial" w:cs="Arial"/>
          <w:i/>
          <w:iCs/>
          <w:color w:val="002060"/>
        </w:rPr>
        <w:t xml:space="preserve">if a referral to an APEX, ITC, </w:t>
      </w:r>
      <w:r w:rsidR="00217F93">
        <w:rPr>
          <w:rFonts w:ascii="Arial" w:hAnsi="Arial" w:cs="Arial"/>
          <w:i/>
          <w:iCs/>
          <w:color w:val="002060"/>
        </w:rPr>
        <w:t xml:space="preserve">or </w:t>
      </w:r>
      <w:r w:rsidR="00835F75" w:rsidRPr="00647A88">
        <w:rPr>
          <w:rFonts w:ascii="Arial" w:hAnsi="Arial" w:cs="Arial"/>
          <w:i/>
          <w:iCs/>
          <w:color w:val="002060"/>
        </w:rPr>
        <w:t>Manufacturing Specialty</w:t>
      </w:r>
      <w:r w:rsidR="00D64D88" w:rsidRPr="00647A88">
        <w:rPr>
          <w:rFonts w:ascii="Arial" w:hAnsi="Arial" w:cs="Arial"/>
          <w:i/>
          <w:iCs/>
          <w:color w:val="002060"/>
        </w:rPr>
        <w:t xml:space="preserve"> is warranted.</w:t>
      </w:r>
    </w:p>
    <w:p w14:paraId="436FC310" w14:textId="77777777" w:rsidR="001A01AD" w:rsidRDefault="001A01AD" w:rsidP="001A01AD">
      <w:pPr>
        <w:tabs>
          <w:tab w:val="clear" w:pos="360"/>
          <w:tab w:val="clear" w:pos="720"/>
          <w:tab w:val="clear" w:pos="1080"/>
          <w:tab w:val="clear" w:pos="1440"/>
          <w:tab w:val="clear" w:pos="1800"/>
          <w:tab w:val="clear" w:pos="2160"/>
          <w:tab w:val="clear" w:pos="2880"/>
        </w:tabs>
        <w:rPr>
          <w:b/>
          <w:bCs/>
        </w:rPr>
      </w:pPr>
    </w:p>
    <w:sdt>
      <w:sdtPr>
        <w:rPr>
          <w:b/>
          <w:bCs/>
        </w:rPr>
        <w:id w:val="-906068659"/>
        <w:placeholder>
          <w:docPart w:val="39302771095D4DA09AD32753D509CAD1"/>
        </w:placeholder>
        <w:showingPlcHdr/>
      </w:sdtPr>
      <w:sdtEndPr/>
      <w:sdtContent>
        <w:p w14:paraId="4D9400DF" w14:textId="243C6EFD" w:rsidR="001A01AD" w:rsidRPr="001A01AD" w:rsidRDefault="00E40301" w:rsidP="001A01AD">
          <w:pPr>
            <w:tabs>
              <w:tab w:val="clear" w:pos="360"/>
              <w:tab w:val="clear" w:pos="720"/>
              <w:tab w:val="clear" w:pos="1080"/>
              <w:tab w:val="clear" w:pos="1440"/>
              <w:tab w:val="clear" w:pos="1800"/>
              <w:tab w:val="clear" w:pos="2160"/>
              <w:tab w:val="clear" w:pos="2880"/>
            </w:tabs>
            <w:rPr>
              <w:b/>
              <w:bCs/>
            </w:rPr>
          </w:pPr>
          <w:r w:rsidRPr="00FD477D">
            <w:rPr>
              <w:rStyle w:val="PlaceholderText"/>
            </w:rPr>
            <w:t>Click or tap here to enter text.</w:t>
          </w:r>
        </w:p>
      </w:sdtContent>
    </w:sdt>
    <w:p w14:paraId="1AD36785" w14:textId="77777777" w:rsidR="00E40301" w:rsidRDefault="00E40301" w:rsidP="00E40301">
      <w:pPr>
        <w:tabs>
          <w:tab w:val="clear" w:pos="360"/>
          <w:tab w:val="clear" w:pos="720"/>
          <w:tab w:val="clear" w:pos="1080"/>
          <w:tab w:val="clear" w:pos="1440"/>
          <w:tab w:val="clear" w:pos="1800"/>
          <w:tab w:val="clear" w:pos="2160"/>
          <w:tab w:val="clear" w:pos="2880"/>
        </w:tabs>
        <w:rPr>
          <w:rFonts w:ascii="Arial" w:hAnsi="Arial" w:cs="Arial"/>
          <w:b/>
          <w:bCs/>
        </w:rPr>
      </w:pPr>
    </w:p>
    <w:p w14:paraId="16FD6F5A" w14:textId="1841FD42" w:rsidR="00E40301" w:rsidRPr="00F36868" w:rsidRDefault="00647A88" w:rsidP="00E40301">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7. </w:t>
      </w:r>
      <w:r w:rsidR="00E40301" w:rsidRPr="00F36868">
        <w:rPr>
          <w:rFonts w:ascii="Arial" w:hAnsi="Arial" w:cs="Arial"/>
          <w:b/>
          <w:bCs/>
          <w:color w:val="002060"/>
        </w:rPr>
        <w:t>Education and Training</w:t>
      </w:r>
    </w:p>
    <w:p w14:paraId="13A58160" w14:textId="72A2918A" w:rsidR="00E40301" w:rsidRPr="003A54DF" w:rsidRDefault="00E40301" w:rsidP="00E40301">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Use the text box below to</w:t>
      </w:r>
      <w:r w:rsidR="008C1485" w:rsidRPr="003A54DF">
        <w:rPr>
          <w:rFonts w:ascii="Arial" w:hAnsi="Arial" w:cs="Arial"/>
          <w:color w:val="002060"/>
        </w:rPr>
        <w:t>:</w:t>
      </w:r>
      <w:r w:rsidRPr="003A54DF">
        <w:rPr>
          <w:rFonts w:ascii="Arial" w:hAnsi="Arial" w:cs="Arial"/>
          <w:color w:val="002060"/>
        </w:rPr>
        <w:t xml:space="preserve"> </w:t>
      </w:r>
    </w:p>
    <w:p w14:paraId="22123EC9" w14:textId="39DE220F" w:rsidR="00E40301" w:rsidRPr="00647A88" w:rsidRDefault="00E40301" w:rsidP="00E40301">
      <w:pPr>
        <w:pStyle w:val="ListParagraph"/>
        <w:numPr>
          <w:ilvl w:val="0"/>
          <w:numId w:val="10"/>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647A88">
        <w:rPr>
          <w:rFonts w:ascii="Arial" w:hAnsi="Arial" w:cs="Arial"/>
          <w:i/>
          <w:iCs/>
          <w:color w:val="002060"/>
        </w:rPr>
        <w:lastRenderedPageBreak/>
        <w:t>Describe the core training programs that will be offered through the service center. Provide data or other</w:t>
      </w:r>
      <w:r w:rsidR="00FE68F3" w:rsidRPr="00647A88">
        <w:rPr>
          <w:rFonts w:ascii="Arial" w:hAnsi="Arial" w:cs="Arial"/>
          <w:i/>
          <w:iCs/>
          <w:color w:val="002060"/>
        </w:rPr>
        <w:t xml:space="preserve"> substantiated</w:t>
      </w:r>
      <w:r w:rsidRPr="00647A88">
        <w:rPr>
          <w:rFonts w:ascii="Arial" w:hAnsi="Arial" w:cs="Arial"/>
          <w:i/>
          <w:iCs/>
          <w:color w:val="002060"/>
        </w:rPr>
        <w:t xml:space="preserve"> evidence </w:t>
      </w:r>
      <w:r w:rsidR="00FE68F3" w:rsidRPr="00647A88">
        <w:rPr>
          <w:rFonts w:ascii="Arial" w:hAnsi="Arial" w:cs="Arial"/>
          <w:i/>
          <w:iCs/>
          <w:color w:val="002060"/>
        </w:rPr>
        <w:t xml:space="preserve">demonstrating the need for the proposed training </w:t>
      </w:r>
      <w:r w:rsidR="00445DFF" w:rsidRPr="00647A88">
        <w:rPr>
          <w:rFonts w:ascii="Arial" w:hAnsi="Arial" w:cs="Arial"/>
          <w:i/>
          <w:iCs/>
          <w:color w:val="002060"/>
        </w:rPr>
        <w:t xml:space="preserve">topics within the identified service </w:t>
      </w:r>
      <w:r w:rsidR="00FD3563">
        <w:rPr>
          <w:rFonts w:ascii="Arial" w:hAnsi="Arial" w:cs="Arial"/>
          <w:i/>
          <w:iCs/>
          <w:color w:val="002060"/>
        </w:rPr>
        <w:t>area</w:t>
      </w:r>
      <w:r w:rsidRPr="00647A88">
        <w:rPr>
          <w:rFonts w:ascii="Arial" w:hAnsi="Arial" w:cs="Arial"/>
          <w:i/>
          <w:iCs/>
          <w:color w:val="002060"/>
        </w:rPr>
        <w:t xml:space="preserve">. </w:t>
      </w:r>
    </w:p>
    <w:p w14:paraId="23E8C619" w14:textId="2C38D9CB" w:rsidR="00E40301" w:rsidRPr="00647A88" w:rsidRDefault="00E40301" w:rsidP="00E40301">
      <w:pPr>
        <w:pStyle w:val="ListParagraph"/>
        <w:numPr>
          <w:ilvl w:val="0"/>
          <w:numId w:val="10"/>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647A88">
        <w:rPr>
          <w:rFonts w:ascii="Arial" w:hAnsi="Arial" w:cs="Arial"/>
          <w:i/>
          <w:iCs/>
          <w:color w:val="002060"/>
        </w:rPr>
        <w:t xml:space="preserve">Describe how the </w:t>
      </w:r>
      <w:r w:rsidR="00FD3563">
        <w:rPr>
          <w:rFonts w:ascii="Arial" w:hAnsi="Arial" w:cs="Arial"/>
          <w:i/>
          <w:iCs/>
          <w:color w:val="002060"/>
        </w:rPr>
        <w:t>service center</w:t>
      </w:r>
      <w:r w:rsidRPr="00647A88">
        <w:rPr>
          <w:rFonts w:ascii="Arial" w:hAnsi="Arial" w:cs="Arial"/>
          <w:i/>
          <w:iCs/>
          <w:color w:val="002060"/>
        </w:rPr>
        <w:t xml:space="preserve"> will coordinate training efforts with other service centers</w:t>
      </w:r>
      <w:r w:rsidR="00FD3563">
        <w:rPr>
          <w:rFonts w:ascii="Arial" w:hAnsi="Arial" w:cs="Arial"/>
          <w:i/>
          <w:iCs/>
          <w:color w:val="002060"/>
        </w:rPr>
        <w:t>, satellites</w:t>
      </w:r>
      <w:r w:rsidRPr="00647A88">
        <w:rPr>
          <w:rFonts w:ascii="Arial" w:hAnsi="Arial" w:cs="Arial"/>
          <w:i/>
          <w:iCs/>
          <w:color w:val="002060"/>
        </w:rPr>
        <w:t>, or specialty designations) across the network to avoid duplication of efforts and promote efficiency.</w:t>
      </w:r>
    </w:p>
    <w:p w14:paraId="6CA241F9" w14:textId="0056BB9B" w:rsidR="00E40301" w:rsidRPr="00647A88" w:rsidRDefault="00E40301" w:rsidP="00E40301">
      <w:pPr>
        <w:pStyle w:val="ListParagraph"/>
        <w:numPr>
          <w:ilvl w:val="0"/>
          <w:numId w:val="10"/>
        </w:numPr>
        <w:tabs>
          <w:tab w:val="clear" w:pos="360"/>
          <w:tab w:val="clear" w:pos="720"/>
          <w:tab w:val="clear" w:pos="1080"/>
          <w:tab w:val="clear" w:pos="1440"/>
          <w:tab w:val="clear" w:pos="1800"/>
          <w:tab w:val="clear" w:pos="2160"/>
          <w:tab w:val="clear" w:pos="2880"/>
        </w:tabs>
        <w:rPr>
          <w:rFonts w:ascii="Arial" w:hAnsi="Arial" w:cs="Arial"/>
          <w:i/>
          <w:iCs/>
          <w:color w:val="002060"/>
        </w:rPr>
      </w:pPr>
      <w:r w:rsidRPr="00647A88">
        <w:rPr>
          <w:rFonts w:ascii="Arial" w:hAnsi="Arial" w:cs="Arial"/>
          <w:i/>
          <w:iCs/>
          <w:color w:val="002060"/>
        </w:rPr>
        <w:t>Include a proposed program-year training schedule</w:t>
      </w:r>
      <w:r w:rsidR="00FA5B7D" w:rsidRPr="00647A88">
        <w:rPr>
          <w:rFonts w:ascii="Arial" w:hAnsi="Arial" w:cs="Arial"/>
          <w:i/>
          <w:iCs/>
          <w:color w:val="002060"/>
        </w:rPr>
        <w:t>, including delivery method,</w:t>
      </w:r>
      <w:r w:rsidR="001A2610" w:rsidRPr="00647A88">
        <w:rPr>
          <w:rFonts w:ascii="Arial" w:hAnsi="Arial" w:cs="Arial"/>
          <w:i/>
          <w:iCs/>
          <w:color w:val="002060"/>
        </w:rPr>
        <w:t xml:space="preserve"> as an attachment to this application.</w:t>
      </w:r>
    </w:p>
    <w:p w14:paraId="0CEB74FA" w14:textId="77777777" w:rsidR="00E40301" w:rsidRDefault="00E40301" w:rsidP="00E40301">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591129974"/>
        <w:placeholder>
          <w:docPart w:val="BC3221AA6BF0445AA13640767A258B36"/>
        </w:placeholder>
        <w:showingPlcHdr/>
      </w:sdtPr>
      <w:sdtEndPr/>
      <w:sdtContent>
        <w:p w14:paraId="15F4D8BD" w14:textId="21FD5C3A" w:rsidR="009C2CFB" w:rsidRPr="00E40301" w:rsidRDefault="00E14360" w:rsidP="00E40301">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57A99E74" w14:textId="77777777" w:rsidR="00E40301" w:rsidRDefault="00E40301" w:rsidP="00E40301">
      <w:pPr>
        <w:tabs>
          <w:tab w:val="clear" w:pos="360"/>
          <w:tab w:val="clear" w:pos="720"/>
          <w:tab w:val="clear" w:pos="1080"/>
          <w:tab w:val="clear" w:pos="1440"/>
          <w:tab w:val="clear" w:pos="1800"/>
          <w:tab w:val="clear" w:pos="2160"/>
          <w:tab w:val="clear" w:pos="2880"/>
        </w:tabs>
      </w:pPr>
    </w:p>
    <w:p w14:paraId="3708AF52" w14:textId="77E8C5E4" w:rsidR="00E40301" w:rsidRPr="008C1485" w:rsidRDefault="00E40301" w:rsidP="00E40301">
      <w:pPr>
        <w:jc w:val="center"/>
        <w:rPr>
          <w:rFonts w:ascii="Arial" w:hAnsi="Arial" w:cs="Arial"/>
          <w:b/>
          <w:bCs/>
          <w:smallCaps/>
          <w:sz w:val="28"/>
          <w:szCs w:val="28"/>
        </w:rPr>
      </w:pPr>
      <w:r w:rsidRPr="008C1485">
        <w:rPr>
          <w:rFonts w:ascii="Arial" w:hAnsi="Arial" w:cs="Arial"/>
          <w:b/>
          <w:bCs/>
          <w:smallCaps/>
          <w:sz w:val="28"/>
          <w:szCs w:val="28"/>
        </w:rPr>
        <w:t xml:space="preserve">Section 3: Organizational Capacity </w:t>
      </w:r>
    </w:p>
    <w:p w14:paraId="0E56E7D6" w14:textId="77777777" w:rsidR="00E40301" w:rsidRDefault="00E40301" w:rsidP="00E40301">
      <w:pPr>
        <w:tabs>
          <w:tab w:val="clear" w:pos="360"/>
          <w:tab w:val="clear" w:pos="720"/>
          <w:tab w:val="clear" w:pos="1080"/>
          <w:tab w:val="clear" w:pos="1440"/>
          <w:tab w:val="clear" w:pos="1800"/>
          <w:tab w:val="clear" w:pos="2160"/>
          <w:tab w:val="clear" w:pos="2880"/>
        </w:tabs>
      </w:pPr>
    </w:p>
    <w:p w14:paraId="2130B071" w14:textId="3C566967" w:rsidR="00E40301" w:rsidRPr="00F36868" w:rsidRDefault="0088647A" w:rsidP="00E40301">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1. </w:t>
      </w:r>
      <w:r w:rsidR="007279B0" w:rsidRPr="00F36868">
        <w:rPr>
          <w:rFonts w:ascii="Arial" w:hAnsi="Arial" w:cs="Arial"/>
          <w:b/>
          <w:bCs/>
          <w:color w:val="002060"/>
        </w:rPr>
        <w:t>Organizational Experience</w:t>
      </w:r>
    </w:p>
    <w:p w14:paraId="63EDB2E5" w14:textId="51C77735" w:rsidR="00E40301" w:rsidRPr="003A54DF" w:rsidRDefault="007279B0" w:rsidP="008C1485">
      <w:pPr>
        <w:tabs>
          <w:tab w:val="clear" w:pos="360"/>
          <w:tab w:val="clear" w:pos="720"/>
          <w:tab w:val="clear" w:pos="1080"/>
          <w:tab w:val="clear" w:pos="1440"/>
          <w:tab w:val="clear" w:pos="1800"/>
          <w:tab w:val="clear" w:pos="2160"/>
          <w:tab w:val="clear" w:pos="2880"/>
        </w:tabs>
        <w:rPr>
          <w:rFonts w:ascii="Arial" w:hAnsi="Arial" w:cs="Arial"/>
          <w:color w:val="002060"/>
        </w:rPr>
      </w:pPr>
      <w:r w:rsidRPr="003A54DF">
        <w:rPr>
          <w:rFonts w:ascii="Arial" w:hAnsi="Arial" w:cs="Arial"/>
          <w:color w:val="002060"/>
        </w:rPr>
        <w:t xml:space="preserve">Describe the applicant’s history of managing </w:t>
      </w:r>
      <w:r w:rsidR="00720964" w:rsidRPr="003A54DF">
        <w:rPr>
          <w:rFonts w:ascii="Arial" w:hAnsi="Arial" w:cs="Arial"/>
          <w:color w:val="002060"/>
        </w:rPr>
        <w:t xml:space="preserve">state and federal </w:t>
      </w:r>
      <w:r w:rsidRPr="003A54DF">
        <w:rPr>
          <w:rFonts w:ascii="Arial" w:hAnsi="Arial" w:cs="Arial"/>
          <w:color w:val="002060"/>
        </w:rPr>
        <w:t>government funds and grants.</w:t>
      </w:r>
    </w:p>
    <w:p w14:paraId="4929E0D8" w14:textId="77777777" w:rsidR="007279B0" w:rsidRDefault="007279B0" w:rsidP="00E40301">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189277398"/>
        <w:placeholder>
          <w:docPart w:val="BB079230E8B549C9A127ECCBFB3DE17E"/>
        </w:placeholder>
        <w:showingPlcHdr/>
      </w:sdtPr>
      <w:sdtEndPr/>
      <w:sdtContent>
        <w:p w14:paraId="2FFC7F02" w14:textId="3D81BFD0" w:rsidR="007279B0" w:rsidRDefault="007279B0" w:rsidP="00E40301">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0FF98208" w14:textId="77777777" w:rsidR="007279B0" w:rsidRDefault="007279B0" w:rsidP="00E40301">
      <w:pPr>
        <w:tabs>
          <w:tab w:val="clear" w:pos="360"/>
          <w:tab w:val="clear" w:pos="720"/>
          <w:tab w:val="clear" w:pos="1080"/>
          <w:tab w:val="clear" w:pos="1440"/>
          <w:tab w:val="clear" w:pos="1800"/>
          <w:tab w:val="clear" w:pos="2160"/>
          <w:tab w:val="clear" w:pos="2880"/>
        </w:tabs>
      </w:pPr>
    </w:p>
    <w:p w14:paraId="4D21D86E" w14:textId="4C31B00B" w:rsidR="004C5054" w:rsidRPr="00F36868" w:rsidRDefault="0088647A" w:rsidP="004C5054">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2. </w:t>
      </w:r>
      <w:r w:rsidR="004C5054" w:rsidRPr="00F36868">
        <w:rPr>
          <w:rFonts w:ascii="Arial" w:hAnsi="Arial" w:cs="Arial"/>
          <w:b/>
          <w:bCs/>
          <w:color w:val="002060"/>
        </w:rPr>
        <w:t>Office Operations and Facilities</w:t>
      </w:r>
    </w:p>
    <w:p w14:paraId="2678C26A" w14:textId="5B95EBCB" w:rsidR="004C5054" w:rsidRPr="0088647A" w:rsidRDefault="0088647A" w:rsidP="004C5054">
      <w:pPr>
        <w:tabs>
          <w:tab w:val="clear" w:pos="360"/>
          <w:tab w:val="clear" w:pos="720"/>
          <w:tab w:val="clear" w:pos="1080"/>
          <w:tab w:val="clear" w:pos="1440"/>
          <w:tab w:val="clear" w:pos="1800"/>
          <w:tab w:val="clear" w:pos="2160"/>
          <w:tab w:val="clear" w:pos="2880"/>
        </w:tabs>
        <w:rPr>
          <w:rFonts w:ascii="Arial" w:hAnsi="Arial" w:cs="Arial"/>
          <w:color w:val="002060"/>
        </w:rPr>
      </w:pPr>
      <w:r>
        <w:rPr>
          <w:rFonts w:ascii="Arial" w:hAnsi="Arial" w:cs="Arial"/>
          <w:color w:val="002060"/>
        </w:rPr>
        <w:t xml:space="preserve">2a. </w:t>
      </w:r>
      <w:r w:rsidR="00B21BC6" w:rsidRPr="0088647A">
        <w:rPr>
          <w:rFonts w:ascii="Arial" w:hAnsi="Arial" w:cs="Arial"/>
          <w:color w:val="002060"/>
        </w:rPr>
        <w:t xml:space="preserve">Provide a comprehensive description of the physical space for the proposed </w:t>
      </w:r>
      <w:r w:rsidR="0045203B">
        <w:rPr>
          <w:rFonts w:ascii="Arial" w:hAnsi="Arial" w:cs="Arial"/>
          <w:color w:val="002060"/>
        </w:rPr>
        <w:t>service center</w:t>
      </w:r>
      <w:r w:rsidR="00B21BC6" w:rsidRPr="0088647A">
        <w:rPr>
          <w:rFonts w:ascii="Arial" w:hAnsi="Arial" w:cs="Arial"/>
          <w:color w:val="002060"/>
        </w:rPr>
        <w:t>, including both internal and external features.</w:t>
      </w:r>
    </w:p>
    <w:p w14:paraId="01C716CE" w14:textId="2DC264D1" w:rsidR="004C5054" w:rsidRPr="0088647A" w:rsidRDefault="00D03B29" w:rsidP="00D03B29">
      <w:pPr>
        <w:pStyle w:val="ListParagraph"/>
        <w:numPr>
          <w:ilvl w:val="0"/>
          <w:numId w:val="20"/>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Describe the external building and surrounding environment, including ADA accessibility features, parking availability, proximity to public transportation (if applicable), and the presence of external signage identifying the center.</w:t>
      </w:r>
    </w:p>
    <w:p w14:paraId="11972738" w14:textId="4D50D2DA" w:rsidR="00D03B29" w:rsidRPr="0088647A" w:rsidRDefault="001442F5" w:rsidP="00D03B29">
      <w:pPr>
        <w:pStyle w:val="ListParagraph"/>
        <w:numPr>
          <w:ilvl w:val="0"/>
          <w:numId w:val="20"/>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Describe the overall capacity, layout, and available facilities within the building, including how the space supports confidential client advising, training, and administrative operations. Include information regarding internal signage, accessibility within the facility, and accommodations that ensure compliance with applicable accessibility standards.</w:t>
      </w:r>
    </w:p>
    <w:p w14:paraId="6705218E" w14:textId="77777777" w:rsidR="004D1330" w:rsidRPr="001442F5" w:rsidRDefault="004D1330" w:rsidP="004D1330">
      <w:pPr>
        <w:pStyle w:val="ListParagraph"/>
        <w:tabs>
          <w:tab w:val="clear" w:pos="360"/>
          <w:tab w:val="clear" w:pos="720"/>
          <w:tab w:val="clear" w:pos="1080"/>
          <w:tab w:val="clear" w:pos="1440"/>
          <w:tab w:val="clear" w:pos="1800"/>
          <w:tab w:val="clear" w:pos="2160"/>
          <w:tab w:val="clear" w:pos="2880"/>
        </w:tabs>
        <w:rPr>
          <w:rFonts w:ascii="Arial" w:hAnsi="Arial" w:cs="Arial"/>
          <w:i/>
          <w:iCs/>
          <w:sz w:val="20"/>
          <w:szCs w:val="20"/>
        </w:rPr>
      </w:pPr>
    </w:p>
    <w:sdt>
      <w:sdtPr>
        <w:rPr>
          <w:rFonts w:ascii="Arial" w:hAnsi="Arial" w:cs="Arial"/>
        </w:rPr>
        <w:id w:val="182094771"/>
        <w:placeholder>
          <w:docPart w:val="4140D53153DC4065BA5CB1DE921277FA"/>
        </w:placeholder>
        <w:showingPlcHdr/>
      </w:sdtPr>
      <w:sdtEndPr/>
      <w:sdtContent>
        <w:p w14:paraId="4DC29C73"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3DF8C9C9"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p w14:paraId="0C6204FB" w14:textId="084BCC73" w:rsidR="004C5054" w:rsidRPr="0088647A" w:rsidRDefault="0088647A" w:rsidP="004C5054">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2b. </w:t>
      </w:r>
      <w:r w:rsidR="004C5054" w:rsidRPr="0088647A">
        <w:rPr>
          <w:rFonts w:ascii="Arial" w:hAnsi="Arial" w:cs="Arial"/>
          <w:color w:val="002060"/>
        </w:rPr>
        <w:t xml:space="preserve">Describe the </w:t>
      </w:r>
      <w:r w:rsidR="00720964" w:rsidRPr="0088647A">
        <w:rPr>
          <w:rFonts w:ascii="Arial" w:hAnsi="Arial" w:cs="Arial"/>
          <w:color w:val="002060"/>
        </w:rPr>
        <w:t xml:space="preserve">proposed </w:t>
      </w:r>
      <w:r w:rsidR="004C5054" w:rsidRPr="0088647A">
        <w:rPr>
          <w:rFonts w:ascii="Arial" w:hAnsi="Arial" w:cs="Arial"/>
          <w:color w:val="002060"/>
        </w:rPr>
        <w:t xml:space="preserve">client intake process and how clients will be served when professional staff are out of the office. </w:t>
      </w:r>
      <w:r w:rsidR="009E6ECF" w:rsidRPr="0088647A">
        <w:rPr>
          <w:rFonts w:ascii="Arial" w:hAnsi="Arial" w:cs="Arial"/>
          <w:color w:val="002060"/>
        </w:rPr>
        <w:t xml:space="preserve">Attach a calendar of anticipated closures for 2026 to this application. </w:t>
      </w:r>
      <w:r w:rsidR="004C5054" w:rsidRPr="0088647A">
        <w:rPr>
          <w:rFonts w:ascii="Arial" w:hAnsi="Arial" w:cs="Arial"/>
          <w:color w:val="002060"/>
        </w:rPr>
        <w:t>Include how inquiries, appointments, and follow-up are managed to ensure uninterrupted service.</w:t>
      </w:r>
    </w:p>
    <w:p w14:paraId="2765C64F"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368189752"/>
        <w:placeholder>
          <w:docPart w:val="4140D53153DC4065BA5CB1DE921277FA"/>
        </w:placeholder>
        <w:showingPlcHdr/>
      </w:sdtPr>
      <w:sdtEndPr/>
      <w:sdtContent>
        <w:p w14:paraId="0675963A" w14:textId="418B5FBC" w:rsidR="004C5054" w:rsidRDefault="00540171" w:rsidP="004C5054">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6810D428"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p w14:paraId="55D25294" w14:textId="4EBB6463" w:rsidR="004C5054" w:rsidRPr="0088647A" w:rsidRDefault="0088647A" w:rsidP="004C5054">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2c. </w:t>
      </w:r>
      <w:r w:rsidR="004C5054" w:rsidRPr="0088647A">
        <w:rPr>
          <w:rFonts w:ascii="Arial" w:hAnsi="Arial" w:cs="Arial"/>
          <w:color w:val="002060"/>
        </w:rPr>
        <w:t>Explain how equipment and program files will be maintained and secured</w:t>
      </w:r>
      <w:r w:rsidR="00AA1B4B" w:rsidRPr="0088647A">
        <w:rPr>
          <w:rFonts w:ascii="Arial" w:hAnsi="Arial" w:cs="Arial"/>
          <w:color w:val="002060"/>
        </w:rPr>
        <w:t>, both on and off-site</w:t>
      </w:r>
      <w:r w:rsidR="004C5054" w:rsidRPr="0088647A">
        <w:rPr>
          <w:rFonts w:ascii="Arial" w:hAnsi="Arial" w:cs="Arial"/>
          <w:color w:val="002060"/>
        </w:rPr>
        <w:t>. Include details on storage, access controls, and data protection measures.</w:t>
      </w:r>
    </w:p>
    <w:p w14:paraId="00B6CA44"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1516032253"/>
        <w:placeholder>
          <w:docPart w:val="4140D53153DC4065BA5CB1DE921277FA"/>
        </w:placeholder>
        <w:showingPlcHdr/>
      </w:sdtPr>
      <w:sdtEndPr/>
      <w:sdtContent>
        <w:p w14:paraId="7F7A45A7" w14:textId="56B54A97" w:rsidR="004C5054" w:rsidRDefault="00540171" w:rsidP="004C5054">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10CF054B" w14:textId="77777777" w:rsidR="004C5054" w:rsidRDefault="004C5054" w:rsidP="004C5054">
      <w:pPr>
        <w:tabs>
          <w:tab w:val="clear" w:pos="360"/>
          <w:tab w:val="clear" w:pos="720"/>
          <w:tab w:val="clear" w:pos="1080"/>
          <w:tab w:val="clear" w:pos="1440"/>
          <w:tab w:val="clear" w:pos="1800"/>
          <w:tab w:val="clear" w:pos="2160"/>
          <w:tab w:val="clear" w:pos="2880"/>
        </w:tabs>
        <w:rPr>
          <w:rFonts w:ascii="Arial" w:hAnsi="Arial" w:cs="Arial"/>
        </w:rPr>
      </w:pPr>
    </w:p>
    <w:p w14:paraId="015D7A25" w14:textId="77777777" w:rsidR="008C1485" w:rsidRDefault="008C1485"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p>
    <w:p w14:paraId="71FE385C" w14:textId="037A2EAE" w:rsidR="007279B0" w:rsidRPr="00F36868" w:rsidRDefault="0088647A"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lastRenderedPageBreak/>
        <w:t xml:space="preserve">3. </w:t>
      </w:r>
      <w:r w:rsidR="007279B0" w:rsidRPr="00F36868">
        <w:rPr>
          <w:rFonts w:ascii="Arial" w:hAnsi="Arial" w:cs="Arial"/>
          <w:b/>
          <w:bCs/>
          <w:color w:val="002060"/>
        </w:rPr>
        <w:t>Cash Flow</w:t>
      </w:r>
    </w:p>
    <w:p w14:paraId="40C50EE4" w14:textId="5847C5EF" w:rsidR="007279B0" w:rsidRPr="008C1485" w:rsidRDefault="007279B0" w:rsidP="008C1485">
      <w:pPr>
        <w:tabs>
          <w:tab w:val="clear" w:pos="360"/>
          <w:tab w:val="clear" w:pos="720"/>
          <w:tab w:val="clear" w:pos="1080"/>
          <w:tab w:val="clear" w:pos="1440"/>
          <w:tab w:val="clear" w:pos="1800"/>
          <w:tab w:val="clear" w:pos="2160"/>
          <w:tab w:val="clear" w:pos="2880"/>
        </w:tabs>
        <w:rPr>
          <w:rFonts w:ascii="Arial" w:hAnsi="Arial" w:cs="Arial"/>
          <w:color w:val="002060"/>
        </w:rPr>
      </w:pPr>
      <w:r w:rsidRPr="008C1485">
        <w:rPr>
          <w:rFonts w:ascii="Arial" w:hAnsi="Arial" w:cs="Arial"/>
          <w:color w:val="002060"/>
        </w:rPr>
        <w:t>How will the organization ensure its ability to advance funds to cover program operations prior to reimbursement? What internal financial controls or procedures are in place to ensure timely payouts and fiscal compliance?</w:t>
      </w:r>
    </w:p>
    <w:p w14:paraId="4504882F" w14:textId="77777777"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1141570786"/>
        <w:placeholder>
          <w:docPart w:val="938D3B33BBD4497F9650D386CF00B7A4"/>
        </w:placeholder>
        <w:showingPlcHdr/>
      </w:sdtPr>
      <w:sdtEndPr/>
      <w:sdtContent>
        <w:p w14:paraId="647812DA" w14:textId="6F069300"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14A50DB5" w14:textId="77777777"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rPr>
      </w:pPr>
    </w:p>
    <w:p w14:paraId="7D11991D" w14:textId="3F2002D9" w:rsidR="007279B0" w:rsidRDefault="0088647A"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4. </w:t>
      </w:r>
      <w:r w:rsidR="007279B0" w:rsidRPr="00F36868">
        <w:rPr>
          <w:rFonts w:ascii="Arial" w:hAnsi="Arial" w:cs="Arial"/>
          <w:b/>
          <w:bCs/>
          <w:color w:val="002060"/>
        </w:rPr>
        <w:t>Who will serve as the fiscal agent for the program funds?</w:t>
      </w:r>
    </w:p>
    <w:p w14:paraId="123E84D2" w14:textId="77777777" w:rsidR="008C1485" w:rsidRPr="00F36868" w:rsidRDefault="008C1485"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p>
    <w:sdt>
      <w:sdtPr>
        <w:rPr>
          <w:rFonts w:ascii="Arial" w:hAnsi="Arial" w:cs="Arial"/>
          <w:b/>
          <w:bCs/>
        </w:rPr>
        <w:id w:val="-1942132747"/>
        <w:placeholder>
          <w:docPart w:val="685BC7D74F994B37A312A2BD034942A1"/>
        </w:placeholder>
        <w:showingPlcHdr/>
      </w:sdtPr>
      <w:sdtEndPr/>
      <w:sdtContent>
        <w:p w14:paraId="239D0895" w14:textId="45CC45FE"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5A2BBCF4" w14:textId="77777777" w:rsidR="007279B0" w:rsidRDefault="007279B0" w:rsidP="007279B0">
      <w:pPr>
        <w:tabs>
          <w:tab w:val="clear" w:pos="360"/>
          <w:tab w:val="clear" w:pos="720"/>
          <w:tab w:val="clear" w:pos="1080"/>
          <w:tab w:val="clear" w:pos="1440"/>
          <w:tab w:val="clear" w:pos="1800"/>
          <w:tab w:val="clear" w:pos="2160"/>
          <w:tab w:val="clear" w:pos="2880"/>
        </w:tabs>
        <w:rPr>
          <w:rFonts w:ascii="Arial" w:hAnsi="Arial" w:cs="Arial"/>
          <w:b/>
          <w:bCs/>
        </w:rPr>
      </w:pPr>
    </w:p>
    <w:p w14:paraId="248E2AED" w14:textId="0B74DED2" w:rsidR="007279B0" w:rsidRPr="00F36868" w:rsidRDefault="0088647A" w:rsidP="007279B0">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5. </w:t>
      </w:r>
      <w:r w:rsidR="007279B0" w:rsidRPr="00F36868">
        <w:rPr>
          <w:rFonts w:ascii="Arial" w:hAnsi="Arial" w:cs="Arial"/>
          <w:b/>
          <w:bCs/>
          <w:color w:val="002060"/>
        </w:rPr>
        <w:t>Describe the applicant’s fiscal procedures and internal controls and responsible staff in the</w:t>
      </w:r>
      <w:r w:rsidR="007279B0">
        <w:rPr>
          <w:rFonts w:ascii="Arial" w:hAnsi="Arial" w:cs="Arial"/>
          <w:b/>
          <w:bCs/>
        </w:rPr>
        <w:t xml:space="preserve"> </w:t>
      </w:r>
      <w:r w:rsidR="007279B0" w:rsidRPr="00F36868">
        <w:rPr>
          <w:rFonts w:ascii="Arial" w:hAnsi="Arial" w:cs="Arial"/>
          <w:b/>
          <w:bCs/>
          <w:color w:val="002060"/>
        </w:rPr>
        <w:t>following areas:</w:t>
      </w:r>
    </w:p>
    <w:p w14:paraId="4FC605A7" w14:textId="52E11060" w:rsidR="007279B0" w:rsidRPr="0088647A" w:rsidRDefault="007279B0"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88647A">
        <w:rPr>
          <w:rFonts w:ascii="Arial" w:hAnsi="Arial" w:cs="Arial"/>
          <w:color w:val="002060"/>
        </w:rPr>
        <w:t>Reconciliation of cash accounts</w:t>
      </w:r>
    </w:p>
    <w:p w14:paraId="2AEAB51C" w14:textId="6B49FA38" w:rsidR="007279B0"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88647A">
        <w:rPr>
          <w:rFonts w:ascii="Arial" w:hAnsi="Arial" w:cs="Arial"/>
          <w:color w:val="002060"/>
        </w:rPr>
        <w:t>Segregation of program income</w:t>
      </w:r>
    </w:p>
    <w:p w14:paraId="7D979F80" w14:textId="482BABA9" w:rsidR="00043B8B"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88647A">
        <w:rPr>
          <w:rFonts w:ascii="Arial" w:hAnsi="Arial" w:cs="Arial"/>
          <w:color w:val="002060"/>
        </w:rPr>
        <w:t>Maintenance of property control records</w:t>
      </w:r>
    </w:p>
    <w:p w14:paraId="73A14676" w14:textId="12711DCA" w:rsidR="00043B8B"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Time and effort certification</w:t>
      </w:r>
    </w:p>
    <w:p w14:paraId="7EA6DA7D" w14:textId="1749727C" w:rsidR="00043B8B" w:rsidRPr="0088647A"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Bookkeeping procedures</w:t>
      </w:r>
    </w:p>
    <w:p w14:paraId="29FFB07C" w14:textId="55DE951A" w:rsidR="00043B8B" w:rsidRDefault="00043B8B" w:rsidP="007279B0">
      <w:pPr>
        <w:pStyle w:val="ListParagraph"/>
        <w:numPr>
          <w:ilvl w:val="0"/>
          <w:numId w:val="13"/>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Maintenance of general ledgers</w:t>
      </w:r>
    </w:p>
    <w:p w14:paraId="08F5F8DA" w14:textId="77777777" w:rsidR="008F7D90" w:rsidRPr="0088647A" w:rsidRDefault="008F7D90" w:rsidP="008F7D90">
      <w:pPr>
        <w:pStyle w:val="ListParagraph"/>
        <w:tabs>
          <w:tab w:val="clear" w:pos="360"/>
          <w:tab w:val="clear" w:pos="720"/>
          <w:tab w:val="clear" w:pos="1080"/>
          <w:tab w:val="clear" w:pos="1440"/>
          <w:tab w:val="clear" w:pos="1800"/>
          <w:tab w:val="clear" w:pos="2160"/>
          <w:tab w:val="clear" w:pos="2880"/>
        </w:tabs>
        <w:rPr>
          <w:rFonts w:ascii="Arial" w:hAnsi="Arial" w:cs="Arial"/>
          <w:color w:val="002060"/>
        </w:rPr>
      </w:pPr>
    </w:p>
    <w:sdt>
      <w:sdtPr>
        <w:rPr>
          <w:rFonts w:ascii="Arial" w:hAnsi="Arial" w:cs="Arial"/>
          <w:b/>
          <w:bCs/>
        </w:rPr>
        <w:id w:val="428859044"/>
        <w:placeholder>
          <w:docPart w:val="33B70D9B48C24E1399A5EFF028B9500F"/>
        </w:placeholder>
        <w:showingPlcHdr/>
      </w:sdtPr>
      <w:sdtEndPr/>
      <w:sdtContent>
        <w:p w14:paraId="75DCE750" w14:textId="2DD8765E" w:rsidR="00E94C45" w:rsidRDefault="00E94C45" w:rsidP="00043B8B">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3FE0408A" w14:textId="77777777"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p>
    <w:p w14:paraId="651E7FC0" w14:textId="43699C72" w:rsidR="00043B8B" w:rsidRPr="00F36868" w:rsidRDefault="0088647A" w:rsidP="00043B8B">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6. </w:t>
      </w:r>
      <w:r w:rsidR="00043B8B" w:rsidRPr="00F36868">
        <w:rPr>
          <w:rFonts w:ascii="Arial" w:hAnsi="Arial" w:cs="Arial"/>
          <w:b/>
          <w:bCs/>
          <w:color w:val="002060"/>
        </w:rPr>
        <w:t>What outside resources and partnerships does the applicant have (or plan to establish) that align with the SBDC partnership model and enhance advising, training, and client engagement</w:t>
      </w:r>
      <w:r w:rsidR="00EC086B" w:rsidRPr="00F36868">
        <w:rPr>
          <w:rFonts w:ascii="Arial" w:hAnsi="Arial" w:cs="Arial"/>
          <w:b/>
          <w:bCs/>
          <w:color w:val="002060"/>
        </w:rPr>
        <w:t xml:space="preserve"> (i.e.</w:t>
      </w:r>
      <w:r w:rsidR="003B2879" w:rsidRPr="00F36868">
        <w:rPr>
          <w:rFonts w:ascii="Arial" w:hAnsi="Arial" w:cs="Arial"/>
          <w:b/>
          <w:bCs/>
          <w:color w:val="002060"/>
        </w:rPr>
        <w:t xml:space="preserve"> economic development centers, SBA partners, chambers, universities, etc.)</w:t>
      </w:r>
      <w:r w:rsidR="00043B8B" w:rsidRPr="00F36868">
        <w:rPr>
          <w:rFonts w:ascii="Arial" w:hAnsi="Arial" w:cs="Arial"/>
          <w:b/>
          <w:bCs/>
          <w:color w:val="002060"/>
        </w:rPr>
        <w:t>? Describe how these partnerships will strengthen program delivery.</w:t>
      </w:r>
    </w:p>
    <w:p w14:paraId="25003A39" w14:textId="77777777"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372854653"/>
        <w:placeholder>
          <w:docPart w:val="00CE26419FE54C16800483E1847403E1"/>
        </w:placeholder>
        <w:showingPlcHdr/>
      </w:sdtPr>
      <w:sdtEndPr/>
      <w:sdtContent>
        <w:p w14:paraId="199F8E7D" w14:textId="71BC90EC"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23F5D0CC" w14:textId="77777777" w:rsidR="00043B8B" w:rsidRDefault="00043B8B" w:rsidP="00043B8B">
      <w:pPr>
        <w:tabs>
          <w:tab w:val="clear" w:pos="360"/>
          <w:tab w:val="clear" w:pos="720"/>
          <w:tab w:val="clear" w:pos="1080"/>
          <w:tab w:val="clear" w:pos="1440"/>
          <w:tab w:val="clear" w:pos="1800"/>
          <w:tab w:val="clear" w:pos="2160"/>
          <w:tab w:val="clear" w:pos="2880"/>
        </w:tabs>
        <w:rPr>
          <w:rFonts w:ascii="Arial" w:hAnsi="Arial" w:cs="Arial"/>
          <w:b/>
          <w:bCs/>
        </w:rPr>
      </w:pPr>
    </w:p>
    <w:p w14:paraId="51C59252" w14:textId="2B0C4A83" w:rsidR="00043B8B" w:rsidRPr="00F36868" w:rsidRDefault="0088647A" w:rsidP="00043B8B">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7. </w:t>
      </w:r>
      <w:r w:rsidR="00043B8B" w:rsidRPr="00F36868">
        <w:rPr>
          <w:rFonts w:ascii="Arial" w:hAnsi="Arial" w:cs="Arial"/>
          <w:b/>
          <w:bCs/>
          <w:color w:val="002060"/>
        </w:rPr>
        <w:t>Personnel</w:t>
      </w:r>
    </w:p>
    <w:p w14:paraId="07CB1CA1" w14:textId="627A3981" w:rsidR="005538BF" w:rsidRPr="0088647A" w:rsidRDefault="005538BF" w:rsidP="00043B8B">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Describe how the applicant will staff the </w:t>
      </w:r>
      <w:r w:rsidR="00A17B75">
        <w:rPr>
          <w:rFonts w:ascii="Arial" w:hAnsi="Arial" w:cs="Arial"/>
          <w:color w:val="002060"/>
        </w:rPr>
        <w:t>service center</w:t>
      </w:r>
      <w:r w:rsidRPr="0088647A">
        <w:rPr>
          <w:rFonts w:ascii="Arial" w:hAnsi="Arial" w:cs="Arial"/>
          <w:color w:val="002060"/>
        </w:rPr>
        <w:t xml:space="preserve">. </w:t>
      </w:r>
    </w:p>
    <w:p w14:paraId="4846FFD1" w14:textId="77777777" w:rsidR="005538BF" w:rsidRPr="0088647A" w:rsidRDefault="005538BF" w:rsidP="005538BF">
      <w:pPr>
        <w:pStyle w:val="ListParagraph"/>
        <w:numPr>
          <w:ilvl w:val="0"/>
          <w:numId w:val="21"/>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 xml:space="preserve">Include details on key personnel, staff qualifications, and organizational structure, and explain how the proposed positions and assignments align with program requirements and service delivery needs. </w:t>
      </w:r>
    </w:p>
    <w:p w14:paraId="209FFF36" w14:textId="54D34691" w:rsidR="003B62C1" w:rsidRPr="0088647A" w:rsidRDefault="005538BF" w:rsidP="005538BF">
      <w:pPr>
        <w:pStyle w:val="ListParagraph"/>
        <w:numPr>
          <w:ilvl w:val="0"/>
          <w:numId w:val="21"/>
        </w:numPr>
        <w:tabs>
          <w:tab w:val="clear" w:pos="360"/>
          <w:tab w:val="clear" w:pos="720"/>
          <w:tab w:val="clear" w:pos="1080"/>
          <w:tab w:val="clear" w:pos="1440"/>
          <w:tab w:val="clear" w:pos="1800"/>
          <w:tab w:val="clear" w:pos="2160"/>
          <w:tab w:val="clear" w:pos="2880"/>
        </w:tabs>
        <w:rPr>
          <w:rFonts w:ascii="Arial" w:hAnsi="Arial" w:cs="Arial"/>
          <w:i/>
          <w:iCs/>
          <w:color w:val="002060"/>
          <w:sz w:val="20"/>
          <w:szCs w:val="20"/>
        </w:rPr>
      </w:pPr>
      <w:r w:rsidRPr="0088647A">
        <w:rPr>
          <w:rFonts w:ascii="Arial" w:hAnsi="Arial" w:cs="Arial"/>
          <w:i/>
          <w:iCs/>
          <w:color w:val="002060"/>
          <w:sz w:val="20"/>
          <w:szCs w:val="20"/>
        </w:rPr>
        <w:t>Applicants must attach completed Personnel Detail Forms for all SBDC-funded staff and include an organizational chart illustrating reporting relationships within both the host organization and the SBDC.</w:t>
      </w:r>
    </w:p>
    <w:p w14:paraId="23E05B17" w14:textId="77777777" w:rsidR="005538BF" w:rsidRPr="005538BF" w:rsidRDefault="005538BF" w:rsidP="005538BF">
      <w:pPr>
        <w:pStyle w:val="ListParagraph"/>
        <w:tabs>
          <w:tab w:val="clear" w:pos="360"/>
          <w:tab w:val="clear" w:pos="720"/>
          <w:tab w:val="clear" w:pos="1080"/>
          <w:tab w:val="clear" w:pos="1440"/>
          <w:tab w:val="clear" w:pos="1800"/>
          <w:tab w:val="clear" w:pos="2160"/>
          <w:tab w:val="clear" w:pos="2880"/>
        </w:tabs>
        <w:rPr>
          <w:rFonts w:ascii="Arial" w:hAnsi="Arial" w:cs="Arial"/>
          <w:i/>
          <w:iCs/>
          <w:sz w:val="20"/>
          <w:szCs w:val="20"/>
        </w:rPr>
      </w:pPr>
    </w:p>
    <w:sdt>
      <w:sdtPr>
        <w:rPr>
          <w:rFonts w:ascii="Arial" w:hAnsi="Arial" w:cs="Arial"/>
        </w:rPr>
        <w:id w:val="-2142407960"/>
        <w:placeholder>
          <w:docPart w:val="20E4372002AE41FCA608BAF34D2481E9"/>
        </w:placeholder>
        <w:showingPlcHdr/>
      </w:sdtPr>
      <w:sdtEndPr/>
      <w:sdtContent>
        <w:p w14:paraId="0AD264A5" w14:textId="413B5F69" w:rsidR="003B62C1" w:rsidRDefault="003B62C1" w:rsidP="00043B8B">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76F8DFBE" w14:textId="77777777" w:rsidR="003B62C1" w:rsidRDefault="003B62C1" w:rsidP="00043B8B">
      <w:pPr>
        <w:tabs>
          <w:tab w:val="clear" w:pos="360"/>
          <w:tab w:val="clear" w:pos="720"/>
          <w:tab w:val="clear" w:pos="1080"/>
          <w:tab w:val="clear" w:pos="1440"/>
          <w:tab w:val="clear" w:pos="1800"/>
          <w:tab w:val="clear" w:pos="2160"/>
          <w:tab w:val="clear" w:pos="2880"/>
        </w:tabs>
        <w:rPr>
          <w:rFonts w:ascii="Arial" w:hAnsi="Arial" w:cs="Arial"/>
        </w:rPr>
      </w:pPr>
    </w:p>
    <w:p w14:paraId="72EF433A" w14:textId="0B696253" w:rsidR="00E70DC3" w:rsidRPr="00F36868" w:rsidRDefault="0088647A" w:rsidP="00E70DC3">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8. </w:t>
      </w:r>
      <w:r w:rsidR="00E70DC3" w:rsidRPr="00F36868">
        <w:rPr>
          <w:rFonts w:ascii="Arial" w:hAnsi="Arial" w:cs="Arial"/>
          <w:b/>
          <w:bCs/>
          <w:color w:val="002060"/>
        </w:rPr>
        <w:t xml:space="preserve">Does your organization host other programs related to economic development or </w:t>
      </w:r>
      <w:r w:rsidR="00D45FB6">
        <w:rPr>
          <w:rFonts w:ascii="Arial" w:hAnsi="Arial" w:cs="Arial"/>
          <w:b/>
          <w:bCs/>
          <w:color w:val="002060"/>
        </w:rPr>
        <w:t>entrepreneurial technical assistance or support</w:t>
      </w:r>
      <w:r w:rsidR="00E70DC3" w:rsidRPr="00F36868">
        <w:rPr>
          <w:rFonts w:ascii="Arial" w:hAnsi="Arial" w:cs="Arial"/>
          <w:b/>
          <w:bCs/>
          <w:color w:val="002060"/>
        </w:rPr>
        <w:t xml:space="preserve">? If yes, for each program identified, describe: </w:t>
      </w:r>
    </w:p>
    <w:p w14:paraId="2CD34548" w14:textId="77777777" w:rsidR="00E70DC3" w:rsidRPr="0088647A" w:rsidRDefault="00E70DC3" w:rsidP="00E70DC3">
      <w:pPr>
        <w:pStyle w:val="ListParagraph"/>
        <w:numPr>
          <w:ilvl w:val="0"/>
          <w:numId w:val="16"/>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How the organization determines which clients participate in each program</w:t>
      </w:r>
    </w:p>
    <w:p w14:paraId="368C07F1" w14:textId="28AB9C1F" w:rsidR="006252B3" w:rsidRPr="0088647A" w:rsidRDefault="00E70DC3" w:rsidP="00C478D7">
      <w:pPr>
        <w:pStyle w:val="ListParagraph"/>
        <w:numPr>
          <w:ilvl w:val="0"/>
          <w:numId w:val="16"/>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Who within the organization manages or oversees these programs</w:t>
      </w:r>
    </w:p>
    <w:p w14:paraId="2127A0ED" w14:textId="62ABFDE8" w:rsidR="00E70DC3" w:rsidRPr="0088647A" w:rsidRDefault="00E70DC3" w:rsidP="00E70DC3">
      <w:pPr>
        <w:pStyle w:val="ListParagraph"/>
        <w:numPr>
          <w:ilvl w:val="0"/>
          <w:numId w:val="16"/>
        </w:num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How the organization ensures coordination across programs to prevent duplication of services</w:t>
      </w:r>
      <w:r w:rsidR="000E29E1" w:rsidRPr="0088647A">
        <w:rPr>
          <w:rFonts w:ascii="Arial" w:hAnsi="Arial" w:cs="Arial"/>
          <w:color w:val="002060"/>
        </w:rPr>
        <w:t>.</w:t>
      </w:r>
    </w:p>
    <w:p w14:paraId="4DBFAC0E" w14:textId="77777777" w:rsidR="00E70DC3" w:rsidRDefault="00E70DC3" w:rsidP="00E70DC3">
      <w:pPr>
        <w:tabs>
          <w:tab w:val="clear" w:pos="360"/>
          <w:tab w:val="clear" w:pos="720"/>
          <w:tab w:val="clear" w:pos="1080"/>
          <w:tab w:val="clear" w:pos="1440"/>
          <w:tab w:val="clear" w:pos="1800"/>
          <w:tab w:val="clear" w:pos="2160"/>
          <w:tab w:val="clear" w:pos="2880"/>
        </w:tabs>
      </w:pPr>
    </w:p>
    <w:sdt>
      <w:sdtPr>
        <w:rPr>
          <w:b/>
          <w:bCs/>
        </w:rPr>
        <w:id w:val="-1464342352"/>
        <w:placeholder>
          <w:docPart w:val="98138BA7179949B59B96549E30EE2A13"/>
        </w:placeholder>
        <w:showingPlcHdr/>
      </w:sdtPr>
      <w:sdtEndPr/>
      <w:sdtContent>
        <w:p w14:paraId="33E61B54" w14:textId="0F285E03" w:rsidR="00BF1825" w:rsidRPr="00E70DC3" w:rsidRDefault="00E70DC3" w:rsidP="00E70DC3">
          <w:pPr>
            <w:tabs>
              <w:tab w:val="clear" w:pos="360"/>
              <w:tab w:val="clear" w:pos="720"/>
              <w:tab w:val="clear" w:pos="1080"/>
              <w:tab w:val="clear" w:pos="1440"/>
              <w:tab w:val="clear" w:pos="1800"/>
              <w:tab w:val="clear" w:pos="2160"/>
              <w:tab w:val="clear" w:pos="2880"/>
            </w:tabs>
            <w:rPr>
              <w:b/>
              <w:bCs/>
            </w:rPr>
          </w:pPr>
          <w:r w:rsidRPr="00FD477D">
            <w:rPr>
              <w:rStyle w:val="PlaceholderText"/>
            </w:rPr>
            <w:t>Click or tap here to enter text.</w:t>
          </w:r>
        </w:p>
      </w:sdtContent>
    </w:sdt>
    <w:p w14:paraId="1B582CA9" w14:textId="77777777" w:rsidR="007279B0" w:rsidRDefault="007279B0" w:rsidP="00E40301">
      <w:pPr>
        <w:tabs>
          <w:tab w:val="clear" w:pos="360"/>
          <w:tab w:val="clear" w:pos="720"/>
          <w:tab w:val="clear" w:pos="1080"/>
          <w:tab w:val="clear" w:pos="1440"/>
          <w:tab w:val="clear" w:pos="1800"/>
          <w:tab w:val="clear" w:pos="2160"/>
          <w:tab w:val="clear" w:pos="2880"/>
        </w:tabs>
      </w:pPr>
    </w:p>
    <w:p w14:paraId="5E8AF4BE" w14:textId="77777777" w:rsidR="00D81AA6" w:rsidRDefault="00D81AA6" w:rsidP="00AC67DA">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p>
    <w:p w14:paraId="7943E653" w14:textId="77777777" w:rsidR="00D81AA6" w:rsidRDefault="00D81AA6" w:rsidP="00AC67DA">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p>
    <w:p w14:paraId="7DC3B80F" w14:textId="13DBFB49" w:rsidR="0051408B" w:rsidRPr="00D81AA6" w:rsidRDefault="00AC67DA" w:rsidP="00AC67DA">
      <w:pPr>
        <w:tabs>
          <w:tab w:val="clear" w:pos="360"/>
          <w:tab w:val="clear" w:pos="720"/>
          <w:tab w:val="clear" w:pos="1080"/>
          <w:tab w:val="clear" w:pos="1440"/>
          <w:tab w:val="clear" w:pos="1800"/>
          <w:tab w:val="clear" w:pos="2160"/>
          <w:tab w:val="clear" w:pos="2880"/>
        </w:tabs>
        <w:jc w:val="center"/>
        <w:rPr>
          <w:sz w:val="28"/>
          <w:szCs w:val="28"/>
        </w:rPr>
      </w:pPr>
      <w:r w:rsidRPr="00D81AA6">
        <w:rPr>
          <w:rFonts w:ascii="Arial" w:hAnsi="Arial" w:cs="Arial"/>
          <w:b/>
          <w:bCs/>
          <w:smallCaps/>
          <w:sz w:val="28"/>
          <w:szCs w:val="28"/>
        </w:rPr>
        <w:t>Section 4: Program Quality</w:t>
      </w:r>
    </w:p>
    <w:p w14:paraId="587911A8" w14:textId="77777777" w:rsidR="0051408B" w:rsidRDefault="0051408B" w:rsidP="00BF1825">
      <w:pPr>
        <w:tabs>
          <w:tab w:val="clear" w:pos="360"/>
          <w:tab w:val="clear" w:pos="720"/>
          <w:tab w:val="clear" w:pos="1080"/>
          <w:tab w:val="clear" w:pos="1440"/>
          <w:tab w:val="clear" w:pos="1800"/>
          <w:tab w:val="clear" w:pos="2160"/>
          <w:tab w:val="clear" w:pos="2880"/>
        </w:tabs>
      </w:pPr>
    </w:p>
    <w:p w14:paraId="20EC3F8E" w14:textId="7421647B" w:rsidR="00564321" w:rsidRPr="00F36868" w:rsidRDefault="0088647A" w:rsidP="000E65DB">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1. </w:t>
      </w:r>
      <w:r w:rsidR="004C3C52" w:rsidRPr="00F36868">
        <w:rPr>
          <w:rFonts w:ascii="Arial" w:hAnsi="Arial" w:cs="Arial"/>
          <w:b/>
          <w:bCs/>
          <w:color w:val="002060"/>
        </w:rPr>
        <w:t>Marketing</w:t>
      </w:r>
    </w:p>
    <w:p w14:paraId="62F075A9" w14:textId="37BDEECB" w:rsidR="00481C1B" w:rsidRPr="0088647A" w:rsidRDefault="0088647A" w:rsidP="000E65DB">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1a. </w:t>
      </w:r>
      <w:r w:rsidR="00564321" w:rsidRPr="0088647A">
        <w:rPr>
          <w:rFonts w:ascii="Arial" w:hAnsi="Arial" w:cs="Arial"/>
          <w:color w:val="002060"/>
        </w:rPr>
        <w:t xml:space="preserve">Describe </w:t>
      </w:r>
      <w:r w:rsidR="009C0A33" w:rsidRPr="0088647A">
        <w:rPr>
          <w:rFonts w:ascii="Arial" w:hAnsi="Arial" w:cs="Arial"/>
          <w:color w:val="002060"/>
        </w:rPr>
        <w:t>the</w:t>
      </w:r>
      <w:r w:rsidR="00284B9E" w:rsidRPr="0088647A">
        <w:rPr>
          <w:rFonts w:ascii="Arial" w:hAnsi="Arial" w:cs="Arial"/>
          <w:color w:val="002060"/>
        </w:rPr>
        <w:t xml:space="preserve"> organization’s</w:t>
      </w:r>
      <w:r w:rsidR="00564321" w:rsidRPr="0088647A">
        <w:rPr>
          <w:rFonts w:ascii="Arial" w:hAnsi="Arial" w:cs="Arial"/>
          <w:color w:val="002060"/>
        </w:rPr>
        <w:t xml:space="preserve"> plan to promote the SBDC national brand utilizing the SBDC logo, SBDC branding requirements, and incorporating the SBDC identity standards through the </w:t>
      </w:r>
      <w:r w:rsidR="00D906C6">
        <w:rPr>
          <w:rFonts w:ascii="Arial" w:hAnsi="Arial" w:cs="Arial"/>
          <w:color w:val="002060"/>
        </w:rPr>
        <w:t>service center.</w:t>
      </w:r>
    </w:p>
    <w:p w14:paraId="22C665DC" w14:textId="77777777" w:rsidR="00481C1B" w:rsidRDefault="00481C1B" w:rsidP="000E65DB">
      <w:pPr>
        <w:tabs>
          <w:tab w:val="clear" w:pos="360"/>
          <w:tab w:val="clear" w:pos="720"/>
          <w:tab w:val="clear" w:pos="1080"/>
          <w:tab w:val="clear" w:pos="1440"/>
          <w:tab w:val="clear" w:pos="1800"/>
          <w:tab w:val="clear" w:pos="2160"/>
          <w:tab w:val="clear" w:pos="2880"/>
        </w:tabs>
        <w:rPr>
          <w:rFonts w:ascii="Arial" w:hAnsi="Arial" w:cs="Arial"/>
        </w:rPr>
      </w:pPr>
    </w:p>
    <w:p w14:paraId="431077A1" w14:textId="1DF7BCA7" w:rsidR="000E65DB" w:rsidRPr="00E70DC3" w:rsidRDefault="000A7508" w:rsidP="000E65DB">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2078468226"/>
          <w:placeholder>
            <w:docPart w:val="ECB34A3EED1542ADA9ABF696FF0974F2"/>
          </w:placeholder>
          <w:showingPlcHdr/>
        </w:sdtPr>
        <w:sdtEndPr/>
        <w:sdtContent>
          <w:r w:rsidR="009C0A33" w:rsidRPr="00FD477D">
            <w:rPr>
              <w:rStyle w:val="PlaceholderText"/>
            </w:rPr>
            <w:t>Click or tap here to enter text.</w:t>
          </w:r>
        </w:sdtContent>
      </w:sdt>
      <w:r w:rsidR="000E65DB" w:rsidRPr="00E70DC3">
        <w:rPr>
          <w:rFonts w:ascii="Arial" w:hAnsi="Arial" w:cs="Arial"/>
          <w:b/>
          <w:bCs/>
        </w:rPr>
        <w:t xml:space="preserve"> </w:t>
      </w:r>
    </w:p>
    <w:p w14:paraId="401A6459" w14:textId="77777777" w:rsidR="00284B9E" w:rsidRDefault="00284B9E" w:rsidP="00284B9E">
      <w:pPr>
        <w:tabs>
          <w:tab w:val="clear" w:pos="360"/>
          <w:tab w:val="clear" w:pos="720"/>
          <w:tab w:val="clear" w:pos="1080"/>
          <w:tab w:val="clear" w:pos="1440"/>
          <w:tab w:val="clear" w:pos="1800"/>
          <w:tab w:val="clear" w:pos="2160"/>
          <w:tab w:val="clear" w:pos="2880"/>
        </w:tabs>
        <w:rPr>
          <w:rFonts w:ascii="Arial" w:hAnsi="Arial" w:cs="Arial"/>
        </w:rPr>
      </w:pPr>
    </w:p>
    <w:p w14:paraId="69CA3699" w14:textId="716B3D7D" w:rsidR="000E65DB" w:rsidRPr="0088647A" w:rsidRDefault="0088647A" w:rsidP="00284B9E">
      <w:pPr>
        <w:tabs>
          <w:tab w:val="clear" w:pos="360"/>
          <w:tab w:val="clear" w:pos="720"/>
          <w:tab w:val="clear" w:pos="1080"/>
          <w:tab w:val="clear" w:pos="1440"/>
          <w:tab w:val="clear" w:pos="1800"/>
          <w:tab w:val="clear" w:pos="2160"/>
          <w:tab w:val="clear" w:pos="2880"/>
        </w:tabs>
        <w:rPr>
          <w:rFonts w:ascii="Arial" w:hAnsi="Arial" w:cs="Arial"/>
          <w:color w:val="002060"/>
        </w:rPr>
      </w:pPr>
      <w:r w:rsidRPr="0088647A">
        <w:rPr>
          <w:rFonts w:ascii="Arial" w:hAnsi="Arial" w:cs="Arial"/>
          <w:color w:val="002060"/>
        </w:rPr>
        <w:t xml:space="preserve">1b. </w:t>
      </w:r>
      <w:r w:rsidR="00284B9E" w:rsidRPr="0088647A">
        <w:rPr>
          <w:rFonts w:ascii="Arial" w:hAnsi="Arial" w:cs="Arial"/>
          <w:color w:val="002060"/>
        </w:rPr>
        <w:t>Provide</w:t>
      </w:r>
      <w:r w:rsidR="00A93C35" w:rsidRPr="0088647A">
        <w:rPr>
          <w:rFonts w:ascii="Arial" w:hAnsi="Arial" w:cs="Arial"/>
          <w:color w:val="002060"/>
        </w:rPr>
        <w:t xml:space="preserve"> marketing plan </w:t>
      </w:r>
      <w:r w:rsidR="000D27FA">
        <w:rPr>
          <w:rFonts w:ascii="Arial" w:hAnsi="Arial" w:cs="Arial"/>
          <w:color w:val="002060"/>
        </w:rPr>
        <w:t xml:space="preserve">that corresponds to and supports the market sector focus identified in </w:t>
      </w:r>
      <w:r w:rsidR="008F78F3">
        <w:rPr>
          <w:rFonts w:ascii="Arial" w:hAnsi="Arial" w:cs="Arial"/>
          <w:color w:val="002060"/>
        </w:rPr>
        <w:t>Section 2, Question 4 of this application</w:t>
      </w:r>
      <w:r w:rsidR="00D6298F" w:rsidRPr="0088647A">
        <w:rPr>
          <w:rFonts w:ascii="Arial" w:hAnsi="Arial" w:cs="Arial"/>
          <w:color w:val="002060"/>
        </w:rPr>
        <w:t>.</w:t>
      </w:r>
    </w:p>
    <w:p w14:paraId="2EDA3635" w14:textId="77777777" w:rsidR="00D6298F" w:rsidRDefault="00D6298F" w:rsidP="00284B9E">
      <w:pPr>
        <w:tabs>
          <w:tab w:val="clear" w:pos="360"/>
          <w:tab w:val="clear" w:pos="720"/>
          <w:tab w:val="clear" w:pos="1080"/>
          <w:tab w:val="clear" w:pos="1440"/>
          <w:tab w:val="clear" w:pos="1800"/>
          <w:tab w:val="clear" w:pos="2160"/>
          <w:tab w:val="clear" w:pos="2880"/>
        </w:tabs>
        <w:rPr>
          <w:rFonts w:ascii="Arial" w:hAnsi="Arial" w:cs="Arial"/>
        </w:rPr>
      </w:pPr>
    </w:p>
    <w:sdt>
      <w:sdtPr>
        <w:rPr>
          <w:rFonts w:ascii="Arial" w:hAnsi="Arial" w:cs="Arial"/>
        </w:rPr>
        <w:id w:val="-850878830"/>
        <w:placeholder>
          <w:docPart w:val="D168EA43AFE341AFAD5DF3FEB6C928EF"/>
        </w:placeholder>
        <w:showingPlcHdr/>
      </w:sdtPr>
      <w:sdtEndPr/>
      <w:sdtContent>
        <w:p w14:paraId="3015E764" w14:textId="59CDC8B5" w:rsidR="00D6298F" w:rsidRDefault="00D6298F" w:rsidP="00284B9E">
          <w:pPr>
            <w:tabs>
              <w:tab w:val="clear" w:pos="360"/>
              <w:tab w:val="clear" w:pos="720"/>
              <w:tab w:val="clear" w:pos="1080"/>
              <w:tab w:val="clear" w:pos="1440"/>
              <w:tab w:val="clear" w:pos="1800"/>
              <w:tab w:val="clear" w:pos="2160"/>
              <w:tab w:val="clear" w:pos="2880"/>
            </w:tabs>
            <w:rPr>
              <w:rFonts w:ascii="Arial" w:hAnsi="Arial" w:cs="Arial"/>
            </w:rPr>
          </w:pPr>
          <w:r w:rsidRPr="00FD477D">
            <w:rPr>
              <w:rStyle w:val="PlaceholderText"/>
            </w:rPr>
            <w:t>Click or tap here to enter text.</w:t>
          </w:r>
        </w:p>
      </w:sdtContent>
    </w:sdt>
    <w:p w14:paraId="3D2E10C9" w14:textId="77777777" w:rsidR="00972A42" w:rsidRDefault="00972A42" w:rsidP="00284B9E">
      <w:pPr>
        <w:tabs>
          <w:tab w:val="clear" w:pos="360"/>
          <w:tab w:val="clear" w:pos="720"/>
          <w:tab w:val="clear" w:pos="1080"/>
          <w:tab w:val="clear" w:pos="1440"/>
          <w:tab w:val="clear" w:pos="1800"/>
          <w:tab w:val="clear" w:pos="2160"/>
          <w:tab w:val="clear" w:pos="2880"/>
        </w:tabs>
        <w:rPr>
          <w:rFonts w:ascii="Arial" w:hAnsi="Arial" w:cs="Arial"/>
        </w:rPr>
      </w:pPr>
    </w:p>
    <w:p w14:paraId="751DD1B8" w14:textId="0B96C8AF" w:rsidR="0051408B"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2. </w:t>
      </w:r>
      <w:r w:rsidR="006F64DC" w:rsidRPr="00F36868">
        <w:rPr>
          <w:rFonts w:ascii="Arial" w:hAnsi="Arial" w:cs="Arial"/>
          <w:b/>
          <w:bCs/>
          <w:color w:val="002060"/>
        </w:rPr>
        <w:t>Hybrid and Innovative Service Delivery</w:t>
      </w:r>
    </w:p>
    <w:p w14:paraId="278E8967" w14:textId="77777777" w:rsidR="006F64DC" w:rsidRPr="00F36868" w:rsidRDefault="006F64DC"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p>
    <w:p w14:paraId="233FC554" w14:textId="2A0CA935" w:rsidR="006F64DC" w:rsidRPr="008F78F3" w:rsidRDefault="008F78F3" w:rsidP="00BF1825">
      <w:pPr>
        <w:tabs>
          <w:tab w:val="clear" w:pos="360"/>
          <w:tab w:val="clear" w:pos="720"/>
          <w:tab w:val="clear" w:pos="1080"/>
          <w:tab w:val="clear" w:pos="1440"/>
          <w:tab w:val="clear" w:pos="1800"/>
          <w:tab w:val="clear" w:pos="2160"/>
          <w:tab w:val="clear" w:pos="2880"/>
        </w:tabs>
        <w:rPr>
          <w:rFonts w:ascii="Arial" w:hAnsi="Arial" w:cs="Arial"/>
          <w:color w:val="002060"/>
        </w:rPr>
      </w:pPr>
      <w:r w:rsidRPr="008F78F3">
        <w:rPr>
          <w:rFonts w:ascii="Arial" w:hAnsi="Arial" w:cs="Arial"/>
          <w:color w:val="002060"/>
        </w:rPr>
        <w:t xml:space="preserve">2a. </w:t>
      </w:r>
      <w:r w:rsidR="006F64DC" w:rsidRPr="008F78F3">
        <w:rPr>
          <w:rFonts w:ascii="Arial" w:hAnsi="Arial" w:cs="Arial"/>
          <w:color w:val="002060"/>
        </w:rPr>
        <w:t xml:space="preserve">Describe how the center will utilize </w:t>
      </w:r>
      <w:r w:rsidR="000461EC" w:rsidRPr="008F78F3">
        <w:rPr>
          <w:rFonts w:ascii="Arial" w:hAnsi="Arial" w:cs="Arial"/>
          <w:color w:val="002060"/>
        </w:rPr>
        <w:t>digital tools to deliver advising, training, and outreach services. Explain how these methods will improve accessibility, efficiency, and client engagement.</w:t>
      </w:r>
    </w:p>
    <w:p w14:paraId="14036D78" w14:textId="77777777" w:rsidR="0051408B" w:rsidRDefault="0051408B" w:rsidP="00BF1825">
      <w:pPr>
        <w:tabs>
          <w:tab w:val="clear" w:pos="360"/>
          <w:tab w:val="clear" w:pos="720"/>
          <w:tab w:val="clear" w:pos="1080"/>
          <w:tab w:val="clear" w:pos="1440"/>
          <w:tab w:val="clear" w:pos="1800"/>
          <w:tab w:val="clear" w:pos="2160"/>
          <w:tab w:val="clear" w:pos="2880"/>
        </w:tabs>
      </w:pPr>
    </w:p>
    <w:sdt>
      <w:sdtPr>
        <w:id w:val="1504162846"/>
        <w:placeholder>
          <w:docPart w:val="9D4CD443BA1943529D3878087B81F11E"/>
        </w:placeholder>
        <w:showingPlcHdr/>
      </w:sdtPr>
      <w:sdtEndPr/>
      <w:sdtContent>
        <w:p w14:paraId="628B3E2D" w14:textId="232F2102" w:rsidR="0051408B" w:rsidRDefault="000461EC" w:rsidP="00BF1825">
          <w:pPr>
            <w:tabs>
              <w:tab w:val="clear" w:pos="360"/>
              <w:tab w:val="clear" w:pos="720"/>
              <w:tab w:val="clear" w:pos="1080"/>
              <w:tab w:val="clear" w:pos="1440"/>
              <w:tab w:val="clear" w:pos="1800"/>
              <w:tab w:val="clear" w:pos="2160"/>
              <w:tab w:val="clear" w:pos="2880"/>
            </w:tabs>
          </w:pPr>
          <w:r w:rsidRPr="00FD477D">
            <w:rPr>
              <w:rStyle w:val="PlaceholderText"/>
            </w:rPr>
            <w:t>Click or tap here to enter text.</w:t>
          </w:r>
        </w:p>
      </w:sdtContent>
    </w:sdt>
    <w:p w14:paraId="12DD3D49" w14:textId="77777777" w:rsidR="0051408B" w:rsidRDefault="0051408B" w:rsidP="00BF1825">
      <w:pPr>
        <w:tabs>
          <w:tab w:val="clear" w:pos="360"/>
          <w:tab w:val="clear" w:pos="720"/>
          <w:tab w:val="clear" w:pos="1080"/>
          <w:tab w:val="clear" w:pos="1440"/>
          <w:tab w:val="clear" w:pos="1800"/>
          <w:tab w:val="clear" w:pos="2160"/>
          <w:tab w:val="clear" w:pos="2880"/>
        </w:tabs>
      </w:pPr>
    </w:p>
    <w:p w14:paraId="5AED21E4" w14:textId="764241EE" w:rsidR="000461EC" w:rsidRPr="008F78F3" w:rsidRDefault="008F78F3" w:rsidP="00BF1825">
      <w:pPr>
        <w:tabs>
          <w:tab w:val="clear" w:pos="360"/>
          <w:tab w:val="clear" w:pos="720"/>
          <w:tab w:val="clear" w:pos="1080"/>
          <w:tab w:val="clear" w:pos="1440"/>
          <w:tab w:val="clear" w:pos="1800"/>
          <w:tab w:val="clear" w:pos="2160"/>
          <w:tab w:val="clear" w:pos="2880"/>
        </w:tabs>
        <w:rPr>
          <w:rFonts w:ascii="Arial" w:hAnsi="Arial" w:cs="Arial"/>
          <w:color w:val="002060"/>
        </w:rPr>
      </w:pPr>
      <w:r w:rsidRPr="008F78F3">
        <w:rPr>
          <w:rFonts w:ascii="Arial" w:hAnsi="Arial" w:cs="Arial"/>
          <w:color w:val="002060"/>
        </w:rPr>
        <w:t xml:space="preserve">2b. </w:t>
      </w:r>
      <w:r w:rsidR="00736461" w:rsidRPr="008F78F3">
        <w:rPr>
          <w:rFonts w:ascii="Arial" w:hAnsi="Arial" w:cs="Arial"/>
          <w:color w:val="002060"/>
        </w:rPr>
        <w:t>Des</w:t>
      </w:r>
      <w:r w:rsidR="003F2073" w:rsidRPr="008F78F3">
        <w:rPr>
          <w:rFonts w:ascii="Arial" w:hAnsi="Arial" w:cs="Arial"/>
          <w:color w:val="002060"/>
        </w:rPr>
        <w:t xml:space="preserve">cribe any </w:t>
      </w:r>
      <w:r w:rsidR="00ED78F1" w:rsidRPr="008F78F3">
        <w:rPr>
          <w:rFonts w:ascii="Arial" w:hAnsi="Arial" w:cs="Arial"/>
          <w:color w:val="002060"/>
        </w:rPr>
        <w:t xml:space="preserve">formal </w:t>
      </w:r>
      <w:r w:rsidR="003F2073" w:rsidRPr="008F78F3">
        <w:rPr>
          <w:rFonts w:ascii="Arial" w:hAnsi="Arial" w:cs="Arial"/>
          <w:color w:val="002060"/>
        </w:rPr>
        <w:t>partnerships that will expand the center’s reach and efficiency across the region and/or state. Explain how these partnerships will support access to services and reduce duplication throughout the network.</w:t>
      </w:r>
    </w:p>
    <w:p w14:paraId="4C84D370" w14:textId="77777777" w:rsidR="0051408B" w:rsidRDefault="0051408B" w:rsidP="00BF1825">
      <w:pPr>
        <w:tabs>
          <w:tab w:val="clear" w:pos="360"/>
          <w:tab w:val="clear" w:pos="720"/>
          <w:tab w:val="clear" w:pos="1080"/>
          <w:tab w:val="clear" w:pos="1440"/>
          <w:tab w:val="clear" w:pos="1800"/>
          <w:tab w:val="clear" w:pos="2160"/>
          <w:tab w:val="clear" w:pos="2880"/>
        </w:tabs>
      </w:pPr>
    </w:p>
    <w:sdt>
      <w:sdtPr>
        <w:id w:val="945653564"/>
        <w:placeholder>
          <w:docPart w:val="83DA82F2A0904F3092301ED4046CDCFC"/>
        </w:placeholder>
        <w:showingPlcHdr/>
      </w:sdtPr>
      <w:sdtEndPr/>
      <w:sdtContent>
        <w:p w14:paraId="0B53F826" w14:textId="2DDECF8A" w:rsidR="003F2073" w:rsidRDefault="003F2073" w:rsidP="00BF1825">
          <w:pPr>
            <w:tabs>
              <w:tab w:val="clear" w:pos="360"/>
              <w:tab w:val="clear" w:pos="720"/>
              <w:tab w:val="clear" w:pos="1080"/>
              <w:tab w:val="clear" w:pos="1440"/>
              <w:tab w:val="clear" w:pos="1800"/>
              <w:tab w:val="clear" w:pos="2160"/>
              <w:tab w:val="clear" w:pos="2880"/>
            </w:tabs>
          </w:pPr>
          <w:r w:rsidRPr="00FD477D">
            <w:rPr>
              <w:rStyle w:val="PlaceholderText"/>
            </w:rPr>
            <w:t>Click or tap here to enter text.</w:t>
          </w:r>
        </w:p>
      </w:sdtContent>
    </w:sdt>
    <w:p w14:paraId="1EB05930" w14:textId="77777777" w:rsidR="0051408B" w:rsidRDefault="0051408B" w:rsidP="00BF1825">
      <w:pPr>
        <w:tabs>
          <w:tab w:val="clear" w:pos="360"/>
          <w:tab w:val="clear" w:pos="720"/>
          <w:tab w:val="clear" w:pos="1080"/>
          <w:tab w:val="clear" w:pos="1440"/>
          <w:tab w:val="clear" w:pos="1800"/>
          <w:tab w:val="clear" w:pos="2160"/>
          <w:tab w:val="clear" w:pos="2880"/>
        </w:tabs>
      </w:pPr>
    </w:p>
    <w:p w14:paraId="6E5A56AF" w14:textId="45C6779B" w:rsidR="0051408B"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3. </w:t>
      </w:r>
      <w:r w:rsidR="00246AF2" w:rsidRPr="00F36868">
        <w:rPr>
          <w:rFonts w:ascii="Arial" w:hAnsi="Arial" w:cs="Arial"/>
          <w:b/>
          <w:bCs/>
          <w:color w:val="002060"/>
        </w:rPr>
        <w:t xml:space="preserve">Advisory </w:t>
      </w:r>
      <w:r w:rsidR="00B2760B">
        <w:rPr>
          <w:rFonts w:ascii="Arial" w:hAnsi="Arial" w:cs="Arial"/>
          <w:b/>
          <w:bCs/>
          <w:color w:val="002060"/>
        </w:rPr>
        <w:t xml:space="preserve">and Advocacy </w:t>
      </w:r>
      <w:r w:rsidR="00246AF2" w:rsidRPr="00F36868">
        <w:rPr>
          <w:rFonts w:ascii="Arial" w:hAnsi="Arial" w:cs="Arial"/>
          <w:b/>
          <w:bCs/>
          <w:color w:val="002060"/>
        </w:rPr>
        <w:t>Board</w:t>
      </w:r>
    </w:p>
    <w:p w14:paraId="6F58DD7B" w14:textId="1410F6BF" w:rsidR="00246AF2" w:rsidRPr="008F7D90" w:rsidRDefault="00246AF2" w:rsidP="0066400E">
      <w:pPr>
        <w:tabs>
          <w:tab w:val="clear" w:pos="360"/>
          <w:tab w:val="clear" w:pos="720"/>
          <w:tab w:val="clear" w:pos="1080"/>
          <w:tab w:val="clear" w:pos="1440"/>
          <w:tab w:val="clear" w:pos="1800"/>
          <w:tab w:val="clear" w:pos="2160"/>
          <w:tab w:val="clear" w:pos="2880"/>
        </w:tabs>
        <w:rPr>
          <w:rFonts w:ascii="Arial" w:hAnsi="Arial" w:cs="Arial"/>
          <w:color w:val="002060"/>
        </w:rPr>
      </w:pPr>
      <w:r w:rsidRPr="008F7D90">
        <w:rPr>
          <w:rFonts w:ascii="Arial" w:hAnsi="Arial" w:cs="Arial"/>
          <w:color w:val="002060"/>
        </w:rPr>
        <w:t xml:space="preserve">Describe the planned makeup and purpose of the </w:t>
      </w:r>
      <w:r w:rsidR="00B2760B" w:rsidRPr="008F7D90">
        <w:rPr>
          <w:rFonts w:ascii="Arial" w:hAnsi="Arial" w:cs="Arial"/>
          <w:color w:val="002060"/>
        </w:rPr>
        <w:t>service center</w:t>
      </w:r>
      <w:r w:rsidR="00FC6129" w:rsidRPr="008F7D90">
        <w:rPr>
          <w:rFonts w:ascii="Arial" w:hAnsi="Arial" w:cs="Arial"/>
          <w:color w:val="002060"/>
        </w:rPr>
        <w:t xml:space="preserve"> advisory </w:t>
      </w:r>
      <w:r w:rsidR="00B2760B" w:rsidRPr="008F7D90">
        <w:rPr>
          <w:rFonts w:ascii="Arial" w:hAnsi="Arial" w:cs="Arial"/>
          <w:color w:val="002060"/>
        </w:rPr>
        <w:t xml:space="preserve">and advocacy </w:t>
      </w:r>
      <w:r w:rsidR="00FC6129" w:rsidRPr="008F7D90">
        <w:rPr>
          <w:rFonts w:ascii="Arial" w:hAnsi="Arial" w:cs="Arial"/>
          <w:color w:val="002060"/>
        </w:rPr>
        <w:t>board and how it will be utilized to support the center’s goals and operations.</w:t>
      </w:r>
      <w:r w:rsidR="00B24222" w:rsidRPr="008F7D90">
        <w:rPr>
          <w:rFonts w:ascii="Arial" w:hAnsi="Arial" w:cs="Arial"/>
          <w:color w:val="002060"/>
        </w:rPr>
        <w:t xml:space="preserve"> Provide the anticipated timeline for establishing the board and indicate </w:t>
      </w:r>
      <w:r w:rsidR="002657A1" w:rsidRPr="008F7D90">
        <w:rPr>
          <w:rFonts w:ascii="Arial" w:hAnsi="Arial" w:cs="Arial"/>
          <w:color w:val="002060"/>
        </w:rPr>
        <w:t>the proposed meeting cadence.</w:t>
      </w:r>
    </w:p>
    <w:p w14:paraId="1ABC6605" w14:textId="77777777" w:rsidR="0051408B" w:rsidRDefault="0051408B" w:rsidP="00BF1825">
      <w:pPr>
        <w:tabs>
          <w:tab w:val="clear" w:pos="360"/>
          <w:tab w:val="clear" w:pos="720"/>
          <w:tab w:val="clear" w:pos="1080"/>
          <w:tab w:val="clear" w:pos="1440"/>
          <w:tab w:val="clear" w:pos="1800"/>
          <w:tab w:val="clear" w:pos="2160"/>
          <w:tab w:val="clear" w:pos="2880"/>
        </w:tabs>
      </w:pPr>
    </w:p>
    <w:sdt>
      <w:sdtPr>
        <w:id w:val="-1636939928"/>
        <w:placeholder>
          <w:docPart w:val="4B62477DB798484F878458EB970C31E6"/>
        </w:placeholder>
        <w:showingPlcHdr/>
      </w:sdtPr>
      <w:sdtEndPr/>
      <w:sdtContent>
        <w:p w14:paraId="48A29DC4" w14:textId="54BEB51F" w:rsidR="0051408B" w:rsidRDefault="002657A1" w:rsidP="00BF1825">
          <w:pPr>
            <w:tabs>
              <w:tab w:val="clear" w:pos="360"/>
              <w:tab w:val="clear" w:pos="720"/>
              <w:tab w:val="clear" w:pos="1080"/>
              <w:tab w:val="clear" w:pos="1440"/>
              <w:tab w:val="clear" w:pos="1800"/>
              <w:tab w:val="clear" w:pos="2160"/>
              <w:tab w:val="clear" w:pos="2880"/>
            </w:tabs>
          </w:pPr>
          <w:r w:rsidRPr="00FD477D">
            <w:rPr>
              <w:rStyle w:val="PlaceholderText"/>
            </w:rPr>
            <w:t>Click or tap here to enter text.</w:t>
          </w:r>
        </w:p>
      </w:sdtContent>
    </w:sdt>
    <w:p w14:paraId="4E1ECFEA" w14:textId="77777777" w:rsidR="002657A1" w:rsidRDefault="002657A1" w:rsidP="00BF1825">
      <w:pPr>
        <w:tabs>
          <w:tab w:val="clear" w:pos="360"/>
          <w:tab w:val="clear" w:pos="720"/>
          <w:tab w:val="clear" w:pos="1080"/>
          <w:tab w:val="clear" w:pos="1440"/>
          <w:tab w:val="clear" w:pos="1800"/>
          <w:tab w:val="clear" w:pos="2160"/>
          <w:tab w:val="clear" w:pos="2880"/>
        </w:tabs>
      </w:pPr>
    </w:p>
    <w:p w14:paraId="18559D29" w14:textId="5D2CCC26" w:rsidR="00F9369A" w:rsidRPr="0066400E" w:rsidRDefault="00F9369A" w:rsidP="00F9369A">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r w:rsidRPr="0066400E">
        <w:rPr>
          <w:rFonts w:ascii="Arial" w:hAnsi="Arial" w:cs="Arial"/>
          <w:b/>
          <w:bCs/>
          <w:smallCaps/>
          <w:sz w:val="28"/>
          <w:szCs w:val="28"/>
        </w:rPr>
        <w:t xml:space="preserve">Section </w:t>
      </w:r>
      <w:r w:rsidR="00577DA8" w:rsidRPr="0066400E">
        <w:rPr>
          <w:rFonts w:ascii="Arial" w:hAnsi="Arial" w:cs="Arial"/>
          <w:b/>
          <w:bCs/>
          <w:smallCaps/>
          <w:sz w:val="28"/>
          <w:szCs w:val="28"/>
        </w:rPr>
        <w:t>5</w:t>
      </w:r>
      <w:r w:rsidRPr="0066400E">
        <w:rPr>
          <w:rFonts w:ascii="Arial" w:hAnsi="Arial" w:cs="Arial"/>
          <w:b/>
          <w:bCs/>
          <w:smallCaps/>
          <w:sz w:val="28"/>
          <w:szCs w:val="28"/>
        </w:rPr>
        <w:t>: Specialty Designations (Optional)</w:t>
      </w:r>
    </w:p>
    <w:p w14:paraId="565A80A0" w14:textId="77777777" w:rsidR="00F9369A" w:rsidRDefault="00F9369A" w:rsidP="00F9369A">
      <w:pPr>
        <w:tabs>
          <w:tab w:val="clear" w:pos="360"/>
          <w:tab w:val="clear" w:pos="720"/>
          <w:tab w:val="clear" w:pos="1080"/>
          <w:tab w:val="clear" w:pos="1440"/>
          <w:tab w:val="clear" w:pos="1800"/>
          <w:tab w:val="clear" w:pos="2160"/>
          <w:tab w:val="clear" w:pos="2880"/>
        </w:tabs>
        <w:jc w:val="center"/>
        <w:rPr>
          <w:rFonts w:ascii="Arial" w:hAnsi="Arial" w:cs="Arial"/>
          <w:b/>
          <w:bCs/>
          <w:smallCaps/>
        </w:rPr>
      </w:pPr>
    </w:p>
    <w:p w14:paraId="0B594914" w14:textId="3607A766" w:rsidR="00F9369A" w:rsidRPr="00BA6910" w:rsidRDefault="00E04260" w:rsidP="00F9369A">
      <w:pPr>
        <w:tabs>
          <w:tab w:val="clear" w:pos="360"/>
          <w:tab w:val="clear" w:pos="720"/>
          <w:tab w:val="clear" w:pos="1080"/>
          <w:tab w:val="clear" w:pos="1440"/>
          <w:tab w:val="clear" w:pos="1800"/>
          <w:tab w:val="clear" w:pos="2160"/>
          <w:tab w:val="clear" w:pos="2880"/>
        </w:tabs>
        <w:rPr>
          <w:rFonts w:ascii="Arial" w:hAnsi="Arial" w:cs="Arial"/>
        </w:rPr>
      </w:pPr>
      <w:r w:rsidRPr="00BA6910">
        <w:rPr>
          <w:rFonts w:ascii="Arial" w:hAnsi="Arial" w:cs="Arial"/>
        </w:rPr>
        <w:t xml:space="preserve">Applicants who have previously operated an SBDC for five (5) years </w:t>
      </w:r>
      <w:r w:rsidR="00313059" w:rsidRPr="00BA6910">
        <w:rPr>
          <w:rFonts w:ascii="Arial" w:hAnsi="Arial" w:cs="Arial"/>
        </w:rPr>
        <w:t xml:space="preserve">or previously operated an ITC, are eligible to apply for one or more specialty designations under this NOFO. Applicants may apply </w:t>
      </w:r>
      <w:r w:rsidR="00A95DE0" w:rsidRPr="00BA6910">
        <w:rPr>
          <w:rFonts w:ascii="Arial" w:hAnsi="Arial" w:cs="Arial"/>
        </w:rPr>
        <w:t>for multiple designations if qualifications and service capacity align with program goals.</w:t>
      </w:r>
    </w:p>
    <w:p w14:paraId="48FAC751" w14:textId="77777777" w:rsidR="00A95DE0" w:rsidRPr="00BA6910" w:rsidRDefault="00A95DE0" w:rsidP="00F9369A">
      <w:pPr>
        <w:tabs>
          <w:tab w:val="clear" w:pos="360"/>
          <w:tab w:val="clear" w:pos="720"/>
          <w:tab w:val="clear" w:pos="1080"/>
          <w:tab w:val="clear" w:pos="1440"/>
          <w:tab w:val="clear" w:pos="1800"/>
          <w:tab w:val="clear" w:pos="2160"/>
          <w:tab w:val="clear" w:pos="2880"/>
        </w:tabs>
        <w:rPr>
          <w:rFonts w:ascii="Arial" w:hAnsi="Arial" w:cs="Arial"/>
        </w:rPr>
      </w:pPr>
    </w:p>
    <w:p w14:paraId="1402E4F2" w14:textId="07CDD1E1" w:rsidR="00A95DE0" w:rsidRPr="00F36868" w:rsidRDefault="008F78F3" w:rsidP="00F9369A">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1. </w:t>
      </w:r>
      <w:r w:rsidR="00A95DE0" w:rsidRPr="00F36868">
        <w:rPr>
          <w:rFonts w:ascii="Arial" w:hAnsi="Arial" w:cs="Arial"/>
          <w:b/>
          <w:bCs/>
          <w:color w:val="002060"/>
        </w:rPr>
        <w:t>Identify which specialty designation</w:t>
      </w:r>
      <w:r w:rsidR="00A53475">
        <w:rPr>
          <w:rFonts w:ascii="Arial" w:hAnsi="Arial" w:cs="Arial"/>
          <w:b/>
          <w:bCs/>
          <w:color w:val="002060"/>
        </w:rPr>
        <w:t>(s)</w:t>
      </w:r>
      <w:r w:rsidR="00A95DE0" w:rsidRPr="00F36868">
        <w:rPr>
          <w:rFonts w:ascii="Arial" w:hAnsi="Arial" w:cs="Arial"/>
          <w:b/>
          <w:bCs/>
          <w:color w:val="002060"/>
        </w:rPr>
        <w:t xml:space="preserve"> the organization is seeking to host in addition to the SBDC: </w:t>
      </w:r>
    </w:p>
    <w:p w14:paraId="1AEC6EA2" w14:textId="77777777" w:rsidR="00A95DE0" w:rsidRPr="00BA6910" w:rsidRDefault="00A95DE0" w:rsidP="00F9369A">
      <w:pPr>
        <w:tabs>
          <w:tab w:val="clear" w:pos="360"/>
          <w:tab w:val="clear" w:pos="720"/>
          <w:tab w:val="clear" w:pos="1080"/>
          <w:tab w:val="clear" w:pos="1440"/>
          <w:tab w:val="clear" w:pos="1800"/>
          <w:tab w:val="clear" w:pos="2160"/>
          <w:tab w:val="clear" w:pos="2880"/>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319"/>
      </w:tblGrid>
      <w:tr w:rsidR="00D70E4A" w:rsidRPr="00BA6910" w14:paraId="18CA8B1E" w14:textId="77777777" w:rsidTr="00BA6910">
        <w:sdt>
          <w:sdtPr>
            <w:rPr>
              <w:rFonts w:ascii="Arial" w:hAnsi="Arial" w:cs="Arial"/>
            </w:rPr>
            <w:id w:val="1602451870"/>
            <w14:checkbox>
              <w14:checked w14:val="0"/>
              <w14:checkedState w14:val="2612" w14:font="MS Gothic"/>
              <w14:uncheckedState w14:val="2610" w14:font="MS Gothic"/>
            </w14:checkbox>
          </w:sdtPr>
          <w:sdtEndPr/>
          <w:sdtContent>
            <w:tc>
              <w:tcPr>
                <w:tcW w:w="895" w:type="dxa"/>
              </w:tcPr>
              <w:p w14:paraId="0C10077A" w14:textId="0214873F" w:rsidR="00D70E4A" w:rsidRPr="00BA6910" w:rsidRDefault="00BA6910" w:rsidP="00BF1825">
                <w:pPr>
                  <w:tabs>
                    <w:tab w:val="clear" w:pos="360"/>
                    <w:tab w:val="clear" w:pos="720"/>
                    <w:tab w:val="clear" w:pos="1080"/>
                    <w:tab w:val="clear" w:pos="1440"/>
                    <w:tab w:val="clear" w:pos="1800"/>
                    <w:tab w:val="clear" w:pos="2160"/>
                    <w:tab w:val="clear" w:pos="2880"/>
                  </w:tabs>
                  <w:rPr>
                    <w:rFonts w:ascii="Arial" w:hAnsi="Arial" w:cs="Arial"/>
                  </w:rPr>
                </w:pPr>
                <w:r>
                  <w:rPr>
                    <w:rFonts w:ascii="MS Gothic" w:eastAsia="MS Gothic" w:hAnsi="MS Gothic" w:cs="Arial" w:hint="eastAsia"/>
                  </w:rPr>
                  <w:t>☐</w:t>
                </w:r>
              </w:p>
            </w:tc>
          </w:sdtContent>
        </w:sdt>
        <w:tc>
          <w:tcPr>
            <w:tcW w:w="9319" w:type="dxa"/>
          </w:tcPr>
          <w:p w14:paraId="5DFB9D33" w14:textId="78C80E77" w:rsidR="00D70E4A" w:rsidRPr="00BA6910" w:rsidRDefault="00D70E4A" w:rsidP="00BF1825">
            <w:pPr>
              <w:tabs>
                <w:tab w:val="clear" w:pos="360"/>
                <w:tab w:val="clear" w:pos="720"/>
                <w:tab w:val="clear" w:pos="1080"/>
                <w:tab w:val="clear" w:pos="1440"/>
                <w:tab w:val="clear" w:pos="1800"/>
                <w:tab w:val="clear" w:pos="2160"/>
                <w:tab w:val="clear" w:pos="2880"/>
              </w:tabs>
              <w:rPr>
                <w:rFonts w:ascii="Arial" w:hAnsi="Arial" w:cs="Arial"/>
              </w:rPr>
            </w:pPr>
            <w:r w:rsidRPr="00BA6910">
              <w:rPr>
                <w:rFonts w:ascii="Arial" w:hAnsi="Arial" w:cs="Arial"/>
              </w:rPr>
              <w:t>International Trade Center (ITC)</w:t>
            </w:r>
          </w:p>
        </w:tc>
      </w:tr>
      <w:tr w:rsidR="00D70E4A" w:rsidRPr="00BA6910" w14:paraId="2B44FA93" w14:textId="77777777" w:rsidTr="00BA6910">
        <w:sdt>
          <w:sdtPr>
            <w:rPr>
              <w:rFonts w:ascii="Arial" w:hAnsi="Arial" w:cs="Arial"/>
            </w:rPr>
            <w:id w:val="-1549450752"/>
            <w14:checkbox>
              <w14:checked w14:val="0"/>
              <w14:checkedState w14:val="2612" w14:font="MS Gothic"/>
              <w14:uncheckedState w14:val="2610" w14:font="MS Gothic"/>
            </w14:checkbox>
          </w:sdtPr>
          <w:sdtEndPr/>
          <w:sdtContent>
            <w:tc>
              <w:tcPr>
                <w:tcW w:w="895" w:type="dxa"/>
              </w:tcPr>
              <w:p w14:paraId="2D47AC5B" w14:textId="2F9381F5" w:rsidR="00D70E4A" w:rsidRPr="00BA6910" w:rsidRDefault="00BA6910" w:rsidP="00BF1825">
                <w:pPr>
                  <w:tabs>
                    <w:tab w:val="clear" w:pos="360"/>
                    <w:tab w:val="clear" w:pos="720"/>
                    <w:tab w:val="clear" w:pos="1080"/>
                    <w:tab w:val="clear" w:pos="1440"/>
                    <w:tab w:val="clear" w:pos="1800"/>
                    <w:tab w:val="clear" w:pos="2160"/>
                    <w:tab w:val="clear" w:pos="2880"/>
                  </w:tabs>
                  <w:rPr>
                    <w:rFonts w:ascii="Arial" w:hAnsi="Arial" w:cs="Arial"/>
                  </w:rPr>
                </w:pPr>
                <w:r>
                  <w:rPr>
                    <w:rFonts w:ascii="MS Gothic" w:eastAsia="MS Gothic" w:hAnsi="MS Gothic" w:cs="Arial" w:hint="eastAsia"/>
                  </w:rPr>
                  <w:t>☐</w:t>
                </w:r>
              </w:p>
            </w:tc>
          </w:sdtContent>
        </w:sdt>
        <w:tc>
          <w:tcPr>
            <w:tcW w:w="9319" w:type="dxa"/>
          </w:tcPr>
          <w:p w14:paraId="31ABEA36" w14:textId="44EB8DD3" w:rsidR="00D70E4A" w:rsidRPr="00BA6910" w:rsidRDefault="00BA6910" w:rsidP="00BF1825">
            <w:pPr>
              <w:tabs>
                <w:tab w:val="clear" w:pos="360"/>
                <w:tab w:val="clear" w:pos="720"/>
                <w:tab w:val="clear" w:pos="1080"/>
                <w:tab w:val="clear" w:pos="1440"/>
                <w:tab w:val="clear" w:pos="1800"/>
                <w:tab w:val="clear" w:pos="2160"/>
                <w:tab w:val="clear" w:pos="2880"/>
              </w:tabs>
              <w:rPr>
                <w:rFonts w:ascii="Arial" w:hAnsi="Arial" w:cs="Arial"/>
              </w:rPr>
            </w:pPr>
            <w:r w:rsidRPr="00BA6910">
              <w:rPr>
                <w:rFonts w:ascii="Arial" w:hAnsi="Arial" w:cs="Arial"/>
              </w:rPr>
              <w:t>Manufacturing Specialty Hub</w:t>
            </w:r>
          </w:p>
        </w:tc>
      </w:tr>
    </w:tbl>
    <w:p w14:paraId="218B3AC7" w14:textId="77777777" w:rsidR="0051408B" w:rsidRDefault="0051408B" w:rsidP="00BF1825">
      <w:pPr>
        <w:tabs>
          <w:tab w:val="clear" w:pos="360"/>
          <w:tab w:val="clear" w:pos="720"/>
          <w:tab w:val="clear" w:pos="1080"/>
          <w:tab w:val="clear" w:pos="1440"/>
          <w:tab w:val="clear" w:pos="1800"/>
          <w:tab w:val="clear" w:pos="2160"/>
          <w:tab w:val="clear" w:pos="2880"/>
        </w:tabs>
      </w:pPr>
    </w:p>
    <w:p w14:paraId="755A9E36" w14:textId="40BD52B5" w:rsidR="0051408B"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2. </w:t>
      </w:r>
      <w:r w:rsidR="00BA6910" w:rsidRPr="00F36868">
        <w:rPr>
          <w:rFonts w:ascii="Arial" w:hAnsi="Arial" w:cs="Arial"/>
          <w:b/>
          <w:bCs/>
          <w:color w:val="002060"/>
        </w:rPr>
        <w:t xml:space="preserve">Describe how the center will provide specialized advising, technical assistance, and training for clients within the chosen specialty </w:t>
      </w:r>
      <w:r w:rsidR="00560E9B">
        <w:rPr>
          <w:rFonts w:ascii="Arial" w:hAnsi="Arial" w:cs="Arial"/>
          <w:b/>
          <w:bCs/>
          <w:color w:val="002060"/>
        </w:rPr>
        <w:t>designation</w:t>
      </w:r>
      <w:r w:rsidR="00BA6910" w:rsidRPr="00F36868">
        <w:rPr>
          <w:rFonts w:ascii="Arial" w:hAnsi="Arial" w:cs="Arial"/>
          <w:b/>
          <w:bCs/>
          <w:color w:val="002060"/>
        </w:rPr>
        <w:t>(s). Explain how advising will be delivered (in-person, virtual, hybrid</w:t>
      </w:r>
      <w:r w:rsidR="00560E9B">
        <w:rPr>
          <w:rFonts w:ascii="Arial" w:hAnsi="Arial" w:cs="Arial"/>
          <w:b/>
          <w:bCs/>
          <w:color w:val="002060"/>
        </w:rPr>
        <w:t>)</w:t>
      </w:r>
      <w:r w:rsidR="00A324DD" w:rsidRPr="00F36868">
        <w:rPr>
          <w:rFonts w:ascii="Arial" w:hAnsi="Arial" w:cs="Arial"/>
          <w:b/>
          <w:bCs/>
          <w:color w:val="002060"/>
        </w:rPr>
        <w:t>.</w:t>
      </w:r>
    </w:p>
    <w:p w14:paraId="3F9836B4" w14:textId="76FB3BBC" w:rsidR="00A324DD" w:rsidRDefault="00A324DD" w:rsidP="00BF1825">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2085404191"/>
        <w:placeholder>
          <w:docPart w:val="69DFB25BA62248189C840A7145FB5D1F"/>
        </w:placeholder>
        <w:showingPlcHdr/>
      </w:sdtPr>
      <w:sdtEndPr/>
      <w:sdtContent>
        <w:p w14:paraId="01DA5EE7" w14:textId="0DDA0D9D" w:rsidR="00A324DD" w:rsidRDefault="00A324DD"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27C8DA13" w14:textId="77777777" w:rsidR="00A324DD" w:rsidRDefault="00A324DD" w:rsidP="00BF1825">
      <w:pPr>
        <w:tabs>
          <w:tab w:val="clear" w:pos="360"/>
          <w:tab w:val="clear" w:pos="720"/>
          <w:tab w:val="clear" w:pos="1080"/>
          <w:tab w:val="clear" w:pos="1440"/>
          <w:tab w:val="clear" w:pos="1800"/>
          <w:tab w:val="clear" w:pos="2160"/>
          <w:tab w:val="clear" w:pos="2880"/>
        </w:tabs>
        <w:rPr>
          <w:rFonts w:ascii="Arial" w:hAnsi="Arial" w:cs="Arial"/>
          <w:b/>
          <w:bCs/>
        </w:rPr>
      </w:pPr>
    </w:p>
    <w:p w14:paraId="6D1F7F06" w14:textId="1D49FFE6" w:rsidR="00A324DD"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3. </w:t>
      </w:r>
      <w:r w:rsidR="00A324DD" w:rsidRPr="00F36868">
        <w:rPr>
          <w:rFonts w:ascii="Arial" w:hAnsi="Arial" w:cs="Arial"/>
          <w:b/>
          <w:bCs/>
          <w:color w:val="002060"/>
        </w:rPr>
        <w:t xml:space="preserve">Detail how the specialty </w:t>
      </w:r>
      <w:r w:rsidR="00560E9B">
        <w:rPr>
          <w:rFonts w:ascii="Arial" w:hAnsi="Arial" w:cs="Arial"/>
          <w:b/>
          <w:bCs/>
          <w:color w:val="002060"/>
        </w:rPr>
        <w:t>designation</w:t>
      </w:r>
      <w:r w:rsidR="00EB40D3">
        <w:rPr>
          <w:rFonts w:ascii="Arial" w:hAnsi="Arial" w:cs="Arial"/>
          <w:b/>
          <w:bCs/>
          <w:color w:val="002060"/>
        </w:rPr>
        <w:t>(s)</w:t>
      </w:r>
      <w:r w:rsidR="000F4AD5" w:rsidRPr="00F36868">
        <w:rPr>
          <w:rFonts w:ascii="Arial" w:hAnsi="Arial" w:cs="Arial"/>
          <w:b/>
          <w:bCs/>
          <w:color w:val="002060"/>
        </w:rPr>
        <w:t xml:space="preserve"> will maintain follow-up contact with clients </w:t>
      </w:r>
    </w:p>
    <w:p w14:paraId="608DF07C" w14:textId="77777777" w:rsidR="000B5175" w:rsidRPr="00F36868" w:rsidRDefault="000B5175"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p>
    <w:sdt>
      <w:sdtPr>
        <w:rPr>
          <w:rFonts w:ascii="Arial" w:hAnsi="Arial" w:cs="Arial"/>
          <w:b/>
          <w:bCs/>
        </w:rPr>
        <w:id w:val="2013560956"/>
        <w:placeholder>
          <w:docPart w:val="99E34EF45A4B423FA8D424D4AA06C958"/>
        </w:placeholder>
        <w:showingPlcHdr/>
      </w:sdtPr>
      <w:sdtEndPr/>
      <w:sdtContent>
        <w:p w14:paraId="49FC7739" w14:textId="36425611"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3E477FA0" w14:textId="77777777" w:rsidR="000F4AD5" w:rsidRDefault="000F4AD5" w:rsidP="00BF1825">
      <w:pPr>
        <w:tabs>
          <w:tab w:val="clear" w:pos="360"/>
          <w:tab w:val="clear" w:pos="720"/>
          <w:tab w:val="clear" w:pos="1080"/>
          <w:tab w:val="clear" w:pos="1440"/>
          <w:tab w:val="clear" w:pos="1800"/>
          <w:tab w:val="clear" w:pos="2160"/>
          <w:tab w:val="clear" w:pos="2880"/>
        </w:tabs>
        <w:rPr>
          <w:rFonts w:ascii="Arial" w:hAnsi="Arial" w:cs="Arial"/>
          <w:b/>
          <w:bCs/>
        </w:rPr>
      </w:pPr>
    </w:p>
    <w:p w14:paraId="035027F3" w14:textId="7EFB9F7A" w:rsidR="000D2FF7"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4. </w:t>
      </w:r>
      <w:r w:rsidR="006F6E8B" w:rsidRPr="00F36868">
        <w:rPr>
          <w:rFonts w:ascii="Arial" w:hAnsi="Arial" w:cs="Arial"/>
          <w:b/>
          <w:bCs/>
          <w:color w:val="002060"/>
        </w:rPr>
        <w:t xml:space="preserve">Outline proposed strategies to develop and deliver specialized training </w:t>
      </w:r>
      <w:r w:rsidR="008F28CB">
        <w:rPr>
          <w:rFonts w:ascii="Arial" w:hAnsi="Arial" w:cs="Arial"/>
          <w:b/>
          <w:bCs/>
          <w:color w:val="002060"/>
        </w:rPr>
        <w:t>within the designation(s) selected</w:t>
      </w:r>
      <w:r w:rsidR="003200DF" w:rsidRPr="00F36868">
        <w:rPr>
          <w:rFonts w:ascii="Arial" w:hAnsi="Arial" w:cs="Arial"/>
          <w:b/>
          <w:bCs/>
          <w:color w:val="002060"/>
        </w:rPr>
        <w:t>. I</w:t>
      </w:r>
      <w:r w:rsidR="00661F27" w:rsidRPr="00F36868">
        <w:rPr>
          <w:rFonts w:ascii="Arial" w:hAnsi="Arial" w:cs="Arial"/>
          <w:b/>
          <w:bCs/>
          <w:color w:val="002060"/>
        </w:rPr>
        <w:t>nclude how training topics will be identified, marketed, and evaluated for effectiveness.</w:t>
      </w:r>
    </w:p>
    <w:p w14:paraId="1BC222F1" w14:textId="0D5D0F07" w:rsidR="005A397F" w:rsidRPr="005A397F" w:rsidRDefault="005A397F" w:rsidP="005A397F">
      <w:pPr>
        <w:pStyle w:val="ListParagraph"/>
        <w:numPr>
          <w:ilvl w:val="0"/>
          <w:numId w:val="26"/>
        </w:numPr>
        <w:tabs>
          <w:tab w:val="clear" w:pos="360"/>
          <w:tab w:val="clear" w:pos="720"/>
          <w:tab w:val="clear" w:pos="1080"/>
          <w:tab w:val="clear" w:pos="1440"/>
          <w:tab w:val="clear" w:pos="1800"/>
          <w:tab w:val="clear" w:pos="2160"/>
          <w:tab w:val="clear" w:pos="2880"/>
        </w:tabs>
        <w:rPr>
          <w:rFonts w:ascii="Arial" w:hAnsi="Arial" w:cs="Arial"/>
          <w:b/>
          <w:bCs/>
          <w:color w:val="002060"/>
        </w:rPr>
      </w:pPr>
      <w:r w:rsidRPr="005A397F">
        <w:rPr>
          <w:rFonts w:ascii="Arial" w:hAnsi="Arial" w:cs="Arial"/>
          <w:i/>
          <w:iCs/>
          <w:color w:val="002060"/>
        </w:rPr>
        <w:t>Include a proposed program-year training schedule, including delivery method, as an attachment to this application</w:t>
      </w:r>
      <w:r>
        <w:rPr>
          <w:rFonts w:ascii="Arial" w:hAnsi="Arial" w:cs="Arial"/>
          <w:i/>
          <w:iCs/>
          <w:color w:val="002060"/>
        </w:rPr>
        <w:t>.</w:t>
      </w:r>
    </w:p>
    <w:p w14:paraId="6C2BB874" w14:textId="77777777" w:rsidR="00661F27" w:rsidRDefault="00661F27" w:rsidP="00BF1825">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13888751"/>
        <w:placeholder>
          <w:docPart w:val="0CBA5CBA6AE6449DB32C4A3C993BDF32"/>
        </w:placeholder>
        <w:showingPlcHdr/>
      </w:sdtPr>
      <w:sdtEndPr/>
      <w:sdtContent>
        <w:p w14:paraId="70B9434E" w14:textId="77F2E54F" w:rsidR="00661F27" w:rsidRDefault="00661F27"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23E3DE7E" w14:textId="77777777" w:rsidR="000D2FF7" w:rsidRDefault="000D2FF7" w:rsidP="00BF1825">
      <w:pPr>
        <w:tabs>
          <w:tab w:val="clear" w:pos="360"/>
          <w:tab w:val="clear" w:pos="720"/>
          <w:tab w:val="clear" w:pos="1080"/>
          <w:tab w:val="clear" w:pos="1440"/>
          <w:tab w:val="clear" w:pos="1800"/>
          <w:tab w:val="clear" w:pos="2160"/>
          <w:tab w:val="clear" w:pos="2880"/>
        </w:tabs>
        <w:rPr>
          <w:rFonts w:ascii="Arial" w:hAnsi="Arial" w:cs="Arial"/>
          <w:b/>
          <w:bCs/>
        </w:rPr>
      </w:pPr>
    </w:p>
    <w:p w14:paraId="5FAD492F" w14:textId="30205CD5" w:rsidR="000F4AD5"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5. </w:t>
      </w:r>
      <w:r w:rsidR="000F4AD5" w:rsidRPr="00F36868">
        <w:rPr>
          <w:rFonts w:ascii="Arial" w:hAnsi="Arial" w:cs="Arial"/>
          <w:b/>
          <w:bCs/>
          <w:color w:val="002060"/>
        </w:rPr>
        <w:t xml:space="preserve">Describe how the specialty </w:t>
      </w:r>
      <w:r w:rsidR="008F28CB">
        <w:rPr>
          <w:rFonts w:ascii="Arial" w:hAnsi="Arial" w:cs="Arial"/>
          <w:b/>
          <w:bCs/>
          <w:color w:val="002060"/>
        </w:rPr>
        <w:t>designation(s)</w:t>
      </w:r>
      <w:r w:rsidR="000F4AD5" w:rsidRPr="00F36868">
        <w:rPr>
          <w:rFonts w:ascii="Arial" w:hAnsi="Arial" w:cs="Arial"/>
          <w:b/>
          <w:bCs/>
          <w:color w:val="002060"/>
        </w:rPr>
        <w:t xml:space="preserve"> will network with statewide partners and resources </w:t>
      </w:r>
      <w:r w:rsidR="002208B7" w:rsidRPr="00F36868">
        <w:rPr>
          <w:rFonts w:ascii="Arial" w:hAnsi="Arial" w:cs="Arial"/>
          <w:b/>
          <w:bCs/>
          <w:color w:val="002060"/>
        </w:rPr>
        <w:t xml:space="preserve">relevant to the specialty area(s) (e.g., </w:t>
      </w:r>
      <w:r w:rsidR="000B5175" w:rsidRPr="00F36868">
        <w:rPr>
          <w:rFonts w:ascii="Arial" w:hAnsi="Arial" w:cs="Arial"/>
          <w:b/>
          <w:bCs/>
          <w:color w:val="002060"/>
        </w:rPr>
        <w:t xml:space="preserve">fellow specialty hubs, </w:t>
      </w:r>
      <w:r w:rsidR="002208B7" w:rsidRPr="00F36868">
        <w:rPr>
          <w:rFonts w:ascii="Arial" w:hAnsi="Arial" w:cs="Arial"/>
          <w:b/>
          <w:bCs/>
          <w:color w:val="002060"/>
        </w:rPr>
        <w:t xml:space="preserve">OTI, IMEC, NASBITE, manufacturing extension partnerships, universities, etc.) </w:t>
      </w:r>
    </w:p>
    <w:p w14:paraId="3F3764FE" w14:textId="77777777" w:rsidR="000B5175" w:rsidRPr="00F36868" w:rsidRDefault="000B5175"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p>
    <w:sdt>
      <w:sdtPr>
        <w:rPr>
          <w:rFonts w:ascii="Arial" w:hAnsi="Arial" w:cs="Arial"/>
          <w:b/>
          <w:bCs/>
        </w:rPr>
        <w:id w:val="-2144722019"/>
        <w:placeholder>
          <w:docPart w:val="401F19EF84F24F3AB31B49C1FDABA03C"/>
        </w:placeholder>
        <w:showingPlcHdr/>
      </w:sdtPr>
      <w:sdtEndPr/>
      <w:sdtContent>
        <w:p w14:paraId="2E477417" w14:textId="4A100450"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072E27D7" w14:textId="77777777"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p>
    <w:p w14:paraId="73754E46" w14:textId="6FF79F3A" w:rsidR="000B5175" w:rsidRPr="00F36868" w:rsidRDefault="008F78F3" w:rsidP="00BF1825">
      <w:pPr>
        <w:tabs>
          <w:tab w:val="clear" w:pos="360"/>
          <w:tab w:val="clear" w:pos="720"/>
          <w:tab w:val="clear" w:pos="1080"/>
          <w:tab w:val="clear" w:pos="1440"/>
          <w:tab w:val="clear" w:pos="1800"/>
          <w:tab w:val="clear" w:pos="2160"/>
          <w:tab w:val="clear" w:pos="2880"/>
        </w:tabs>
        <w:rPr>
          <w:rFonts w:ascii="Arial" w:hAnsi="Arial" w:cs="Arial"/>
          <w:b/>
          <w:bCs/>
          <w:color w:val="002060"/>
        </w:rPr>
      </w:pPr>
      <w:r>
        <w:rPr>
          <w:rFonts w:ascii="Arial" w:hAnsi="Arial" w:cs="Arial"/>
          <w:b/>
          <w:bCs/>
          <w:color w:val="002060"/>
        </w:rPr>
        <w:t xml:space="preserve">6. </w:t>
      </w:r>
      <w:r w:rsidR="000B5175" w:rsidRPr="00F36868">
        <w:rPr>
          <w:rFonts w:ascii="Arial" w:hAnsi="Arial" w:cs="Arial"/>
          <w:b/>
          <w:bCs/>
          <w:color w:val="002060"/>
        </w:rPr>
        <w:t>Indicate the funding amount requested to operate each specialty designation.</w:t>
      </w:r>
      <w:r w:rsidR="006D1527">
        <w:rPr>
          <w:rFonts w:ascii="Arial" w:hAnsi="Arial" w:cs="Arial"/>
          <w:b/>
          <w:bCs/>
          <w:color w:val="002060"/>
        </w:rPr>
        <w:t xml:space="preserve"> </w:t>
      </w:r>
      <w:r w:rsidR="000B5175" w:rsidRPr="00F36868">
        <w:rPr>
          <w:rFonts w:ascii="Arial" w:hAnsi="Arial" w:cs="Arial"/>
          <w:b/>
          <w:bCs/>
          <w:color w:val="002060"/>
        </w:rPr>
        <w:t>Provide a brief justification outlining how the funds will be used to support staffing, program delivery, and measurable outcomes.</w:t>
      </w:r>
    </w:p>
    <w:p w14:paraId="6BA90335" w14:textId="77777777" w:rsidR="000B5175"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p>
    <w:sdt>
      <w:sdtPr>
        <w:rPr>
          <w:rFonts w:ascii="Arial" w:hAnsi="Arial" w:cs="Arial"/>
          <w:b/>
          <w:bCs/>
        </w:rPr>
        <w:id w:val="1980577123"/>
        <w:placeholder>
          <w:docPart w:val="BE9087D918F247F5B7B412A4859C0F83"/>
        </w:placeholder>
        <w:showingPlcHdr/>
      </w:sdtPr>
      <w:sdtEndPr/>
      <w:sdtContent>
        <w:p w14:paraId="161A4854" w14:textId="2AB77E1C" w:rsidR="000B5175" w:rsidRPr="00BA6910" w:rsidRDefault="000B5175" w:rsidP="00BF1825">
          <w:pPr>
            <w:tabs>
              <w:tab w:val="clear" w:pos="360"/>
              <w:tab w:val="clear" w:pos="720"/>
              <w:tab w:val="clear" w:pos="1080"/>
              <w:tab w:val="clear" w:pos="1440"/>
              <w:tab w:val="clear" w:pos="1800"/>
              <w:tab w:val="clear" w:pos="2160"/>
              <w:tab w:val="clear" w:pos="2880"/>
            </w:tabs>
            <w:rPr>
              <w:rFonts w:ascii="Arial" w:hAnsi="Arial" w:cs="Arial"/>
              <w:b/>
              <w:bCs/>
            </w:rPr>
          </w:pPr>
          <w:r w:rsidRPr="00FD477D">
            <w:rPr>
              <w:rStyle w:val="PlaceholderText"/>
            </w:rPr>
            <w:t>Click or tap here to enter text.</w:t>
          </w:r>
        </w:p>
      </w:sdtContent>
    </w:sdt>
    <w:p w14:paraId="3074671E" w14:textId="77777777" w:rsidR="0051408B" w:rsidRDefault="0051408B" w:rsidP="00BF1825">
      <w:pPr>
        <w:tabs>
          <w:tab w:val="clear" w:pos="360"/>
          <w:tab w:val="clear" w:pos="720"/>
          <w:tab w:val="clear" w:pos="1080"/>
          <w:tab w:val="clear" w:pos="1440"/>
          <w:tab w:val="clear" w:pos="1800"/>
          <w:tab w:val="clear" w:pos="2160"/>
          <w:tab w:val="clear" w:pos="2880"/>
        </w:tabs>
      </w:pPr>
    </w:p>
    <w:p w14:paraId="64FA5729" w14:textId="77777777" w:rsidR="007D1715" w:rsidRDefault="007D1715" w:rsidP="00BF1825">
      <w:pPr>
        <w:tabs>
          <w:tab w:val="clear" w:pos="360"/>
          <w:tab w:val="clear" w:pos="720"/>
          <w:tab w:val="clear" w:pos="1080"/>
          <w:tab w:val="clear" w:pos="1440"/>
          <w:tab w:val="clear" w:pos="1800"/>
          <w:tab w:val="clear" w:pos="2160"/>
          <w:tab w:val="clear" w:pos="2880"/>
        </w:tabs>
      </w:pPr>
    </w:p>
    <w:p w14:paraId="6F11C7ED" w14:textId="6E28FADB" w:rsidR="004E35C3" w:rsidRPr="00C96A33" w:rsidRDefault="001C6338" w:rsidP="004E35C3">
      <w:pPr>
        <w:tabs>
          <w:tab w:val="clear" w:pos="360"/>
          <w:tab w:val="clear" w:pos="720"/>
          <w:tab w:val="clear" w:pos="1080"/>
          <w:tab w:val="clear" w:pos="1440"/>
          <w:tab w:val="clear" w:pos="1800"/>
          <w:tab w:val="clear" w:pos="2160"/>
          <w:tab w:val="clear" w:pos="2880"/>
        </w:tabs>
        <w:jc w:val="center"/>
        <w:rPr>
          <w:rFonts w:ascii="Arial" w:hAnsi="Arial" w:cs="Arial"/>
          <w:b/>
          <w:bCs/>
          <w:smallCaps/>
          <w:sz w:val="28"/>
          <w:szCs w:val="28"/>
        </w:rPr>
      </w:pPr>
      <w:r w:rsidRPr="00C96A33">
        <w:rPr>
          <w:rFonts w:ascii="Arial" w:hAnsi="Arial" w:cs="Arial"/>
          <w:b/>
          <w:bCs/>
          <w:smallCaps/>
          <w:sz w:val="28"/>
          <w:szCs w:val="28"/>
        </w:rPr>
        <w:t xml:space="preserve">Section 6: </w:t>
      </w:r>
      <w:r w:rsidR="00FC4A95" w:rsidRPr="00C96A33">
        <w:rPr>
          <w:rFonts w:ascii="Arial" w:hAnsi="Arial" w:cs="Arial"/>
          <w:b/>
          <w:bCs/>
          <w:smallCaps/>
          <w:sz w:val="28"/>
          <w:szCs w:val="28"/>
        </w:rPr>
        <w:t>Submission Checklist</w:t>
      </w:r>
    </w:p>
    <w:p w14:paraId="0CC13F85" w14:textId="77777777" w:rsidR="004E35C3" w:rsidRDefault="004E35C3" w:rsidP="004E35C3">
      <w:pPr>
        <w:tabs>
          <w:tab w:val="clear" w:pos="360"/>
          <w:tab w:val="clear" w:pos="720"/>
          <w:tab w:val="clear" w:pos="1080"/>
          <w:tab w:val="clear" w:pos="1440"/>
          <w:tab w:val="clear" w:pos="1800"/>
          <w:tab w:val="clear" w:pos="2160"/>
          <w:tab w:val="clear" w:pos="2880"/>
        </w:tabs>
        <w:jc w:val="center"/>
        <w:rPr>
          <w:rFonts w:ascii="Arial" w:hAnsi="Arial" w:cs="Arial"/>
          <w:b/>
          <w:bCs/>
          <w:smallCaps/>
        </w:rPr>
      </w:pPr>
    </w:p>
    <w:p w14:paraId="00C1338C" w14:textId="6A792E6B" w:rsidR="004E35C3" w:rsidRDefault="000A7508"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859471734"/>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BE435D">
        <w:rPr>
          <w:rFonts w:ascii="Arial" w:hAnsi="Arial" w:cs="Arial"/>
          <w:b/>
          <w:bCs/>
        </w:rPr>
        <w:t xml:space="preserve">DCEO </w:t>
      </w:r>
      <w:r w:rsidR="004E35C3">
        <w:rPr>
          <w:rFonts w:ascii="Arial" w:hAnsi="Arial" w:cs="Arial"/>
          <w:b/>
          <w:bCs/>
        </w:rPr>
        <w:t>Conflict of Interest Disclosure</w:t>
      </w:r>
    </w:p>
    <w:p w14:paraId="26A7D06E"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1592E3D9" w14:textId="4284A406" w:rsidR="004E35C3" w:rsidRDefault="000A7508"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342044154"/>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BE435D">
        <w:rPr>
          <w:rFonts w:ascii="Arial" w:hAnsi="Arial" w:cs="Arial"/>
          <w:b/>
          <w:bCs/>
        </w:rPr>
        <w:t xml:space="preserve">DCEO </w:t>
      </w:r>
      <w:r w:rsidR="004E35C3">
        <w:rPr>
          <w:rFonts w:ascii="Arial" w:hAnsi="Arial" w:cs="Arial"/>
          <w:b/>
          <w:bCs/>
        </w:rPr>
        <w:t>Mandatory Disclosure</w:t>
      </w:r>
    </w:p>
    <w:p w14:paraId="28CE92B2" w14:textId="77777777" w:rsidR="00BE435D" w:rsidRDefault="00BE435D" w:rsidP="00032FA1">
      <w:pPr>
        <w:tabs>
          <w:tab w:val="clear" w:pos="360"/>
          <w:tab w:val="clear" w:pos="720"/>
          <w:tab w:val="clear" w:pos="1080"/>
          <w:tab w:val="clear" w:pos="1440"/>
          <w:tab w:val="clear" w:pos="1800"/>
          <w:tab w:val="clear" w:pos="2160"/>
          <w:tab w:val="clear" w:pos="2880"/>
        </w:tabs>
        <w:rPr>
          <w:rFonts w:ascii="Arial" w:hAnsi="Arial" w:cs="Arial"/>
          <w:b/>
          <w:bCs/>
        </w:rPr>
      </w:pPr>
    </w:p>
    <w:p w14:paraId="49932B6B" w14:textId="77777777" w:rsidR="00BE435D" w:rsidRDefault="000A7508" w:rsidP="00BE435D">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401134083"/>
          <w14:checkbox>
            <w14:checked w14:val="0"/>
            <w14:checkedState w14:val="2612" w14:font="MS Gothic"/>
            <w14:uncheckedState w14:val="2610" w14:font="MS Gothic"/>
          </w14:checkbox>
        </w:sdtPr>
        <w:sdtEndPr/>
        <w:sdtContent>
          <w:r w:rsidR="00BE435D">
            <w:rPr>
              <w:rFonts w:ascii="MS Gothic" w:eastAsia="MS Gothic" w:hAnsi="MS Gothic" w:cs="Arial" w:hint="eastAsia"/>
              <w:b/>
              <w:bCs/>
            </w:rPr>
            <w:t>☐</w:t>
          </w:r>
        </w:sdtContent>
      </w:sdt>
      <w:r w:rsidR="00BE435D">
        <w:rPr>
          <w:rFonts w:ascii="Arial" w:hAnsi="Arial" w:cs="Arial"/>
          <w:b/>
          <w:bCs/>
        </w:rPr>
        <w:t xml:space="preserve">  Uniform Budget Template</w:t>
      </w:r>
    </w:p>
    <w:p w14:paraId="5532FA33" w14:textId="1CFC0FA0" w:rsidR="00C27EBA" w:rsidRPr="00B8457E" w:rsidRDefault="00064000" w:rsidP="00C27EBA">
      <w:pPr>
        <w:pStyle w:val="ListParagraph"/>
        <w:numPr>
          <w:ilvl w:val="0"/>
          <w:numId w:val="26"/>
        </w:numPr>
        <w:tabs>
          <w:tab w:val="clear" w:pos="360"/>
          <w:tab w:val="clear" w:pos="720"/>
          <w:tab w:val="clear" w:pos="1080"/>
          <w:tab w:val="clear" w:pos="1440"/>
          <w:tab w:val="clear" w:pos="1800"/>
          <w:tab w:val="clear" w:pos="2160"/>
          <w:tab w:val="clear" w:pos="2880"/>
        </w:tabs>
        <w:rPr>
          <w:rFonts w:ascii="Arial" w:hAnsi="Arial" w:cs="Arial"/>
        </w:rPr>
      </w:pPr>
      <w:r w:rsidRPr="00B8457E">
        <w:rPr>
          <w:rFonts w:ascii="Arial" w:hAnsi="Arial" w:cs="Arial"/>
        </w:rPr>
        <w:t xml:space="preserve">Applicants applying for one or more specialty designations must include the associated funding requests within the Uniform Budget Template and submit one consolidated budget that reflects all SBDC </w:t>
      </w:r>
      <w:r w:rsidR="00B8457E" w:rsidRPr="00B8457E">
        <w:rPr>
          <w:rFonts w:ascii="Arial" w:hAnsi="Arial" w:cs="Arial"/>
        </w:rPr>
        <w:t xml:space="preserve">program </w:t>
      </w:r>
      <w:r w:rsidR="00426AE1">
        <w:rPr>
          <w:rFonts w:ascii="Arial" w:hAnsi="Arial" w:cs="Arial"/>
        </w:rPr>
        <w:t>AND</w:t>
      </w:r>
      <w:r w:rsidR="00B8457E" w:rsidRPr="00B8457E">
        <w:rPr>
          <w:rFonts w:ascii="Arial" w:hAnsi="Arial" w:cs="Arial"/>
        </w:rPr>
        <w:t xml:space="preserve"> specialty designation costs.</w:t>
      </w:r>
    </w:p>
    <w:p w14:paraId="2DF58442" w14:textId="77777777" w:rsidR="00BE435D" w:rsidRDefault="00BE435D" w:rsidP="00BE435D">
      <w:pPr>
        <w:tabs>
          <w:tab w:val="clear" w:pos="360"/>
          <w:tab w:val="clear" w:pos="720"/>
          <w:tab w:val="clear" w:pos="1080"/>
          <w:tab w:val="clear" w:pos="1440"/>
          <w:tab w:val="clear" w:pos="1800"/>
          <w:tab w:val="clear" w:pos="2160"/>
          <w:tab w:val="clear" w:pos="2880"/>
        </w:tabs>
        <w:rPr>
          <w:rFonts w:ascii="Arial" w:hAnsi="Arial" w:cs="Arial"/>
          <w:b/>
          <w:bCs/>
        </w:rPr>
      </w:pPr>
    </w:p>
    <w:p w14:paraId="3EDFB064" w14:textId="77777777" w:rsidR="00BE435D" w:rsidRDefault="000A7508" w:rsidP="00BE435D">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735962671"/>
          <w14:checkbox>
            <w14:checked w14:val="0"/>
            <w14:checkedState w14:val="2612" w14:font="MS Gothic"/>
            <w14:uncheckedState w14:val="2610" w14:font="MS Gothic"/>
          </w14:checkbox>
        </w:sdtPr>
        <w:sdtEndPr/>
        <w:sdtContent>
          <w:r w:rsidR="00BE435D">
            <w:rPr>
              <w:rFonts w:ascii="MS Gothic" w:eastAsia="MS Gothic" w:hAnsi="MS Gothic" w:cs="Arial" w:hint="eastAsia"/>
              <w:b/>
              <w:bCs/>
            </w:rPr>
            <w:t>☐</w:t>
          </w:r>
        </w:sdtContent>
      </w:sdt>
      <w:r w:rsidR="00BE435D">
        <w:rPr>
          <w:rFonts w:ascii="Arial" w:hAnsi="Arial" w:cs="Arial"/>
          <w:b/>
          <w:bCs/>
        </w:rPr>
        <w:t xml:space="preserve">  Uniform Grant Application</w:t>
      </w:r>
    </w:p>
    <w:p w14:paraId="3BBB728E"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22182321" w14:textId="69A348C7" w:rsidR="004E35C3" w:rsidRDefault="000A7508"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569488440"/>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4E35C3">
        <w:rPr>
          <w:rFonts w:ascii="Arial" w:hAnsi="Arial" w:cs="Arial"/>
          <w:b/>
          <w:bCs/>
        </w:rPr>
        <w:t>Illinois SBDC Personnel Detail Form</w:t>
      </w:r>
      <w:r w:rsidR="005720BB">
        <w:rPr>
          <w:rFonts w:ascii="Arial" w:hAnsi="Arial" w:cs="Arial"/>
          <w:b/>
          <w:bCs/>
        </w:rPr>
        <w:t xml:space="preserve"> </w:t>
      </w:r>
      <w:r w:rsidR="00CE1752">
        <w:rPr>
          <w:rFonts w:ascii="Arial" w:hAnsi="Arial" w:cs="Arial"/>
          <w:b/>
          <w:bCs/>
        </w:rPr>
        <w:t>and Organizational Charts</w:t>
      </w:r>
    </w:p>
    <w:p w14:paraId="525684CC" w14:textId="3208B275" w:rsidR="00F04300" w:rsidRPr="00F94818" w:rsidRDefault="00F04300" w:rsidP="00F04300">
      <w:pPr>
        <w:pStyle w:val="ListParagraph"/>
        <w:numPr>
          <w:ilvl w:val="0"/>
          <w:numId w:val="17"/>
        </w:num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rPr>
        <w:t xml:space="preserve">Applicants must complete the Illinois SBDC Personnel Detail Form for each employee supported in whole or in part by the program. </w:t>
      </w:r>
    </w:p>
    <w:p w14:paraId="3C9A7EEC" w14:textId="65E830CF" w:rsidR="00F94818" w:rsidRPr="00F94818" w:rsidRDefault="00F94818" w:rsidP="00F94818">
      <w:pPr>
        <w:pStyle w:val="ListParagraph"/>
        <w:numPr>
          <w:ilvl w:val="0"/>
          <w:numId w:val="17"/>
        </w:numPr>
        <w:tabs>
          <w:tab w:val="clear" w:pos="360"/>
          <w:tab w:val="clear" w:pos="720"/>
          <w:tab w:val="clear" w:pos="1080"/>
          <w:tab w:val="clear" w:pos="1440"/>
          <w:tab w:val="clear" w:pos="1800"/>
          <w:tab w:val="clear" w:pos="2160"/>
          <w:tab w:val="clear" w:pos="2880"/>
        </w:tabs>
        <w:rPr>
          <w:rFonts w:ascii="Arial" w:hAnsi="Arial" w:cs="Arial"/>
        </w:rPr>
      </w:pPr>
      <w:r w:rsidRPr="00CE1752">
        <w:rPr>
          <w:rFonts w:ascii="Arial" w:hAnsi="Arial" w:cs="Arial"/>
        </w:rPr>
        <w:t>Applicants must include both the Host Organizational Chart showing the placement of the SBDC within the larger organization; and SBDC Organizational Chart showing all SBDC positions and reporting relationships.</w:t>
      </w:r>
    </w:p>
    <w:p w14:paraId="547AE351" w14:textId="3CE18011" w:rsidR="00CE1752" w:rsidRPr="00CE1752" w:rsidRDefault="00CC2642" w:rsidP="00CE1752">
      <w:pPr>
        <w:pStyle w:val="ListParagraph"/>
        <w:numPr>
          <w:ilvl w:val="0"/>
          <w:numId w:val="17"/>
        </w:num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rPr>
        <w:t>All Personnel Detail Forms</w:t>
      </w:r>
      <w:r w:rsidR="00F94818">
        <w:rPr>
          <w:rFonts w:ascii="Arial" w:hAnsi="Arial" w:cs="Arial"/>
        </w:rPr>
        <w:t xml:space="preserve"> and Organizational Charts</w:t>
      </w:r>
      <w:r>
        <w:rPr>
          <w:rFonts w:ascii="Arial" w:hAnsi="Arial" w:cs="Arial"/>
        </w:rPr>
        <w:t xml:space="preserve"> must be compiled and submitted as one combined PDF.</w:t>
      </w:r>
    </w:p>
    <w:p w14:paraId="1CE9C8F2"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708786BE" w14:textId="0281F096" w:rsidR="004E35C3" w:rsidRDefault="000A7508"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964566221"/>
          <w14:checkbox>
            <w14:checked w14:val="0"/>
            <w14:checkedState w14:val="2612" w14:font="MS Gothic"/>
            <w14:uncheckedState w14:val="2610" w14:font="MS Gothic"/>
          </w14:checkbox>
        </w:sdtPr>
        <w:sdtEndPr/>
        <w:sdtContent>
          <w:r w:rsidR="00BD4BD6">
            <w:rPr>
              <w:rFonts w:ascii="MS Gothic" w:eastAsia="MS Gothic" w:hAnsi="MS Gothic" w:cs="Arial" w:hint="eastAsia"/>
              <w:b/>
              <w:bCs/>
            </w:rPr>
            <w:t>☐</w:t>
          </w:r>
        </w:sdtContent>
      </w:sdt>
      <w:r w:rsidR="00BD4BD6">
        <w:rPr>
          <w:rFonts w:ascii="Arial" w:hAnsi="Arial" w:cs="Arial"/>
          <w:b/>
          <w:bCs/>
        </w:rPr>
        <w:t xml:space="preserve">  </w:t>
      </w:r>
      <w:r w:rsidR="004E35C3">
        <w:rPr>
          <w:rFonts w:ascii="Arial" w:hAnsi="Arial" w:cs="Arial"/>
          <w:b/>
          <w:bCs/>
        </w:rPr>
        <w:t>Proposed Scope of Work</w:t>
      </w:r>
    </w:p>
    <w:p w14:paraId="63C7C02C"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b/>
          <w:bCs/>
        </w:rPr>
        <w:t xml:space="preserve">  </w:t>
      </w:r>
    </w:p>
    <w:p w14:paraId="06611F3D" w14:textId="414EE95A" w:rsidR="00E30365" w:rsidRDefault="000A7508"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450668937"/>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682813">
        <w:rPr>
          <w:rFonts w:ascii="Arial" w:hAnsi="Arial" w:cs="Arial"/>
          <w:b/>
          <w:bCs/>
        </w:rPr>
        <w:t xml:space="preserve">Proposed </w:t>
      </w:r>
      <w:r w:rsidR="00A175B6">
        <w:rPr>
          <w:rFonts w:ascii="Arial" w:hAnsi="Arial" w:cs="Arial"/>
          <w:b/>
          <w:bCs/>
        </w:rPr>
        <w:t>Satellite</w:t>
      </w:r>
      <w:r w:rsidR="00682813">
        <w:rPr>
          <w:rFonts w:ascii="Arial" w:hAnsi="Arial" w:cs="Arial"/>
          <w:b/>
          <w:bCs/>
        </w:rPr>
        <w:t xml:space="preserve"> </w:t>
      </w:r>
      <w:r w:rsidR="00A175B6">
        <w:rPr>
          <w:rFonts w:ascii="Arial" w:hAnsi="Arial" w:cs="Arial"/>
          <w:b/>
          <w:bCs/>
        </w:rPr>
        <w:t>Locations</w:t>
      </w:r>
      <w:r w:rsidR="0062305A">
        <w:rPr>
          <w:rFonts w:ascii="Arial" w:hAnsi="Arial" w:cs="Arial"/>
          <w:b/>
          <w:bCs/>
        </w:rPr>
        <w:t xml:space="preserve"> (if applicable)</w:t>
      </w:r>
    </w:p>
    <w:p w14:paraId="178CDF86"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0F64DFE4" w14:textId="38B71224" w:rsidR="00E30365" w:rsidRDefault="000A7508"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1112513411"/>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E30365">
        <w:rPr>
          <w:rFonts w:ascii="Arial" w:hAnsi="Arial" w:cs="Arial"/>
          <w:b/>
          <w:bCs/>
        </w:rPr>
        <w:t>Proposed Training Calendar</w:t>
      </w:r>
      <w:r w:rsidR="00277AFD">
        <w:rPr>
          <w:rFonts w:ascii="Arial" w:hAnsi="Arial" w:cs="Arial"/>
          <w:b/>
          <w:bCs/>
        </w:rPr>
        <w:t xml:space="preserve"> </w:t>
      </w:r>
    </w:p>
    <w:p w14:paraId="43289B43" w14:textId="3FAF4F07" w:rsidR="005F5003" w:rsidRPr="005F5003" w:rsidRDefault="005F5003" w:rsidP="005F5003">
      <w:pPr>
        <w:pStyle w:val="ListParagraph"/>
        <w:numPr>
          <w:ilvl w:val="0"/>
          <w:numId w:val="27"/>
        </w:numPr>
        <w:tabs>
          <w:tab w:val="clear" w:pos="360"/>
          <w:tab w:val="clear" w:pos="720"/>
          <w:tab w:val="clear" w:pos="1080"/>
          <w:tab w:val="clear" w:pos="1440"/>
          <w:tab w:val="clear" w:pos="1800"/>
          <w:tab w:val="clear" w:pos="2160"/>
          <w:tab w:val="clear" w:pos="2880"/>
        </w:tabs>
        <w:rPr>
          <w:rFonts w:ascii="Arial" w:hAnsi="Arial" w:cs="Arial"/>
          <w:b/>
          <w:bCs/>
        </w:rPr>
      </w:pPr>
      <w:r>
        <w:rPr>
          <w:rFonts w:ascii="Arial" w:hAnsi="Arial" w:cs="Arial"/>
        </w:rPr>
        <w:t xml:space="preserve">Include a proposed training calendar for the program year that </w:t>
      </w:r>
      <w:r w:rsidR="0019492B">
        <w:rPr>
          <w:rFonts w:ascii="Arial" w:hAnsi="Arial" w:cs="Arial"/>
        </w:rPr>
        <w:t xml:space="preserve">identifies proposed topics, target audiences, </w:t>
      </w:r>
      <w:r w:rsidR="00B54004">
        <w:rPr>
          <w:rFonts w:ascii="Arial" w:hAnsi="Arial" w:cs="Arial"/>
        </w:rPr>
        <w:t>collaboration opportunities, and delivery method (in-person, virtual, or hybrid).</w:t>
      </w:r>
    </w:p>
    <w:p w14:paraId="36730677"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24E930D2" w14:textId="77EC5059" w:rsidR="00E30365" w:rsidRDefault="000A7508" w:rsidP="00032FA1">
      <w:pPr>
        <w:tabs>
          <w:tab w:val="clear" w:pos="360"/>
          <w:tab w:val="clear" w:pos="720"/>
          <w:tab w:val="clear" w:pos="1080"/>
          <w:tab w:val="clear" w:pos="1440"/>
          <w:tab w:val="clear" w:pos="1800"/>
          <w:tab w:val="clear" w:pos="2160"/>
          <w:tab w:val="clear" w:pos="2880"/>
        </w:tabs>
        <w:rPr>
          <w:rFonts w:ascii="Arial" w:hAnsi="Arial" w:cs="Arial"/>
          <w:b/>
          <w:bCs/>
        </w:rPr>
      </w:pPr>
      <w:sdt>
        <w:sdtPr>
          <w:rPr>
            <w:rFonts w:ascii="Arial" w:hAnsi="Arial" w:cs="Arial"/>
            <w:b/>
            <w:bCs/>
          </w:rPr>
          <w:id w:val="-452404446"/>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9C0278">
        <w:rPr>
          <w:rFonts w:ascii="Arial" w:hAnsi="Arial" w:cs="Arial"/>
          <w:b/>
          <w:bCs/>
        </w:rPr>
        <w:t>Listing</w:t>
      </w:r>
      <w:r w:rsidR="00EC2021">
        <w:rPr>
          <w:rFonts w:ascii="Arial" w:hAnsi="Arial" w:cs="Arial"/>
          <w:b/>
          <w:bCs/>
        </w:rPr>
        <w:t xml:space="preserve"> of </w:t>
      </w:r>
      <w:r w:rsidR="00CA686E">
        <w:rPr>
          <w:rFonts w:ascii="Arial" w:hAnsi="Arial" w:cs="Arial"/>
          <w:b/>
          <w:bCs/>
        </w:rPr>
        <w:t xml:space="preserve">Office </w:t>
      </w:r>
      <w:r w:rsidR="00EC2021">
        <w:rPr>
          <w:rFonts w:ascii="Arial" w:hAnsi="Arial" w:cs="Arial"/>
          <w:b/>
          <w:bCs/>
        </w:rPr>
        <w:t xml:space="preserve">Closures </w:t>
      </w:r>
      <w:r w:rsidR="009C0278">
        <w:rPr>
          <w:rFonts w:ascii="Arial" w:hAnsi="Arial" w:cs="Arial"/>
          <w:b/>
          <w:bCs/>
        </w:rPr>
        <w:t xml:space="preserve">and Holidays </w:t>
      </w:r>
      <w:r w:rsidR="00EC2021">
        <w:rPr>
          <w:rFonts w:ascii="Arial" w:hAnsi="Arial" w:cs="Arial"/>
          <w:b/>
          <w:bCs/>
        </w:rPr>
        <w:t xml:space="preserve">for </w:t>
      </w:r>
      <w:r w:rsidR="00CA686E">
        <w:rPr>
          <w:rFonts w:ascii="Arial" w:hAnsi="Arial" w:cs="Arial"/>
          <w:b/>
          <w:bCs/>
        </w:rPr>
        <w:t xml:space="preserve">Program Year </w:t>
      </w:r>
      <w:r w:rsidR="00EC2021">
        <w:rPr>
          <w:rFonts w:ascii="Arial" w:hAnsi="Arial" w:cs="Arial"/>
          <w:b/>
          <w:bCs/>
        </w:rPr>
        <w:t>2026</w:t>
      </w:r>
    </w:p>
    <w:p w14:paraId="741D963D" w14:textId="77777777" w:rsidR="00BD4BD6" w:rsidRDefault="00BD4BD6" w:rsidP="00032FA1">
      <w:pPr>
        <w:tabs>
          <w:tab w:val="clear" w:pos="360"/>
          <w:tab w:val="clear" w:pos="720"/>
          <w:tab w:val="clear" w:pos="1080"/>
          <w:tab w:val="clear" w:pos="1440"/>
          <w:tab w:val="clear" w:pos="1800"/>
          <w:tab w:val="clear" w:pos="2160"/>
          <w:tab w:val="clear" w:pos="2880"/>
        </w:tabs>
        <w:rPr>
          <w:rFonts w:ascii="Arial" w:hAnsi="Arial" w:cs="Arial"/>
          <w:b/>
          <w:bCs/>
        </w:rPr>
      </w:pPr>
    </w:p>
    <w:p w14:paraId="34897963" w14:textId="3F19DEC9" w:rsidR="000B5175" w:rsidRDefault="000A7508" w:rsidP="00BF1825">
      <w:pPr>
        <w:tabs>
          <w:tab w:val="clear" w:pos="360"/>
          <w:tab w:val="clear" w:pos="720"/>
          <w:tab w:val="clear" w:pos="1080"/>
          <w:tab w:val="clear" w:pos="1440"/>
          <w:tab w:val="clear" w:pos="1800"/>
          <w:tab w:val="clear" w:pos="2160"/>
          <w:tab w:val="clear" w:pos="2880"/>
        </w:tabs>
      </w:pPr>
      <w:sdt>
        <w:sdtPr>
          <w:rPr>
            <w:rFonts w:ascii="Arial" w:hAnsi="Arial" w:cs="Arial"/>
            <w:b/>
            <w:bCs/>
          </w:rPr>
          <w:id w:val="-2118817608"/>
          <w14:checkbox>
            <w14:checked w14:val="0"/>
            <w14:checkedState w14:val="2612" w14:font="MS Gothic"/>
            <w14:uncheckedState w14:val="2610" w14:font="MS Gothic"/>
          </w14:checkbox>
        </w:sdtPr>
        <w:sdtEndPr/>
        <w:sdtContent>
          <w:r w:rsidR="004F6099">
            <w:rPr>
              <w:rFonts w:ascii="MS Gothic" w:eastAsia="MS Gothic" w:hAnsi="MS Gothic" w:cs="Arial" w:hint="eastAsia"/>
              <w:b/>
              <w:bCs/>
            </w:rPr>
            <w:t>☐</w:t>
          </w:r>
        </w:sdtContent>
      </w:sdt>
      <w:r w:rsidR="00BD4BD6">
        <w:rPr>
          <w:rFonts w:ascii="Arial" w:hAnsi="Arial" w:cs="Arial"/>
          <w:b/>
          <w:bCs/>
        </w:rPr>
        <w:t xml:space="preserve">  </w:t>
      </w:r>
      <w:r w:rsidR="00D25A0E">
        <w:rPr>
          <w:rFonts w:ascii="Arial" w:hAnsi="Arial" w:cs="Arial"/>
          <w:b/>
          <w:bCs/>
        </w:rPr>
        <w:t>Letters of Support (</w:t>
      </w:r>
      <w:r w:rsidR="0054221A">
        <w:rPr>
          <w:rFonts w:ascii="Arial" w:hAnsi="Arial" w:cs="Arial"/>
          <w:b/>
          <w:bCs/>
        </w:rPr>
        <w:t>Optional – can be attached to the program application</w:t>
      </w:r>
      <w:r w:rsidR="00D25A0E">
        <w:rPr>
          <w:rFonts w:ascii="Arial" w:hAnsi="Arial" w:cs="Arial"/>
          <w:b/>
          <w:bCs/>
        </w:rPr>
        <w:t>)</w:t>
      </w:r>
    </w:p>
    <w:p w14:paraId="47DA4BB3" w14:textId="77777777" w:rsidR="0051408B" w:rsidRDefault="0051408B" w:rsidP="00BF1825">
      <w:pPr>
        <w:tabs>
          <w:tab w:val="clear" w:pos="360"/>
          <w:tab w:val="clear" w:pos="720"/>
          <w:tab w:val="clear" w:pos="1080"/>
          <w:tab w:val="clear" w:pos="1440"/>
          <w:tab w:val="clear" w:pos="1800"/>
          <w:tab w:val="clear" w:pos="2160"/>
          <w:tab w:val="clear" w:pos="2880"/>
        </w:tabs>
      </w:pPr>
    </w:p>
    <w:p w14:paraId="1C96E31A" w14:textId="77777777" w:rsidR="0051408B" w:rsidRDefault="0051408B" w:rsidP="00BF1825">
      <w:pPr>
        <w:tabs>
          <w:tab w:val="clear" w:pos="360"/>
          <w:tab w:val="clear" w:pos="720"/>
          <w:tab w:val="clear" w:pos="1080"/>
          <w:tab w:val="clear" w:pos="1440"/>
          <w:tab w:val="clear" w:pos="1800"/>
          <w:tab w:val="clear" w:pos="2160"/>
          <w:tab w:val="clear" w:pos="2880"/>
        </w:tabs>
      </w:pPr>
    </w:p>
    <w:p w14:paraId="63932473" w14:textId="77777777" w:rsidR="0051408B" w:rsidRDefault="0051408B" w:rsidP="00BF1825">
      <w:pPr>
        <w:tabs>
          <w:tab w:val="clear" w:pos="360"/>
          <w:tab w:val="clear" w:pos="720"/>
          <w:tab w:val="clear" w:pos="1080"/>
          <w:tab w:val="clear" w:pos="1440"/>
          <w:tab w:val="clear" w:pos="1800"/>
          <w:tab w:val="clear" w:pos="2160"/>
          <w:tab w:val="clear" w:pos="2880"/>
        </w:tabs>
      </w:pPr>
    </w:p>
    <w:p w14:paraId="1EEA3EF9" w14:textId="77777777" w:rsidR="0051408B" w:rsidRDefault="0051408B" w:rsidP="00BF1825">
      <w:pPr>
        <w:tabs>
          <w:tab w:val="clear" w:pos="360"/>
          <w:tab w:val="clear" w:pos="720"/>
          <w:tab w:val="clear" w:pos="1080"/>
          <w:tab w:val="clear" w:pos="1440"/>
          <w:tab w:val="clear" w:pos="1800"/>
          <w:tab w:val="clear" w:pos="2160"/>
          <w:tab w:val="clear" w:pos="2880"/>
        </w:tabs>
      </w:pPr>
    </w:p>
    <w:p w14:paraId="1B7E9F37" w14:textId="77777777" w:rsidR="0051408B" w:rsidRDefault="0051408B" w:rsidP="00BF1825">
      <w:pPr>
        <w:tabs>
          <w:tab w:val="clear" w:pos="360"/>
          <w:tab w:val="clear" w:pos="720"/>
          <w:tab w:val="clear" w:pos="1080"/>
          <w:tab w:val="clear" w:pos="1440"/>
          <w:tab w:val="clear" w:pos="1800"/>
          <w:tab w:val="clear" w:pos="2160"/>
          <w:tab w:val="clear" w:pos="2880"/>
        </w:tabs>
      </w:pPr>
    </w:p>
    <w:p w14:paraId="63AEC2C4" w14:textId="77777777" w:rsidR="0051408B" w:rsidRDefault="0051408B" w:rsidP="00BF1825">
      <w:pPr>
        <w:tabs>
          <w:tab w:val="clear" w:pos="360"/>
          <w:tab w:val="clear" w:pos="720"/>
          <w:tab w:val="clear" w:pos="1080"/>
          <w:tab w:val="clear" w:pos="1440"/>
          <w:tab w:val="clear" w:pos="1800"/>
          <w:tab w:val="clear" w:pos="2160"/>
          <w:tab w:val="clear" w:pos="2880"/>
        </w:tabs>
      </w:pPr>
    </w:p>
    <w:p w14:paraId="4272C57A" w14:textId="77777777" w:rsidR="0051408B" w:rsidRDefault="0051408B" w:rsidP="00BF1825">
      <w:pPr>
        <w:tabs>
          <w:tab w:val="clear" w:pos="360"/>
          <w:tab w:val="clear" w:pos="720"/>
          <w:tab w:val="clear" w:pos="1080"/>
          <w:tab w:val="clear" w:pos="1440"/>
          <w:tab w:val="clear" w:pos="1800"/>
          <w:tab w:val="clear" w:pos="2160"/>
          <w:tab w:val="clear" w:pos="2880"/>
        </w:tabs>
      </w:pPr>
    </w:p>
    <w:p w14:paraId="480E9EDB" w14:textId="77777777" w:rsidR="0051408B" w:rsidRDefault="0051408B" w:rsidP="00BF1825">
      <w:pPr>
        <w:tabs>
          <w:tab w:val="clear" w:pos="360"/>
          <w:tab w:val="clear" w:pos="720"/>
          <w:tab w:val="clear" w:pos="1080"/>
          <w:tab w:val="clear" w:pos="1440"/>
          <w:tab w:val="clear" w:pos="1800"/>
          <w:tab w:val="clear" w:pos="2160"/>
          <w:tab w:val="clear" w:pos="2880"/>
        </w:tabs>
      </w:pPr>
    </w:p>
    <w:p w14:paraId="73F1009C" w14:textId="77777777" w:rsidR="0051408B" w:rsidRDefault="0051408B" w:rsidP="00BF1825">
      <w:pPr>
        <w:tabs>
          <w:tab w:val="clear" w:pos="360"/>
          <w:tab w:val="clear" w:pos="720"/>
          <w:tab w:val="clear" w:pos="1080"/>
          <w:tab w:val="clear" w:pos="1440"/>
          <w:tab w:val="clear" w:pos="1800"/>
          <w:tab w:val="clear" w:pos="2160"/>
          <w:tab w:val="clear" w:pos="2880"/>
        </w:tabs>
      </w:pPr>
    </w:p>
    <w:p w14:paraId="7FB164B1" w14:textId="77777777" w:rsidR="0051408B" w:rsidRDefault="0051408B" w:rsidP="00BF1825">
      <w:pPr>
        <w:tabs>
          <w:tab w:val="clear" w:pos="360"/>
          <w:tab w:val="clear" w:pos="720"/>
          <w:tab w:val="clear" w:pos="1080"/>
          <w:tab w:val="clear" w:pos="1440"/>
          <w:tab w:val="clear" w:pos="1800"/>
          <w:tab w:val="clear" w:pos="2160"/>
          <w:tab w:val="clear" w:pos="2880"/>
        </w:tabs>
      </w:pPr>
    </w:p>
    <w:p w14:paraId="5370DC9A" w14:textId="77777777" w:rsidR="0051408B" w:rsidRDefault="0051408B" w:rsidP="00BF1825">
      <w:pPr>
        <w:tabs>
          <w:tab w:val="clear" w:pos="360"/>
          <w:tab w:val="clear" w:pos="720"/>
          <w:tab w:val="clear" w:pos="1080"/>
          <w:tab w:val="clear" w:pos="1440"/>
          <w:tab w:val="clear" w:pos="1800"/>
          <w:tab w:val="clear" w:pos="2160"/>
          <w:tab w:val="clear" w:pos="2880"/>
        </w:tabs>
      </w:pPr>
    </w:p>
    <w:p w14:paraId="2BCBD4FE" w14:textId="77777777" w:rsidR="0051408B" w:rsidRDefault="0051408B" w:rsidP="00BF1825">
      <w:pPr>
        <w:tabs>
          <w:tab w:val="clear" w:pos="360"/>
          <w:tab w:val="clear" w:pos="720"/>
          <w:tab w:val="clear" w:pos="1080"/>
          <w:tab w:val="clear" w:pos="1440"/>
          <w:tab w:val="clear" w:pos="1800"/>
          <w:tab w:val="clear" w:pos="2160"/>
          <w:tab w:val="clear" w:pos="2880"/>
        </w:tabs>
      </w:pPr>
    </w:p>
    <w:p w14:paraId="45B6CDF8" w14:textId="77777777" w:rsidR="0051408B" w:rsidRDefault="0051408B" w:rsidP="00BF1825">
      <w:pPr>
        <w:tabs>
          <w:tab w:val="clear" w:pos="360"/>
          <w:tab w:val="clear" w:pos="720"/>
          <w:tab w:val="clear" w:pos="1080"/>
          <w:tab w:val="clear" w:pos="1440"/>
          <w:tab w:val="clear" w:pos="1800"/>
          <w:tab w:val="clear" w:pos="2160"/>
          <w:tab w:val="clear" w:pos="2880"/>
        </w:tabs>
      </w:pPr>
    </w:p>
    <w:p w14:paraId="110877B1" w14:textId="77777777" w:rsidR="0051408B" w:rsidRDefault="0051408B" w:rsidP="00BF1825">
      <w:pPr>
        <w:tabs>
          <w:tab w:val="clear" w:pos="360"/>
          <w:tab w:val="clear" w:pos="720"/>
          <w:tab w:val="clear" w:pos="1080"/>
          <w:tab w:val="clear" w:pos="1440"/>
          <w:tab w:val="clear" w:pos="1800"/>
          <w:tab w:val="clear" w:pos="2160"/>
          <w:tab w:val="clear" w:pos="2880"/>
        </w:tabs>
      </w:pPr>
    </w:p>
    <w:p w14:paraId="0CE4778D" w14:textId="77777777" w:rsidR="0051408B" w:rsidRDefault="0051408B" w:rsidP="00BF1825">
      <w:pPr>
        <w:tabs>
          <w:tab w:val="clear" w:pos="360"/>
          <w:tab w:val="clear" w:pos="720"/>
          <w:tab w:val="clear" w:pos="1080"/>
          <w:tab w:val="clear" w:pos="1440"/>
          <w:tab w:val="clear" w:pos="1800"/>
          <w:tab w:val="clear" w:pos="2160"/>
          <w:tab w:val="clear" w:pos="2880"/>
        </w:tabs>
      </w:pPr>
    </w:p>
    <w:p w14:paraId="33CB232E" w14:textId="77777777" w:rsidR="0051408B" w:rsidRDefault="0051408B" w:rsidP="00BF1825">
      <w:pPr>
        <w:tabs>
          <w:tab w:val="clear" w:pos="360"/>
          <w:tab w:val="clear" w:pos="720"/>
          <w:tab w:val="clear" w:pos="1080"/>
          <w:tab w:val="clear" w:pos="1440"/>
          <w:tab w:val="clear" w:pos="1800"/>
          <w:tab w:val="clear" w:pos="2160"/>
          <w:tab w:val="clear" w:pos="2880"/>
        </w:tabs>
      </w:pPr>
    </w:p>
    <w:p w14:paraId="13117614" w14:textId="77777777" w:rsidR="0051408B" w:rsidRDefault="0051408B" w:rsidP="00BF1825">
      <w:pPr>
        <w:tabs>
          <w:tab w:val="clear" w:pos="360"/>
          <w:tab w:val="clear" w:pos="720"/>
          <w:tab w:val="clear" w:pos="1080"/>
          <w:tab w:val="clear" w:pos="1440"/>
          <w:tab w:val="clear" w:pos="1800"/>
          <w:tab w:val="clear" w:pos="2160"/>
          <w:tab w:val="clear" w:pos="2880"/>
        </w:tabs>
      </w:pPr>
    </w:p>
    <w:p w14:paraId="1FEB92FE" w14:textId="77777777" w:rsidR="0051408B" w:rsidRDefault="0051408B" w:rsidP="00BF1825">
      <w:pPr>
        <w:tabs>
          <w:tab w:val="clear" w:pos="360"/>
          <w:tab w:val="clear" w:pos="720"/>
          <w:tab w:val="clear" w:pos="1080"/>
          <w:tab w:val="clear" w:pos="1440"/>
          <w:tab w:val="clear" w:pos="1800"/>
          <w:tab w:val="clear" w:pos="2160"/>
          <w:tab w:val="clear" w:pos="2880"/>
        </w:tabs>
      </w:pPr>
    </w:p>
    <w:p w14:paraId="2B72D6D1" w14:textId="77777777" w:rsidR="0051408B" w:rsidRDefault="0051408B" w:rsidP="00BF1825">
      <w:pPr>
        <w:tabs>
          <w:tab w:val="clear" w:pos="360"/>
          <w:tab w:val="clear" w:pos="720"/>
          <w:tab w:val="clear" w:pos="1080"/>
          <w:tab w:val="clear" w:pos="1440"/>
          <w:tab w:val="clear" w:pos="1800"/>
          <w:tab w:val="clear" w:pos="2160"/>
          <w:tab w:val="clear" w:pos="2880"/>
        </w:tabs>
      </w:pPr>
    </w:p>
    <w:p w14:paraId="6FA7E0C5" w14:textId="77777777" w:rsidR="0051408B" w:rsidRDefault="0051408B" w:rsidP="00BF1825">
      <w:pPr>
        <w:tabs>
          <w:tab w:val="clear" w:pos="360"/>
          <w:tab w:val="clear" w:pos="720"/>
          <w:tab w:val="clear" w:pos="1080"/>
          <w:tab w:val="clear" w:pos="1440"/>
          <w:tab w:val="clear" w:pos="1800"/>
          <w:tab w:val="clear" w:pos="2160"/>
          <w:tab w:val="clear" w:pos="2880"/>
        </w:tabs>
      </w:pPr>
    </w:p>
    <w:sectPr w:rsidR="0051408B" w:rsidSect="00E63F23">
      <w:headerReference w:type="even" r:id="rId12"/>
      <w:headerReference w:type="default" r:id="rId13"/>
      <w:footerReference w:type="even" r:id="rId14"/>
      <w:headerReference w:type="first" r:id="rId15"/>
      <w:footerReference w:type="first" r:id="rId16"/>
      <w:pgSz w:w="12240" w:h="15840" w:code="1"/>
      <w:pgMar w:top="1440" w:right="1008" w:bottom="1526" w:left="1008" w:header="1728"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FE2FA" w14:textId="77777777" w:rsidR="00311E84" w:rsidRDefault="00311E84">
      <w:r>
        <w:separator/>
      </w:r>
    </w:p>
  </w:endnote>
  <w:endnote w:type="continuationSeparator" w:id="0">
    <w:p w14:paraId="22E5A209" w14:textId="77777777" w:rsidR="00311E84" w:rsidRDefault="00311E84">
      <w:r>
        <w:continuationSeparator/>
      </w:r>
    </w:p>
  </w:endnote>
  <w:endnote w:type="continuationNotice" w:id="1">
    <w:p w14:paraId="54CC1E35" w14:textId="77777777" w:rsidR="00311E84" w:rsidRDefault="00311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7771" w14:textId="77777777" w:rsidR="00216FBA" w:rsidRDefault="00FA70D6">
    <w:pPr>
      <w:pStyle w:val="Footer"/>
    </w:pPr>
    <w:r>
      <w:rPr>
        <w:noProof/>
      </w:rPr>
      <mc:AlternateContent>
        <mc:Choice Requires="wps">
          <w:drawing>
            <wp:anchor distT="0" distB="0" distL="114300" distR="114300" simplePos="0" relativeHeight="251658249" behindDoc="0" locked="0" layoutInCell="1" allowOverlap="1" wp14:anchorId="24B2E90B" wp14:editId="7EA31878">
              <wp:simplePos x="0" y="0"/>
              <wp:positionH relativeFrom="page">
                <wp:posOffset>1693545</wp:posOffset>
              </wp:positionH>
              <wp:positionV relativeFrom="page">
                <wp:posOffset>9345930</wp:posOffset>
              </wp:positionV>
              <wp:extent cx="433641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14:paraId="4899C130" w14:textId="77777777" w:rsidR="00216FBA" w:rsidRPr="005B3822" w:rsidRDefault="00216FBA" w:rsidP="00216FBA">
                          <w:pPr>
                            <w:rPr>
                              <w:color w:val="FFFFFF"/>
                              <w:sz w:val="20"/>
                              <w:szCs w:val="20"/>
                            </w:rPr>
                          </w:pPr>
                          <w:r w:rsidRPr="005B3822">
                            <w:rPr>
                              <w:color w:val="FFFFFF"/>
                              <w:sz w:val="20"/>
                              <w:szCs w:val="20"/>
                            </w:rPr>
                            <w:t xml:space="preserve">217.782.7500 Springfield   |   312.814.7179 Chicago   |   </w:t>
                          </w:r>
                          <w:r w:rsidR="00FA70D6" w:rsidRPr="005B3822">
                            <w:rPr>
                              <w:color w:val="FFFFFF"/>
                              <w:sz w:val="20"/>
                              <w:szCs w:val="20"/>
                            </w:rPr>
                            <w:t>www.</w:t>
                          </w:r>
                          <w:r w:rsidR="00FA70D6">
                            <w:rPr>
                              <w:color w:val="FFFFFF"/>
                              <w:sz w:val="20"/>
                              <w:szCs w:val="20"/>
                            </w:rPr>
                            <w:t>DCEO.</w:t>
                          </w:r>
                          <w:r w:rsidR="00FA70D6" w:rsidRPr="005B3822">
                            <w:rPr>
                              <w:color w:val="FFFFFF"/>
                              <w:sz w:val="20"/>
                              <w:szCs w:val="20"/>
                            </w:rPr>
                            <w:t>Illinois.gov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2E90B" id="_x0000_t202" coordsize="21600,21600" o:spt="202" path="m,l,21600r21600,l21600,xe">
              <v:stroke joinstyle="miter"/>
              <v:path gradientshapeok="t" o:connecttype="rect"/>
            </v:shapetype>
            <v:shape id="_x0000_s1028" type="#_x0000_t202" style="position:absolute;margin-left:133.35pt;margin-top:735.9pt;width:341.45pt;height:27pt;z-index:251658249;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" filled="f" stroked="f">
              <v:textbox>
                <w:txbxContent>
                  <w:p w14:paraId="4899C130" w14:textId="77777777" w:rsidR="00216FBA" w:rsidRPr="005B3822" w:rsidRDefault="00216FBA" w:rsidP="00216FBA">
                    <w:pPr>
                      <w:rPr>
                        <w:color w:val="FFFFFF"/>
                        <w:sz w:val="20"/>
                        <w:szCs w:val="20"/>
                      </w:rPr>
                    </w:pPr>
                    <w:r w:rsidRPr="005B3822">
                      <w:rPr>
                        <w:color w:val="FFFFFF"/>
                        <w:sz w:val="20"/>
                        <w:szCs w:val="20"/>
                      </w:rPr>
                      <w:t xml:space="preserve">217.782.7500 Springfield   |   312.814.7179 Chicago   |   </w:t>
                    </w:r>
                    <w:r w:rsidR="00FA70D6" w:rsidRPr="005B3822">
                      <w:rPr>
                        <w:color w:val="FFFFFF"/>
                        <w:sz w:val="20"/>
                        <w:szCs w:val="20"/>
                      </w:rPr>
                      <w:t>www.</w:t>
                    </w:r>
                    <w:r w:rsidR="00FA70D6">
                      <w:rPr>
                        <w:color w:val="FFFFFF"/>
                        <w:sz w:val="20"/>
                        <w:szCs w:val="20"/>
                      </w:rPr>
                      <w:t>DCEO.</w:t>
                    </w:r>
                    <w:r w:rsidR="00FA70D6" w:rsidRPr="005B3822">
                      <w:rPr>
                        <w:color w:val="FFFFFF"/>
                        <w:sz w:val="20"/>
                        <w:szCs w:val="20"/>
                      </w:rPr>
                      <w:t>Illinois.gov</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1EEACC1" wp14:editId="4C663703">
              <wp:simplePos x="0" y="0"/>
              <wp:positionH relativeFrom="page">
                <wp:posOffset>-20320</wp:posOffset>
              </wp:positionH>
              <wp:positionV relativeFrom="page">
                <wp:posOffset>9363710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CB63" id="Rectangle 7" o:spid="_x0000_s1026" style="position:absolute;margin-left:-1.6pt;margin-top:737.3pt;width:615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EED86" w14:textId="77777777" w:rsidR="00D97607" w:rsidRDefault="00FA70D6" w:rsidP="00FB0CA7">
    <w:pPr>
      <w:pStyle w:val="Footer"/>
      <w:tabs>
        <w:tab w:val="clear" w:pos="8640"/>
        <w:tab w:val="right" w:pos="9450"/>
      </w:tabs>
    </w:pPr>
    <w:r>
      <w:rPr>
        <w:noProof/>
      </w:rPr>
      <w:drawing>
        <wp:anchor distT="0" distB="0" distL="114300" distR="114300" simplePos="0" relativeHeight="251658242" behindDoc="0" locked="0" layoutInCell="1" allowOverlap="1" wp14:anchorId="08595233" wp14:editId="65B3156A">
          <wp:simplePos x="0" y="0"/>
          <wp:positionH relativeFrom="column">
            <wp:posOffset>447675</wp:posOffset>
          </wp:positionH>
          <wp:positionV relativeFrom="paragraph">
            <wp:posOffset>8133715</wp:posOffset>
          </wp:positionV>
          <wp:extent cx="7306310" cy="1801495"/>
          <wp:effectExtent l="0" t="0" r="0" b="0"/>
          <wp:wrapNone/>
          <wp:docPr id="4"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24967C4" wp14:editId="751E7F06">
          <wp:simplePos x="0" y="0"/>
          <wp:positionH relativeFrom="column">
            <wp:posOffset>781050</wp:posOffset>
          </wp:positionH>
          <wp:positionV relativeFrom="paragraph">
            <wp:posOffset>8524240</wp:posOffset>
          </wp:positionV>
          <wp:extent cx="7306310" cy="1801495"/>
          <wp:effectExtent l="0" t="0" r="0" b="0"/>
          <wp:wrapNone/>
          <wp:docPr id="3"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DFC0B8E" wp14:editId="39542286">
          <wp:simplePos x="0" y="0"/>
          <wp:positionH relativeFrom="column">
            <wp:posOffset>276225</wp:posOffset>
          </wp:positionH>
          <wp:positionV relativeFrom="paragraph">
            <wp:posOffset>8390890</wp:posOffset>
          </wp:positionV>
          <wp:extent cx="7306310" cy="1801495"/>
          <wp:effectExtent l="0" t="0" r="0" b="0"/>
          <wp:wrapNone/>
          <wp:docPr id="2"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D44F2" w14:textId="77777777" w:rsidR="00311E84" w:rsidRDefault="00311E84">
      <w:r>
        <w:separator/>
      </w:r>
    </w:p>
  </w:footnote>
  <w:footnote w:type="continuationSeparator" w:id="0">
    <w:p w14:paraId="6C00CB0B" w14:textId="77777777" w:rsidR="00311E84" w:rsidRDefault="00311E84">
      <w:r>
        <w:continuationSeparator/>
      </w:r>
    </w:p>
  </w:footnote>
  <w:footnote w:type="continuationNotice" w:id="1">
    <w:p w14:paraId="72109823" w14:textId="77777777" w:rsidR="00311E84" w:rsidRDefault="00311E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C14E" w14:textId="77777777" w:rsidR="00AE33A5" w:rsidRPr="00AE33A5" w:rsidRDefault="00FA70D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58247" behindDoc="0" locked="0" layoutInCell="1" allowOverlap="1" wp14:anchorId="64DC9300" wp14:editId="7D005EF5">
              <wp:simplePos x="0" y="0"/>
              <wp:positionH relativeFrom="page">
                <wp:posOffset>-3175</wp:posOffset>
              </wp:positionH>
              <wp:positionV relativeFrom="page">
                <wp:posOffset>482600</wp:posOffset>
              </wp:positionV>
              <wp:extent cx="7763510" cy="372110"/>
              <wp:effectExtent l="0" t="0" r="2540" b="254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43A5" w14:textId="77777777" w:rsidR="00AE33A5" w:rsidRPr="005B3822" w:rsidRDefault="00216FBA" w:rsidP="00216FBA">
                          <w:pPr>
                            <w:jc w:val="center"/>
                            <w:rPr>
                              <w:color w:val="FFFFFF"/>
                            </w:rPr>
                          </w:pPr>
                          <w:r w:rsidRPr="005B3822">
                            <w:rPr>
                              <w:color w:val="FFFFFF"/>
                            </w:rPr>
                            <w:t xml:space="preserve">Illinois </w:t>
                          </w:r>
                          <w:r w:rsidR="00AE33A5" w:rsidRPr="005B3822">
                            <w:rPr>
                              <w:color w:val="FFFFFF"/>
                            </w:rPr>
                            <w:t>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C9300" id="_x0000_t202" coordsize="21600,21600" o:spt="202" path="m,l,21600r21600,l21600,xe">
              <v:stroke joinstyle="miter"/>
              <v:path gradientshapeok="t" o:connecttype="rect"/>
            </v:shapetype>
            <v:shape id="Text Box 14" o:spid="_x0000_s1026" type="#_x0000_t202" style="position:absolute;margin-left:-.25pt;margin-top:38pt;width:611.3pt;height:29.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6BBD43A5" w14:textId="77777777" w:rsidR="00AE33A5" w:rsidRPr="005B3822" w:rsidRDefault="00216FBA" w:rsidP="00216FBA">
                    <w:pPr>
                      <w:jc w:val="center"/>
                      <w:rPr>
                        <w:color w:val="FFFFFF"/>
                      </w:rPr>
                    </w:pPr>
                    <w:r w:rsidRPr="005B3822">
                      <w:rPr>
                        <w:color w:val="FFFFFF"/>
                      </w:rPr>
                      <w:t xml:space="preserve">Illinois </w:t>
                    </w:r>
                    <w:r w:rsidR="00AE33A5" w:rsidRPr="005B3822">
                      <w:rPr>
                        <w:color w:val="FFFFFF"/>
                      </w:rPr>
                      <w:t>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8246" behindDoc="0" locked="0" layoutInCell="1" allowOverlap="1" wp14:anchorId="1247D5CB" wp14:editId="68E178BA">
              <wp:simplePos x="0" y="0"/>
              <wp:positionH relativeFrom="page">
                <wp:posOffset>-3175</wp:posOffset>
              </wp:positionH>
              <wp:positionV relativeFrom="page">
                <wp:posOffset>490855</wp:posOffset>
              </wp:positionV>
              <wp:extent cx="7810500" cy="26289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1B399" id="Rectangle 3" o:spid="_x0000_s1026" style="position:absolute;margin-left:-.25pt;margin-top:38.65pt;width:615pt;height:20.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30AD" w14:textId="77777777" w:rsidR="00EE1C7B" w:rsidRDefault="00FA70D6" w:rsidP="00AB6D9F">
    <w:pPr>
      <w:pStyle w:val="Header"/>
      <w:jc w:val="center"/>
    </w:pPr>
    <w:r>
      <w:rPr>
        <w:noProof/>
      </w:rPr>
      <w:drawing>
        <wp:inline distT="0" distB="0" distL="0" distR="0" wp14:anchorId="2CE16950" wp14:editId="5E91F18F">
          <wp:extent cx="3397885" cy="961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885" cy="961390"/>
                  </a:xfrm>
                  <a:prstGeom prst="rect">
                    <a:avLst/>
                  </a:prstGeom>
                  <a:noFill/>
                  <a:ln>
                    <a:noFill/>
                  </a:ln>
                </pic:spPr>
              </pic:pic>
            </a:graphicData>
          </a:graphic>
        </wp:inline>
      </w:drawing>
    </w:r>
    <w:r>
      <w:rPr>
        <w:noProof/>
      </w:rPr>
      <mc:AlternateContent>
        <mc:Choice Requires="wps">
          <w:drawing>
            <wp:anchor distT="0" distB="0" distL="114300" distR="114300" simplePos="0" relativeHeight="251658245" behindDoc="0" locked="0" layoutInCell="1" allowOverlap="1" wp14:anchorId="1FECF070" wp14:editId="011661F7">
              <wp:simplePos x="0" y="0"/>
              <wp:positionH relativeFrom="page">
                <wp:posOffset>1693545</wp:posOffset>
              </wp:positionH>
              <wp:positionV relativeFrom="page">
                <wp:posOffset>9345930</wp:posOffset>
              </wp:positionV>
              <wp:extent cx="433641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14:paraId="6056CB7B" w14:textId="77777777" w:rsidR="00EE1C7B" w:rsidRPr="005B3822" w:rsidRDefault="00EE1C7B" w:rsidP="00EE1C7B">
                          <w:pPr>
                            <w:rPr>
                              <w:color w:val="FFFFFF"/>
                              <w:sz w:val="20"/>
                              <w:szCs w:val="20"/>
                            </w:rPr>
                          </w:pPr>
                          <w:r w:rsidRPr="005B3822">
                            <w:rPr>
                              <w:color w:val="FFFFFF"/>
                              <w:sz w:val="20"/>
                              <w:szCs w:val="20"/>
                            </w:rPr>
                            <w:t>217.782.7500 Springfield   |   312.814.7179 Chicago   |   www.</w:t>
                          </w:r>
                          <w:r w:rsidR="00FA70D6">
                            <w:rPr>
                              <w:color w:val="FFFFFF"/>
                              <w:sz w:val="20"/>
                              <w:szCs w:val="20"/>
                            </w:rPr>
                            <w:t>DCEO.</w:t>
                          </w:r>
                          <w:r w:rsidR="001A3327" w:rsidRPr="005B3822">
                            <w:rPr>
                              <w:color w:val="FFFFFF"/>
                              <w:sz w:val="20"/>
                              <w:szCs w:val="20"/>
                            </w:rPr>
                            <w:t>Illinois.gov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CF070" id="_x0000_t202" coordsize="21600,21600" o:spt="202" path="m,l,21600r21600,l21600,xe">
              <v:stroke joinstyle="miter"/>
              <v:path gradientshapeok="t" o:connecttype="rect"/>
            </v:shapetype>
            <v:shape id="Text Box 21" o:spid="_x0000_s1027" type="#_x0000_t202" style="position:absolute;left:0;text-align:left;margin-left:133.35pt;margin-top:735.9pt;width:341.45pt;height:27pt;z-index:251658245;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" filled="f" stroked="f">
              <v:textbox>
                <w:txbxContent>
                  <w:p w14:paraId="6056CB7B" w14:textId="77777777" w:rsidR="00EE1C7B" w:rsidRPr="005B3822" w:rsidRDefault="00EE1C7B" w:rsidP="00EE1C7B">
                    <w:pPr>
                      <w:rPr>
                        <w:color w:val="FFFFFF"/>
                        <w:sz w:val="20"/>
                        <w:szCs w:val="20"/>
                      </w:rPr>
                    </w:pPr>
                    <w:r w:rsidRPr="005B3822">
                      <w:rPr>
                        <w:color w:val="FFFFFF"/>
                        <w:sz w:val="20"/>
                        <w:szCs w:val="20"/>
                      </w:rPr>
                      <w:t>217.782.7500 Springfield   |   312.814.7179 Chicago   |   www.</w:t>
                    </w:r>
                    <w:r w:rsidR="00FA70D6">
                      <w:rPr>
                        <w:color w:val="FFFFFF"/>
                        <w:sz w:val="20"/>
                        <w:szCs w:val="20"/>
                      </w:rPr>
                      <w:t>DCEO.</w:t>
                    </w:r>
                    <w:r w:rsidR="001A3327" w:rsidRPr="005B3822">
                      <w:rPr>
                        <w:color w:val="FFFFFF"/>
                        <w:sz w:val="20"/>
                        <w:szCs w:val="20"/>
                      </w:rPr>
                      <w:t>Illinois.gov</w:t>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68156321" wp14:editId="1788CE5E">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F7167" id="Rectangle 7" o:spid="_x0000_s1026" style="position:absolute;margin-left:-1.6pt;margin-top:737.3pt;width:615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7661BCC5" wp14:editId="1E93BC7E">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FCF8" id="Rectangle 3" o:spid="_x0000_s1026" style="position:absolute;margin-left:-1.6pt;margin-top:35.3pt;width:615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4E97" w14:textId="77777777" w:rsidR="00D97607" w:rsidRDefault="00D97607" w:rsidP="00902936">
    <w:pPr>
      <w:pStyle w:val="Header"/>
      <w:tabs>
        <w:tab w:val="clear" w:pos="8640"/>
        <w:tab w:val="right" w:pos="9360"/>
      </w:tabs>
      <w:ind w:left="-1260"/>
      <w:jc w:val="center"/>
    </w:pPr>
    <w:r>
      <w:t xml:space="preserve">              </w:t>
    </w:r>
  </w:p>
  <w:p w14:paraId="642CA6BC" w14:textId="77777777" w:rsidR="00D97607" w:rsidRDefault="00D97607" w:rsidP="00902936">
    <w:pPr>
      <w:pStyle w:val="Header"/>
      <w:tabs>
        <w:tab w:val="clear" w:pos="8640"/>
        <w:tab w:val="right" w:pos="9360"/>
      </w:tabs>
      <w:spacing w:line="360" w:lineRule="auto"/>
    </w:pPr>
  </w:p>
  <w:p w14:paraId="200556C3" w14:textId="77777777" w:rsidR="00D97607" w:rsidRDefault="00D97607" w:rsidP="00EE1C7B">
    <w:pPr>
      <w:pStyle w:val="Header"/>
      <w:tabs>
        <w:tab w:val="clear" w:pos="8640"/>
        <w:tab w:val="right" w:pos="9360"/>
      </w:tabs>
      <w:ind w:left="-12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97210"/>
    <w:multiLevelType w:val="hybridMultilevel"/>
    <w:tmpl w:val="6640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7737E"/>
    <w:multiLevelType w:val="hybridMultilevel"/>
    <w:tmpl w:val="8DF8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47ECB"/>
    <w:multiLevelType w:val="hybridMultilevel"/>
    <w:tmpl w:val="24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943B9"/>
    <w:multiLevelType w:val="hybridMultilevel"/>
    <w:tmpl w:val="A8A0A3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DA06CA7"/>
    <w:multiLevelType w:val="hybridMultilevel"/>
    <w:tmpl w:val="438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21921"/>
    <w:multiLevelType w:val="hybridMultilevel"/>
    <w:tmpl w:val="9C80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0F13"/>
    <w:multiLevelType w:val="hybridMultilevel"/>
    <w:tmpl w:val="9D8EE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64118"/>
    <w:multiLevelType w:val="hybridMultilevel"/>
    <w:tmpl w:val="D5E6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A0B7C"/>
    <w:multiLevelType w:val="hybridMultilevel"/>
    <w:tmpl w:val="F13C3464"/>
    <w:lvl w:ilvl="0" w:tplc="FD3683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F6E4F"/>
    <w:multiLevelType w:val="hybridMultilevel"/>
    <w:tmpl w:val="4CF8537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23302D7A"/>
    <w:multiLevelType w:val="hybridMultilevel"/>
    <w:tmpl w:val="98FEE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A3C4A"/>
    <w:multiLevelType w:val="hybridMultilevel"/>
    <w:tmpl w:val="D664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F47F2"/>
    <w:multiLevelType w:val="hybridMultilevel"/>
    <w:tmpl w:val="0646F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81583D"/>
    <w:multiLevelType w:val="hybridMultilevel"/>
    <w:tmpl w:val="A992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4D92"/>
    <w:multiLevelType w:val="hybridMultilevel"/>
    <w:tmpl w:val="F1EE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8514A"/>
    <w:multiLevelType w:val="hybridMultilevel"/>
    <w:tmpl w:val="82683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A6ED2"/>
    <w:multiLevelType w:val="hybridMultilevel"/>
    <w:tmpl w:val="996A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B3ED6"/>
    <w:multiLevelType w:val="hybridMultilevel"/>
    <w:tmpl w:val="9D96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A5F64"/>
    <w:multiLevelType w:val="hybridMultilevel"/>
    <w:tmpl w:val="B02C3172"/>
    <w:lvl w:ilvl="0" w:tplc="FD3683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EB68B4"/>
    <w:multiLevelType w:val="hybridMultilevel"/>
    <w:tmpl w:val="32F40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B02794"/>
    <w:multiLevelType w:val="hybridMultilevel"/>
    <w:tmpl w:val="2D5C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468C7"/>
    <w:multiLevelType w:val="hybridMultilevel"/>
    <w:tmpl w:val="BE66DA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682931FD"/>
    <w:multiLevelType w:val="hybridMultilevel"/>
    <w:tmpl w:val="E092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133B33"/>
    <w:multiLevelType w:val="hybridMultilevel"/>
    <w:tmpl w:val="A352ED6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5" w15:restartNumberingAfterBreak="0">
    <w:nsid w:val="79CC54BF"/>
    <w:multiLevelType w:val="hybridMultilevel"/>
    <w:tmpl w:val="D726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7656F7"/>
    <w:multiLevelType w:val="hybridMultilevel"/>
    <w:tmpl w:val="0CB0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8191794">
    <w:abstractNumId w:val="0"/>
  </w:num>
  <w:num w:numId="2" w16cid:durableId="963853537">
    <w:abstractNumId w:val="16"/>
  </w:num>
  <w:num w:numId="3" w16cid:durableId="165754498">
    <w:abstractNumId w:val="7"/>
  </w:num>
  <w:num w:numId="4" w16cid:durableId="434907004">
    <w:abstractNumId w:val="13"/>
  </w:num>
  <w:num w:numId="5" w16cid:durableId="1049495583">
    <w:abstractNumId w:val="14"/>
  </w:num>
  <w:num w:numId="6" w16cid:durableId="551233008">
    <w:abstractNumId w:val="6"/>
  </w:num>
  <w:num w:numId="7" w16cid:durableId="431437036">
    <w:abstractNumId w:val="1"/>
  </w:num>
  <w:num w:numId="8" w16cid:durableId="1926451676">
    <w:abstractNumId w:val="10"/>
  </w:num>
  <w:num w:numId="9" w16cid:durableId="1734620125">
    <w:abstractNumId w:val="24"/>
  </w:num>
  <w:num w:numId="10" w16cid:durableId="1743718214">
    <w:abstractNumId w:val="17"/>
  </w:num>
  <w:num w:numId="11" w16cid:durableId="1634169159">
    <w:abstractNumId w:val="9"/>
  </w:num>
  <w:num w:numId="12" w16cid:durableId="1807888121">
    <w:abstractNumId w:val="19"/>
  </w:num>
  <w:num w:numId="13" w16cid:durableId="1814564231">
    <w:abstractNumId w:val="15"/>
  </w:num>
  <w:num w:numId="14" w16cid:durableId="1232275331">
    <w:abstractNumId w:val="22"/>
  </w:num>
  <w:num w:numId="15" w16cid:durableId="1063988226">
    <w:abstractNumId w:val="4"/>
  </w:num>
  <w:num w:numId="16" w16cid:durableId="224418232">
    <w:abstractNumId w:val="11"/>
  </w:num>
  <w:num w:numId="17" w16cid:durableId="563374257">
    <w:abstractNumId w:val="5"/>
  </w:num>
  <w:num w:numId="18" w16cid:durableId="148332132">
    <w:abstractNumId w:val="21"/>
  </w:num>
  <w:num w:numId="19" w16cid:durableId="1930112460">
    <w:abstractNumId w:val="8"/>
  </w:num>
  <w:num w:numId="20" w16cid:durableId="1315069437">
    <w:abstractNumId w:val="26"/>
  </w:num>
  <w:num w:numId="21" w16cid:durableId="533084085">
    <w:abstractNumId w:val="23"/>
  </w:num>
  <w:num w:numId="22" w16cid:durableId="1016224407">
    <w:abstractNumId w:val="20"/>
  </w:num>
  <w:num w:numId="23" w16cid:durableId="776020617">
    <w:abstractNumId w:val="12"/>
  </w:num>
  <w:num w:numId="24" w16cid:durableId="1051346487">
    <w:abstractNumId w:val="25"/>
  </w:num>
  <w:num w:numId="25" w16cid:durableId="69893630">
    <w:abstractNumId w:val="18"/>
  </w:num>
  <w:num w:numId="26" w16cid:durableId="1100183066">
    <w:abstractNumId w:val="2"/>
  </w:num>
  <w:num w:numId="27" w16cid:durableId="760370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attachedTemplate r:id="rId1"/>
  <w:documentProtection w:edit="forms" w:enforcement="1" w:cryptProviderType="rsaAES" w:cryptAlgorithmClass="hash" w:cryptAlgorithmType="typeAny" w:cryptAlgorithmSid="14" w:cryptSpinCount="100000" w:hash="sBg1dxF+L5I0JbnIWw+2vDThYTU+S1jHLqMkYsDD8DAmGG2OmgtWY7zl+srN7glbkmj7eFboDAnjY2yo6Sgcbg==" w:salt="jl029B13Vp1jLEqi/yClug=="/>
  <w:defaultTabStop w:val="720"/>
  <w:evenAndOddHeaders/>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56"/>
    <w:rsid w:val="0000381E"/>
    <w:rsid w:val="00017131"/>
    <w:rsid w:val="00020296"/>
    <w:rsid w:val="00023809"/>
    <w:rsid w:val="00032FA1"/>
    <w:rsid w:val="00042BFC"/>
    <w:rsid w:val="00042DBB"/>
    <w:rsid w:val="00043B8B"/>
    <w:rsid w:val="000461EC"/>
    <w:rsid w:val="00046DD9"/>
    <w:rsid w:val="00051251"/>
    <w:rsid w:val="00063284"/>
    <w:rsid w:val="00064000"/>
    <w:rsid w:val="00071C22"/>
    <w:rsid w:val="000772AD"/>
    <w:rsid w:val="00091F75"/>
    <w:rsid w:val="0009684C"/>
    <w:rsid w:val="000A541D"/>
    <w:rsid w:val="000A54C7"/>
    <w:rsid w:val="000A6C2F"/>
    <w:rsid w:val="000A7508"/>
    <w:rsid w:val="000A7B40"/>
    <w:rsid w:val="000B4733"/>
    <w:rsid w:val="000B5175"/>
    <w:rsid w:val="000C09AF"/>
    <w:rsid w:val="000C28EE"/>
    <w:rsid w:val="000C43EF"/>
    <w:rsid w:val="000D27FA"/>
    <w:rsid w:val="000D2FF7"/>
    <w:rsid w:val="000D3A93"/>
    <w:rsid w:val="000D6438"/>
    <w:rsid w:val="000E29E1"/>
    <w:rsid w:val="000E65DB"/>
    <w:rsid w:val="000E6AD5"/>
    <w:rsid w:val="000F47CA"/>
    <w:rsid w:val="000F4AD5"/>
    <w:rsid w:val="00120A9C"/>
    <w:rsid w:val="001442F5"/>
    <w:rsid w:val="00145F5F"/>
    <w:rsid w:val="00150EB7"/>
    <w:rsid w:val="00155665"/>
    <w:rsid w:val="00155EF7"/>
    <w:rsid w:val="00170F97"/>
    <w:rsid w:val="00185935"/>
    <w:rsid w:val="0019192C"/>
    <w:rsid w:val="0019492B"/>
    <w:rsid w:val="001A01AD"/>
    <w:rsid w:val="001A2610"/>
    <w:rsid w:val="001A3327"/>
    <w:rsid w:val="001B2955"/>
    <w:rsid w:val="001B492A"/>
    <w:rsid w:val="001C6338"/>
    <w:rsid w:val="001D3FD3"/>
    <w:rsid w:val="001E4436"/>
    <w:rsid w:val="001F23BA"/>
    <w:rsid w:val="0020199E"/>
    <w:rsid w:val="00206075"/>
    <w:rsid w:val="00216030"/>
    <w:rsid w:val="00216FBA"/>
    <w:rsid w:val="00217F93"/>
    <w:rsid w:val="002208B7"/>
    <w:rsid w:val="00224856"/>
    <w:rsid w:val="00227229"/>
    <w:rsid w:val="002303C0"/>
    <w:rsid w:val="00240BE2"/>
    <w:rsid w:val="00246AF2"/>
    <w:rsid w:val="00250F37"/>
    <w:rsid w:val="00252ABD"/>
    <w:rsid w:val="00253840"/>
    <w:rsid w:val="002609C3"/>
    <w:rsid w:val="002657A1"/>
    <w:rsid w:val="00277AFD"/>
    <w:rsid w:val="00284B9E"/>
    <w:rsid w:val="00285048"/>
    <w:rsid w:val="00297358"/>
    <w:rsid w:val="00297913"/>
    <w:rsid w:val="002A2BA6"/>
    <w:rsid w:val="002A447F"/>
    <w:rsid w:val="002B1447"/>
    <w:rsid w:val="002B5D7A"/>
    <w:rsid w:val="002C108B"/>
    <w:rsid w:val="002C3A48"/>
    <w:rsid w:val="002C6CA2"/>
    <w:rsid w:val="002E139E"/>
    <w:rsid w:val="002E39BD"/>
    <w:rsid w:val="002E6017"/>
    <w:rsid w:val="002F06D3"/>
    <w:rsid w:val="002F5EAD"/>
    <w:rsid w:val="002F5F47"/>
    <w:rsid w:val="0030652B"/>
    <w:rsid w:val="00311E84"/>
    <w:rsid w:val="00313059"/>
    <w:rsid w:val="003200DF"/>
    <w:rsid w:val="003413AC"/>
    <w:rsid w:val="003551BD"/>
    <w:rsid w:val="003627D8"/>
    <w:rsid w:val="00367315"/>
    <w:rsid w:val="0036746C"/>
    <w:rsid w:val="003721CA"/>
    <w:rsid w:val="0037375A"/>
    <w:rsid w:val="003977D1"/>
    <w:rsid w:val="003A54DF"/>
    <w:rsid w:val="003B1EA3"/>
    <w:rsid w:val="003B2879"/>
    <w:rsid w:val="003B30E9"/>
    <w:rsid w:val="003B37D0"/>
    <w:rsid w:val="003B62C1"/>
    <w:rsid w:val="003B72E9"/>
    <w:rsid w:val="003C2098"/>
    <w:rsid w:val="003C5354"/>
    <w:rsid w:val="003D0CCB"/>
    <w:rsid w:val="003D0EE0"/>
    <w:rsid w:val="003D2F07"/>
    <w:rsid w:val="003D4456"/>
    <w:rsid w:val="003F144C"/>
    <w:rsid w:val="003F1505"/>
    <w:rsid w:val="003F2073"/>
    <w:rsid w:val="003F490A"/>
    <w:rsid w:val="00407016"/>
    <w:rsid w:val="004158C8"/>
    <w:rsid w:val="0041686D"/>
    <w:rsid w:val="004215EB"/>
    <w:rsid w:val="00426AE1"/>
    <w:rsid w:val="0043072C"/>
    <w:rsid w:val="0043337C"/>
    <w:rsid w:val="004430A9"/>
    <w:rsid w:val="00445DFF"/>
    <w:rsid w:val="004468DF"/>
    <w:rsid w:val="0045203B"/>
    <w:rsid w:val="00460CCF"/>
    <w:rsid w:val="00465F0E"/>
    <w:rsid w:val="00477B68"/>
    <w:rsid w:val="00481368"/>
    <w:rsid w:val="00481C1B"/>
    <w:rsid w:val="00486CD7"/>
    <w:rsid w:val="00491930"/>
    <w:rsid w:val="004A077E"/>
    <w:rsid w:val="004A0C09"/>
    <w:rsid w:val="004A1330"/>
    <w:rsid w:val="004A7FF9"/>
    <w:rsid w:val="004B05E6"/>
    <w:rsid w:val="004B1ED0"/>
    <w:rsid w:val="004B37BE"/>
    <w:rsid w:val="004C37C3"/>
    <w:rsid w:val="004C3C52"/>
    <w:rsid w:val="004C5054"/>
    <w:rsid w:val="004C6ADB"/>
    <w:rsid w:val="004C723F"/>
    <w:rsid w:val="004C7330"/>
    <w:rsid w:val="004C74CA"/>
    <w:rsid w:val="004D1330"/>
    <w:rsid w:val="004D168A"/>
    <w:rsid w:val="004D46CE"/>
    <w:rsid w:val="004E35C3"/>
    <w:rsid w:val="004E7967"/>
    <w:rsid w:val="004F6099"/>
    <w:rsid w:val="0051408B"/>
    <w:rsid w:val="005140D5"/>
    <w:rsid w:val="005164BF"/>
    <w:rsid w:val="005206EF"/>
    <w:rsid w:val="00522315"/>
    <w:rsid w:val="005343D0"/>
    <w:rsid w:val="00534FA1"/>
    <w:rsid w:val="00540171"/>
    <w:rsid w:val="005405C5"/>
    <w:rsid w:val="0054221A"/>
    <w:rsid w:val="00542F9B"/>
    <w:rsid w:val="00546986"/>
    <w:rsid w:val="00547BEC"/>
    <w:rsid w:val="005538BF"/>
    <w:rsid w:val="00554526"/>
    <w:rsid w:val="00554F2F"/>
    <w:rsid w:val="005569E8"/>
    <w:rsid w:val="00560ABD"/>
    <w:rsid w:val="00560E9B"/>
    <w:rsid w:val="00563146"/>
    <w:rsid w:val="0056330F"/>
    <w:rsid w:val="00564321"/>
    <w:rsid w:val="00565862"/>
    <w:rsid w:val="005720BB"/>
    <w:rsid w:val="00572439"/>
    <w:rsid w:val="0057605F"/>
    <w:rsid w:val="00577DA8"/>
    <w:rsid w:val="00580EF7"/>
    <w:rsid w:val="00583BDE"/>
    <w:rsid w:val="005A397F"/>
    <w:rsid w:val="005B0431"/>
    <w:rsid w:val="005B1EAF"/>
    <w:rsid w:val="005B2F95"/>
    <w:rsid w:val="005B3822"/>
    <w:rsid w:val="005B6098"/>
    <w:rsid w:val="005C74E6"/>
    <w:rsid w:val="005D2F1B"/>
    <w:rsid w:val="005E5F05"/>
    <w:rsid w:val="005F2639"/>
    <w:rsid w:val="005F2BD6"/>
    <w:rsid w:val="005F5003"/>
    <w:rsid w:val="005F51FB"/>
    <w:rsid w:val="005F5548"/>
    <w:rsid w:val="00602658"/>
    <w:rsid w:val="00613AAC"/>
    <w:rsid w:val="006157C8"/>
    <w:rsid w:val="0062305A"/>
    <w:rsid w:val="00624028"/>
    <w:rsid w:val="006252B3"/>
    <w:rsid w:val="00632242"/>
    <w:rsid w:val="006404F1"/>
    <w:rsid w:val="00647A88"/>
    <w:rsid w:val="006513D8"/>
    <w:rsid w:val="00661A03"/>
    <w:rsid w:val="00661F27"/>
    <w:rsid w:val="0066247D"/>
    <w:rsid w:val="0066400E"/>
    <w:rsid w:val="00664799"/>
    <w:rsid w:val="00667C0F"/>
    <w:rsid w:val="00670BB9"/>
    <w:rsid w:val="00682813"/>
    <w:rsid w:val="00683FAA"/>
    <w:rsid w:val="00695563"/>
    <w:rsid w:val="006A2AE4"/>
    <w:rsid w:val="006A4EBD"/>
    <w:rsid w:val="006A505A"/>
    <w:rsid w:val="006A7383"/>
    <w:rsid w:val="006C101A"/>
    <w:rsid w:val="006D1527"/>
    <w:rsid w:val="006F0A13"/>
    <w:rsid w:val="006F64DC"/>
    <w:rsid w:val="006F6E8B"/>
    <w:rsid w:val="0070727C"/>
    <w:rsid w:val="007118CD"/>
    <w:rsid w:val="00713613"/>
    <w:rsid w:val="00715777"/>
    <w:rsid w:val="00720964"/>
    <w:rsid w:val="00722DD5"/>
    <w:rsid w:val="007279B0"/>
    <w:rsid w:val="00736461"/>
    <w:rsid w:val="00744E4C"/>
    <w:rsid w:val="00745450"/>
    <w:rsid w:val="00746AE8"/>
    <w:rsid w:val="00751FCB"/>
    <w:rsid w:val="00754328"/>
    <w:rsid w:val="00762529"/>
    <w:rsid w:val="00773703"/>
    <w:rsid w:val="00775E4C"/>
    <w:rsid w:val="00781B04"/>
    <w:rsid w:val="007828EA"/>
    <w:rsid w:val="00794976"/>
    <w:rsid w:val="00796847"/>
    <w:rsid w:val="007A0E47"/>
    <w:rsid w:val="007A12E5"/>
    <w:rsid w:val="007A2F8D"/>
    <w:rsid w:val="007A4DEA"/>
    <w:rsid w:val="007B19CD"/>
    <w:rsid w:val="007B3CC8"/>
    <w:rsid w:val="007B7042"/>
    <w:rsid w:val="007D1715"/>
    <w:rsid w:val="007D6A2F"/>
    <w:rsid w:val="007E52B4"/>
    <w:rsid w:val="007F0707"/>
    <w:rsid w:val="007F2C9A"/>
    <w:rsid w:val="007F38DE"/>
    <w:rsid w:val="00800A32"/>
    <w:rsid w:val="00801D7F"/>
    <w:rsid w:val="00806430"/>
    <w:rsid w:val="008231B1"/>
    <w:rsid w:val="00823B81"/>
    <w:rsid w:val="00826556"/>
    <w:rsid w:val="00830C48"/>
    <w:rsid w:val="0083318F"/>
    <w:rsid w:val="00835F75"/>
    <w:rsid w:val="0083749A"/>
    <w:rsid w:val="00841187"/>
    <w:rsid w:val="00844204"/>
    <w:rsid w:val="00844C99"/>
    <w:rsid w:val="008503E6"/>
    <w:rsid w:val="008612EF"/>
    <w:rsid w:val="008616AB"/>
    <w:rsid w:val="008751FF"/>
    <w:rsid w:val="00877C30"/>
    <w:rsid w:val="0088120A"/>
    <w:rsid w:val="0088647A"/>
    <w:rsid w:val="008926A9"/>
    <w:rsid w:val="00894992"/>
    <w:rsid w:val="008B0146"/>
    <w:rsid w:val="008C0823"/>
    <w:rsid w:val="008C1485"/>
    <w:rsid w:val="008C2106"/>
    <w:rsid w:val="008D1324"/>
    <w:rsid w:val="008D22AE"/>
    <w:rsid w:val="008D71FB"/>
    <w:rsid w:val="008E6593"/>
    <w:rsid w:val="008F28CB"/>
    <w:rsid w:val="008F2F70"/>
    <w:rsid w:val="008F78F3"/>
    <w:rsid w:val="008F7D90"/>
    <w:rsid w:val="00902936"/>
    <w:rsid w:val="009142A7"/>
    <w:rsid w:val="009249C4"/>
    <w:rsid w:val="009449E4"/>
    <w:rsid w:val="0094651D"/>
    <w:rsid w:val="00950249"/>
    <w:rsid w:val="00957EA1"/>
    <w:rsid w:val="00972A42"/>
    <w:rsid w:val="00975C18"/>
    <w:rsid w:val="00981363"/>
    <w:rsid w:val="00984990"/>
    <w:rsid w:val="00985B57"/>
    <w:rsid w:val="009963C6"/>
    <w:rsid w:val="009A1183"/>
    <w:rsid w:val="009A51D6"/>
    <w:rsid w:val="009B0656"/>
    <w:rsid w:val="009B12D9"/>
    <w:rsid w:val="009B2DAF"/>
    <w:rsid w:val="009B6274"/>
    <w:rsid w:val="009C0278"/>
    <w:rsid w:val="009C0A33"/>
    <w:rsid w:val="009C2CFB"/>
    <w:rsid w:val="009C5979"/>
    <w:rsid w:val="009C73BB"/>
    <w:rsid w:val="009D46E3"/>
    <w:rsid w:val="009E23AE"/>
    <w:rsid w:val="009E264D"/>
    <w:rsid w:val="009E6ECF"/>
    <w:rsid w:val="009F5A2C"/>
    <w:rsid w:val="00A0788C"/>
    <w:rsid w:val="00A10A72"/>
    <w:rsid w:val="00A12028"/>
    <w:rsid w:val="00A12FF4"/>
    <w:rsid w:val="00A13704"/>
    <w:rsid w:val="00A175B6"/>
    <w:rsid w:val="00A17B75"/>
    <w:rsid w:val="00A22360"/>
    <w:rsid w:val="00A22547"/>
    <w:rsid w:val="00A250EA"/>
    <w:rsid w:val="00A2544A"/>
    <w:rsid w:val="00A310F1"/>
    <w:rsid w:val="00A324DD"/>
    <w:rsid w:val="00A43DD9"/>
    <w:rsid w:val="00A44075"/>
    <w:rsid w:val="00A466E9"/>
    <w:rsid w:val="00A469CA"/>
    <w:rsid w:val="00A53475"/>
    <w:rsid w:val="00A638F2"/>
    <w:rsid w:val="00A66A8F"/>
    <w:rsid w:val="00A66EE0"/>
    <w:rsid w:val="00A72C38"/>
    <w:rsid w:val="00A73DDD"/>
    <w:rsid w:val="00A756F9"/>
    <w:rsid w:val="00A82B7C"/>
    <w:rsid w:val="00A84180"/>
    <w:rsid w:val="00A87F62"/>
    <w:rsid w:val="00A93C35"/>
    <w:rsid w:val="00A95DE0"/>
    <w:rsid w:val="00AA1B4B"/>
    <w:rsid w:val="00AB6D9F"/>
    <w:rsid w:val="00AC33CC"/>
    <w:rsid w:val="00AC622E"/>
    <w:rsid w:val="00AC67DA"/>
    <w:rsid w:val="00AD3406"/>
    <w:rsid w:val="00AE0479"/>
    <w:rsid w:val="00AE33A5"/>
    <w:rsid w:val="00AE7BA9"/>
    <w:rsid w:val="00AF1C51"/>
    <w:rsid w:val="00B01DD0"/>
    <w:rsid w:val="00B12146"/>
    <w:rsid w:val="00B132AF"/>
    <w:rsid w:val="00B2101B"/>
    <w:rsid w:val="00B21BC6"/>
    <w:rsid w:val="00B24222"/>
    <w:rsid w:val="00B2760B"/>
    <w:rsid w:val="00B3142E"/>
    <w:rsid w:val="00B3696D"/>
    <w:rsid w:val="00B44D33"/>
    <w:rsid w:val="00B458A9"/>
    <w:rsid w:val="00B50C79"/>
    <w:rsid w:val="00B51B18"/>
    <w:rsid w:val="00B54004"/>
    <w:rsid w:val="00B57EA2"/>
    <w:rsid w:val="00B6096A"/>
    <w:rsid w:val="00B813E1"/>
    <w:rsid w:val="00B81837"/>
    <w:rsid w:val="00B82D0C"/>
    <w:rsid w:val="00B82DE4"/>
    <w:rsid w:val="00B832F1"/>
    <w:rsid w:val="00B8457E"/>
    <w:rsid w:val="00BA6910"/>
    <w:rsid w:val="00BB3927"/>
    <w:rsid w:val="00BB4AEC"/>
    <w:rsid w:val="00BC350F"/>
    <w:rsid w:val="00BC459B"/>
    <w:rsid w:val="00BD4BD6"/>
    <w:rsid w:val="00BE08D6"/>
    <w:rsid w:val="00BE2BB1"/>
    <w:rsid w:val="00BE435D"/>
    <w:rsid w:val="00BE6F42"/>
    <w:rsid w:val="00BF1825"/>
    <w:rsid w:val="00BF366C"/>
    <w:rsid w:val="00C01429"/>
    <w:rsid w:val="00C02CF3"/>
    <w:rsid w:val="00C10ADB"/>
    <w:rsid w:val="00C14CE4"/>
    <w:rsid w:val="00C1541D"/>
    <w:rsid w:val="00C221D1"/>
    <w:rsid w:val="00C232E9"/>
    <w:rsid w:val="00C26D37"/>
    <w:rsid w:val="00C27EBA"/>
    <w:rsid w:val="00C33B91"/>
    <w:rsid w:val="00C34C84"/>
    <w:rsid w:val="00C35293"/>
    <w:rsid w:val="00C35E97"/>
    <w:rsid w:val="00C3657C"/>
    <w:rsid w:val="00C471B3"/>
    <w:rsid w:val="00C478D7"/>
    <w:rsid w:val="00C54827"/>
    <w:rsid w:val="00C5526A"/>
    <w:rsid w:val="00C57EE1"/>
    <w:rsid w:val="00C60AC4"/>
    <w:rsid w:val="00C6745D"/>
    <w:rsid w:val="00C70F98"/>
    <w:rsid w:val="00C71317"/>
    <w:rsid w:val="00C72ACF"/>
    <w:rsid w:val="00C777DE"/>
    <w:rsid w:val="00C91C81"/>
    <w:rsid w:val="00C96A33"/>
    <w:rsid w:val="00CA3421"/>
    <w:rsid w:val="00CA686E"/>
    <w:rsid w:val="00CB1C07"/>
    <w:rsid w:val="00CC1B09"/>
    <w:rsid w:val="00CC1BB4"/>
    <w:rsid w:val="00CC2642"/>
    <w:rsid w:val="00CE1752"/>
    <w:rsid w:val="00CF4260"/>
    <w:rsid w:val="00D008F1"/>
    <w:rsid w:val="00D03B29"/>
    <w:rsid w:val="00D06100"/>
    <w:rsid w:val="00D0781C"/>
    <w:rsid w:val="00D2234D"/>
    <w:rsid w:val="00D22C72"/>
    <w:rsid w:val="00D23155"/>
    <w:rsid w:val="00D25A0E"/>
    <w:rsid w:val="00D36222"/>
    <w:rsid w:val="00D459E7"/>
    <w:rsid w:val="00D45FB6"/>
    <w:rsid w:val="00D53109"/>
    <w:rsid w:val="00D5373F"/>
    <w:rsid w:val="00D57367"/>
    <w:rsid w:val="00D6272E"/>
    <w:rsid w:val="00D6279E"/>
    <w:rsid w:val="00D6298F"/>
    <w:rsid w:val="00D63FDA"/>
    <w:rsid w:val="00D64D88"/>
    <w:rsid w:val="00D70E4A"/>
    <w:rsid w:val="00D7680A"/>
    <w:rsid w:val="00D81AA6"/>
    <w:rsid w:val="00D830E5"/>
    <w:rsid w:val="00D83DE1"/>
    <w:rsid w:val="00D8569B"/>
    <w:rsid w:val="00D906C6"/>
    <w:rsid w:val="00D90CA1"/>
    <w:rsid w:val="00D9321F"/>
    <w:rsid w:val="00D9499E"/>
    <w:rsid w:val="00D97607"/>
    <w:rsid w:val="00DA0265"/>
    <w:rsid w:val="00DA1C54"/>
    <w:rsid w:val="00DA6115"/>
    <w:rsid w:val="00DB04A8"/>
    <w:rsid w:val="00DB1A25"/>
    <w:rsid w:val="00DB1C16"/>
    <w:rsid w:val="00DB21E5"/>
    <w:rsid w:val="00DD1522"/>
    <w:rsid w:val="00DD52DD"/>
    <w:rsid w:val="00DE03E2"/>
    <w:rsid w:val="00DE6060"/>
    <w:rsid w:val="00DE7A82"/>
    <w:rsid w:val="00DF1346"/>
    <w:rsid w:val="00E04260"/>
    <w:rsid w:val="00E054F5"/>
    <w:rsid w:val="00E07B4B"/>
    <w:rsid w:val="00E134E7"/>
    <w:rsid w:val="00E14360"/>
    <w:rsid w:val="00E220D2"/>
    <w:rsid w:val="00E23B62"/>
    <w:rsid w:val="00E24DA1"/>
    <w:rsid w:val="00E30365"/>
    <w:rsid w:val="00E40301"/>
    <w:rsid w:val="00E4260C"/>
    <w:rsid w:val="00E60FF7"/>
    <w:rsid w:val="00E63F23"/>
    <w:rsid w:val="00E65AAA"/>
    <w:rsid w:val="00E67F9A"/>
    <w:rsid w:val="00E70DC3"/>
    <w:rsid w:val="00E763F2"/>
    <w:rsid w:val="00E77E91"/>
    <w:rsid w:val="00E80733"/>
    <w:rsid w:val="00E93A27"/>
    <w:rsid w:val="00E94C45"/>
    <w:rsid w:val="00EA0636"/>
    <w:rsid w:val="00EA4C8E"/>
    <w:rsid w:val="00EB40D3"/>
    <w:rsid w:val="00EB51ED"/>
    <w:rsid w:val="00EB5520"/>
    <w:rsid w:val="00EC086B"/>
    <w:rsid w:val="00EC2021"/>
    <w:rsid w:val="00ED2FED"/>
    <w:rsid w:val="00ED402E"/>
    <w:rsid w:val="00ED4B56"/>
    <w:rsid w:val="00ED6B7C"/>
    <w:rsid w:val="00ED78F1"/>
    <w:rsid w:val="00EE1C7B"/>
    <w:rsid w:val="00EE6663"/>
    <w:rsid w:val="00EF29F9"/>
    <w:rsid w:val="00EF4209"/>
    <w:rsid w:val="00EF6921"/>
    <w:rsid w:val="00EF6A4B"/>
    <w:rsid w:val="00F00DD5"/>
    <w:rsid w:val="00F02593"/>
    <w:rsid w:val="00F04300"/>
    <w:rsid w:val="00F0460A"/>
    <w:rsid w:val="00F13F72"/>
    <w:rsid w:val="00F23C69"/>
    <w:rsid w:val="00F261D3"/>
    <w:rsid w:val="00F26403"/>
    <w:rsid w:val="00F33A7A"/>
    <w:rsid w:val="00F36868"/>
    <w:rsid w:val="00F370CD"/>
    <w:rsid w:val="00F40C59"/>
    <w:rsid w:val="00F41691"/>
    <w:rsid w:val="00F45F25"/>
    <w:rsid w:val="00F47C17"/>
    <w:rsid w:val="00F51834"/>
    <w:rsid w:val="00F608B3"/>
    <w:rsid w:val="00F740D2"/>
    <w:rsid w:val="00F81FFA"/>
    <w:rsid w:val="00F84715"/>
    <w:rsid w:val="00F85457"/>
    <w:rsid w:val="00F9369A"/>
    <w:rsid w:val="00F94818"/>
    <w:rsid w:val="00FA50ED"/>
    <w:rsid w:val="00FA55CD"/>
    <w:rsid w:val="00FA5B7D"/>
    <w:rsid w:val="00FA70D6"/>
    <w:rsid w:val="00FB0CA7"/>
    <w:rsid w:val="00FB0F33"/>
    <w:rsid w:val="00FB1593"/>
    <w:rsid w:val="00FC4A95"/>
    <w:rsid w:val="00FC6129"/>
    <w:rsid w:val="00FD3563"/>
    <w:rsid w:val="00FE3215"/>
    <w:rsid w:val="00FE68F3"/>
    <w:rsid w:val="00FF4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054D4FA5"/>
  <w15:chartTrackingRefBased/>
  <w15:docId w15:val="{3711DEA3-AD18-4AFA-AC0F-764AC182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rsid w:val="002609C3"/>
    <w:rPr>
      <w:sz w:val="16"/>
      <w:szCs w:val="16"/>
    </w:rPr>
  </w:style>
  <w:style w:type="paragraph" w:styleId="CommentText">
    <w:name w:val="annotation text"/>
    <w:basedOn w:val="Normal"/>
    <w:link w:val="CommentTextChar"/>
    <w:rsid w:val="002609C3"/>
    <w:rPr>
      <w:sz w:val="20"/>
      <w:szCs w:val="20"/>
    </w:rPr>
  </w:style>
  <w:style w:type="character" w:customStyle="1" w:styleId="CommentTextChar">
    <w:name w:val="Comment Text Char"/>
    <w:link w:val="CommentText"/>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paragraph" w:styleId="ListParagraph">
    <w:name w:val="List Paragraph"/>
    <w:basedOn w:val="Normal"/>
    <w:uiPriority w:val="34"/>
    <w:qFormat/>
    <w:rsid w:val="00B81837"/>
    <w:pPr>
      <w:ind w:left="720"/>
      <w:contextualSpacing/>
    </w:pPr>
  </w:style>
  <w:style w:type="character" w:styleId="PlaceholderText">
    <w:name w:val="Placeholder Text"/>
    <w:basedOn w:val="DefaultParagraphFont"/>
    <w:rsid w:val="00B81837"/>
    <w:rPr>
      <w:color w:val="666666"/>
    </w:rPr>
  </w:style>
  <w:style w:type="table" w:styleId="TableGrid">
    <w:name w:val="Table Grid"/>
    <w:basedOn w:val="TableNormal"/>
    <w:rsid w:val="00D70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E52B4"/>
    <w:rPr>
      <w:color w:val="0563C1" w:themeColor="hyperlink"/>
      <w:u w:val="single"/>
    </w:rPr>
  </w:style>
  <w:style w:type="character" w:styleId="UnresolvedMention">
    <w:name w:val="Unresolved Mention"/>
    <w:basedOn w:val="DefaultParagraphFont"/>
    <w:uiPriority w:val="99"/>
    <w:semiHidden/>
    <w:unhideWhenUsed/>
    <w:rsid w:val="007E52B4"/>
    <w:rPr>
      <w:color w:val="605E5C"/>
      <w:shd w:val="clear" w:color="auto" w:fill="E1DFDD"/>
    </w:rPr>
  </w:style>
  <w:style w:type="character" w:styleId="Mention">
    <w:name w:val="Mention"/>
    <w:basedOn w:val="DefaultParagraphFont"/>
    <w:uiPriority w:val="99"/>
    <w:unhideWhenUsed/>
    <w:rsid w:val="006A50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i.Garner\Downloads\DCEO%20Standard%20Letter%20Template%20-%20Updated%203.8.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AD86F7D-0178-4C85-A524-771C975856D7}"/>
      </w:docPartPr>
      <w:docPartBody>
        <w:p w:rsidR="005A4C2F" w:rsidRDefault="00B72117">
          <w:r w:rsidRPr="00FD477D">
            <w:rPr>
              <w:rStyle w:val="PlaceholderText"/>
            </w:rPr>
            <w:t>Click or tap here to enter text.</w:t>
          </w:r>
        </w:p>
      </w:docPartBody>
    </w:docPart>
    <w:docPart>
      <w:docPartPr>
        <w:name w:val="532CEAFFD1BA490CA71B17BEA2292930"/>
        <w:category>
          <w:name w:val="General"/>
          <w:gallery w:val="placeholder"/>
        </w:category>
        <w:types>
          <w:type w:val="bbPlcHdr"/>
        </w:types>
        <w:behaviors>
          <w:behavior w:val="content"/>
        </w:behaviors>
        <w:guid w:val="{625AF6D2-2CE0-4130-8FE0-7CF6A3DF27EF}"/>
      </w:docPartPr>
      <w:docPartBody>
        <w:p w:rsidR="005A4C2F" w:rsidRDefault="00B72117" w:rsidP="00B72117">
          <w:pPr>
            <w:pStyle w:val="532CEAFFD1BA490CA71B17BEA2292930"/>
          </w:pPr>
          <w:r w:rsidRPr="00FD477D">
            <w:rPr>
              <w:rStyle w:val="PlaceholderText"/>
            </w:rPr>
            <w:t>Choose an item.</w:t>
          </w:r>
        </w:p>
      </w:docPartBody>
    </w:docPart>
    <w:docPart>
      <w:docPartPr>
        <w:name w:val="4140D53153DC4065BA5CB1DE921277FA"/>
        <w:category>
          <w:name w:val="General"/>
          <w:gallery w:val="placeholder"/>
        </w:category>
        <w:types>
          <w:type w:val="bbPlcHdr"/>
        </w:types>
        <w:behaviors>
          <w:behavior w:val="content"/>
        </w:behaviors>
        <w:guid w:val="{956911CF-B0FC-42A0-A5E1-AAF261225FA8}"/>
      </w:docPartPr>
      <w:docPartBody>
        <w:p w:rsidR="00B10B77" w:rsidRDefault="00713870" w:rsidP="00713870">
          <w:pPr>
            <w:pStyle w:val="4140D53153DC4065BA5CB1DE921277FA1"/>
          </w:pPr>
          <w:r w:rsidRPr="00FD477D">
            <w:rPr>
              <w:rStyle w:val="PlaceholderText"/>
            </w:rPr>
            <w:t>Click or tap here to enter text.</w:t>
          </w:r>
        </w:p>
      </w:docPartBody>
    </w:docPart>
    <w:docPart>
      <w:docPartPr>
        <w:name w:val="53B1DAD5142F45BDBB24B11EC16EAF69"/>
        <w:category>
          <w:name w:val="General"/>
          <w:gallery w:val="placeholder"/>
        </w:category>
        <w:types>
          <w:type w:val="bbPlcHdr"/>
        </w:types>
        <w:behaviors>
          <w:behavior w:val="content"/>
        </w:behaviors>
        <w:guid w:val="{F4A3C85C-D063-4D68-8253-F8E497E05AF0}"/>
      </w:docPartPr>
      <w:docPartBody>
        <w:p w:rsidR="00713870" w:rsidRDefault="00713870" w:rsidP="00713870">
          <w:pPr>
            <w:pStyle w:val="53B1DAD5142F45BDBB24B11EC16EAF691"/>
          </w:pPr>
          <w:r w:rsidRPr="00FD477D">
            <w:rPr>
              <w:rStyle w:val="PlaceholderText"/>
            </w:rPr>
            <w:t>Choose an item.</w:t>
          </w:r>
        </w:p>
      </w:docPartBody>
    </w:docPart>
    <w:docPart>
      <w:docPartPr>
        <w:name w:val="E16C17DAE1C8453D83299F78B00E6B09"/>
        <w:category>
          <w:name w:val="General"/>
          <w:gallery w:val="placeholder"/>
        </w:category>
        <w:types>
          <w:type w:val="bbPlcHdr"/>
        </w:types>
        <w:behaviors>
          <w:behavior w:val="content"/>
        </w:behaviors>
        <w:guid w:val="{8DE072C3-C880-4C31-A3A5-1BF2E3ACF3C9}"/>
      </w:docPartPr>
      <w:docPartBody>
        <w:p w:rsidR="00713870" w:rsidRDefault="00713870" w:rsidP="00713870">
          <w:pPr>
            <w:pStyle w:val="E16C17DAE1C8453D83299F78B00E6B09"/>
          </w:pPr>
          <w:r w:rsidRPr="00FD477D">
            <w:rPr>
              <w:rStyle w:val="PlaceholderText"/>
            </w:rPr>
            <w:t>Click or tap here to enter text.</w:t>
          </w:r>
        </w:p>
      </w:docPartBody>
    </w:docPart>
    <w:docPart>
      <w:docPartPr>
        <w:name w:val="BA38898E56604243ADA128C71C7675B9"/>
        <w:category>
          <w:name w:val="General"/>
          <w:gallery w:val="placeholder"/>
        </w:category>
        <w:types>
          <w:type w:val="bbPlcHdr"/>
        </w:types>
        <w:behaviors>
          <w:behavior w:val="content"/>
        </w:behaviors>
        <w:guid w:val="{B7F9BD04-85E0-413C-B227-FC1DBC6E0C5B}"/>
      </w:docPartPr>
      <w:docPartBody>
        <w:p w:rsidR="00713870" w:rsidRDefault="00713870" w:rsidP="00713870">
          <w:pPr>
            <w:pStyle w:val="BA38898E56604243ADA128C71C7675B9"/>
          </w:pPr>
          <w:r w:rsidRPr="00FD477D">
            <w:rPr>
              <w:rStyle w:val="PlaceholderText"/>
            </w:rPr>
            <w:t>Click or tap here to enter text.</w:t>
          </w:r>
        </w:p>
      </w:docPartBody>
    </w:docPart>
    <w:docPart>
      <w:docPartPr>
        <w:name w:val="F0FFBA1085824D3EAD9BD850F8D77F6C"/>
        <w:category>
          <w:name w:val="General"/>
          <w:gallery w:val="placeholder"/>
        </w:category>
        <w:types>
          <w:type w:val="bbPlcHdr"/>
        </w:types>
        <w:behaviors>
          <w:behavior w:val="content"/>
        </w:behaviors>
        <w:guid w:val="{1908E939-3B18-4B34-9606-8BF51BBD5718}"/>
      </w:docPartPr>
      <w:docPartBody>
        <w:p w:rsidR="00713870" w:rsidRDefault="00713870" w:rsidP="00713870">
          <w:pPr>
            <w:pStyle w:val="F0FFBA1085824D3EAD9BD850F8D77F6C"/>
          </w:pPr>
          <w:r w:rsidRPr="00FD477D">
            <w:rPr>
              <w:rStyle w:val="PlaceholderText"/>
            </w:rPr>
            <w:t>Click or tap here to enter text.</w:t>
          </w:r>
        </w:p>
      </w:docPartBody>
    </w:docPart>
    <w:docPart>
      <w:docPartPr>
        <w:name w:val="19A952B3EA9B4CDDA5F642A85B1383BE"/>
        <w:category>
          <w:name w:val="General"/>
          <w:gallery w:val="placeholder"/>
        </w:category>
        <w:types>
          <w:type w:val="bbPlcHdr"/>
        </w:types>
        <w:behaviors>
          <w:behavior w:val="content"/>
        </w:behaviors>
        <w:guid w:val="{3F02911A-FDA4-4E7B-ABF4-DFD7543AC711}"/>
      </w:docPartPr>
      <w:docPartBody>
        <w:p w:rsidR="00713870" w:rsidRDefault="00713870" w:rsidP="00713870">
          <w:pPr>
            <w:pStyle w:val="19A952B3EA9B4CDDA5F642A85B1383BE"/>
          </w:pPr>
          <w:r w:rsidRPr="00FD477D">
            <w:rPr>
              <w:rStyle w:val="PlaceholderText"/>
            </w:rPr>
            <w:t>Click or tap here to enter text.</w:t>
          </w:r>
        </w:p>
      </w:docPartBody>
    </w:docPart>
    <w:docPart>
      <w:docPartPr>
        <w:name w:val="4A904D0A150340AD8FAF882AB6DF1871"/>
        <w:category>
          <w:name w:val="General"/>
          <w:gallery w:val="placeholder"/>
        </w:category>
        <w:types>
          <w:type w:val="bbPlcHdr"/>
        </w:types>
        <w:behaviors>
          <w:behavior w:val="content"/>
        </w:behaviors>
        <w:guid w:val="{7B18EF4B-4C95-40B7-B1E6-82ADAEC590D0}"/>
      </w:docPartPr>
      <w:docPartBody>
        <w:p w:rsidR="00713870" w:rsidRDefault="00713870" w:rsidP="00713870">
          <w:pPr>
            <w:pStyle w:val="4A904D0A150340AD8FAF882AB6DF1871"/>
          </w:pPr>
          <w:r w:rsidRPr="00FD477D">
            <w:rPr>
              <w:rStyle w:val="PlaceholderText"/>
            </w:rPr>
            <w:t>Click or tap here to enter text.</w:t>
          </w:r>
        </w:p>
      </w:docPartBody>
    </w:docPart>
    <w:docPart>
      <w:docPartPr>
        <w:name w:val="91432A611C9146B0A0914ED6696256CB"/>
        <w:category>
          <w:name w:val="General"/>
          <w:gallery w:val="placeholder"/>
        </w:category>
        <w:types>
          <w:type w:val="bbPlcHdr"/>
        </w:types>
        <w:behaviors>
          <w:behavior w:val="content"/>
        </w:behaviors>
        <w:guid w:val="{F138B6F7-6E24-4300-B9BD-BC08D9B70B76}"/>
      </w:docPartPr>
      <w:docPartBody>
        <w:p w:rsidR="00713870" w:rsidRDefault="00713870" w:rsidP="00713870">
          <w:pPr>
            <w:pStyle w:val="91432A611C9146B0A0914ED6696256CB"/>
          </w:pPr>
          <w:r w:rsidRPr="00FD477D">
            <w:rPr>
              <w:rStyle w:val="PlaceholderText"/>
            </w:rPr>
            <w:t>Click or tap here to enter text.</w:t>
          </w:r>
        </w:p>
      </w:docPartBody>
    </w:docPart>
    <w:docPart>
      <w:docPartPr>
        <w:name w:val="27E6E823AB734B67999BFB1859C1B832"/>
        <w:category>
          <w:name w:val="General"/>
          <w:gallery w:val="placeholder"/>
        </w:category>
        <w:types>
          <w:type w:val="bbPlcHdr"/>
        </w:types>
        <w:behaviors>
          <w:behavior w:val="content"/>
        </w:behaviors>
        <w:guid w:val="{6F963D79-88AB-42D4-8C46-342DF1573DFB}"/>
      </w:docPartPr>
      <w:docPartBody>
        <w:p w:rsidR="00713870" w:rsidRDefault="00713870" w:rsidP="00713870">
          <w:pPr>
            <w:pStyle w:val="27E6E823AB734B67999BFB1859C1B832"/>
          </w:pPr>
          <w:r w:rsidRPr="00FD477D">
            <w:rPr>
              <w:rStyle w:val="PlaceholderText"/>
            </w:rPr>
            <w:t>Click or tap here to enter text.</w:t>
          </w:r>
        </w:p>
      </w:docPartBody>
    </w:docPart>
    <w:docPart>
      <w:docPartPr>
        <w:name w:val="58C326621BC9431AA5F621D458EF8845"/>
        <w:category>
          <w:name w:val="General"/>
          <w:gallery w:val="placeholder"/>
        </w:category>
        <w:types>
          <w:type w:val="bbPlcHdr"/>
        </w:types>
        <w:behaviors>
          <w:behavior w:val="content"/>
        </w:behaviors>
        <w:guid w:val="{AE5CF259-99DB-4D9E-8215-DF715338AEFE}"/>
      </w:docPartPr>
      <w:docPartBody>
        <w:p w:rsidR="00713870" w:rsidRDefault="00713870" w:rsidP="00713870">
          <w:pPr>
            <w:pStyle w:val="58C326621BC9431AA5F621D458EF8845"/>
          </w:pPr>
          <w:r w:rsidRPr="00FD477D">
            <w:rPr>
              <w:rStyle w:val="PlaceholderText"/>
            </w:rPr>
            <w:t>Click or tap here to enter text.</w:t>
          </w:r>
        </w:p>
      </w:docPartBody>
    </w:docPart>
    <w:docPart>
      <w:docPartPr>
        <w:name w:val="D833622B38414E1D945EE729BB754993"/>
        <w:category>
          <w:name w:val="General"/>
          <w:gallery w:val="placeholder"/>
        </w:category>
        <w:types>
          <w:type w:val="bbPlcHdr"/>
        </w:types>
        <w:behaviors>
          <w:behavior w:val="content"/>
        </w:behaviors>
        <w:guid w:val="{71F3BB81-C4E3-4FF7-A50A-67562CA39CD9}"/>
      </w:docPartPr>
      <w:docPartBody>
        <w:p w:rsidR="00713870" w:rsidRDefault="00713870" w:rsidP="00713870">
          <w:pPr>
            <w:pStyle w:val="D833622B38414E1D945EE729BB754993"/>
          </w:pPr>
          <w:r w:rsidRPr="00FD477D">
            <w:rPr>
              <w:rStyle w:val="PlaceholderText"/>
            </w:rPr>
            <w:t>Click or tap here to enter text.</w:t>
          </w:r>
        </w:p>
      </w:docPartBody>
    </w:docPart>
    <w:docPart>
      <w:docPartPr>
        <w:name w:val="13A15ED5089E430694BAC46A47ED1DDA"/>
        <w:category>
          <w:name w:val="General"/>
          <w:gallery w:val="placeholder"/>
        </w:category>
        <w:types>
          <w:type w:val="bbPlcHdr"/>
        </w:types>
        <w:behaviors>
          <w:behavior w:val="content"/>
        </w:behaviors>
        <w:guid w:val="{55C62CC4-CE7F-4FDB-9249-D914A7663819}"/>
      </w:docPartPr>
      <w:docPartBody>
        <w:p w:rsidR="00713870" w:rsidRDefault="00713870" w:rsidP="00713870">
          <w:pPr>
            <w:pStyle w:val="13A15ED5089E430694BAC46A47ED1DDA"/>
          </w:pPr>
          <w:r w:rsidRPr="00FD477D">
            <w:rPr>
              <w:rStyle w:val="PlaceholderText"/>
            </w:rPr>
            <w:t>Click or tap here to enter text.</w:t>
          </w:r>
        </w:p>
      </w:docPartBody>
    </w:docPart>
    <w:docPart>
      <w:docPartPr>
        <w:name w:val="6FEDF37522924A69A0592EBF18BBBA66"/>
        <w:category>
          <w:name w:val="General"/>
          <w:gallery w:val="placeholder"/>
        </w:category>
        <w:types>
          <w:type w:val="bbPlcHdr"/>
        </w:types>
        <w:behaviors>
          <w:behavior w:val="content"/>
        </w:behaviors>
        <w:guid w:val="{A4C28813-6350-42E5-BA9C-E118F2BA3CD2}"/>
      </w:docPartPr>
      <w:docPartBody>
        <w:p w:rsidR="00713870" w:rsidRDefault="00713870" w:rsidP="00713870">
          <w:pPr>
            <w:pStyle w:val="6FEDF37522924A69A0592EBF18BBBA66"/>
          </w:pPr>
          <w:r w:rsidRPr="00FD477D">
            <w:rPr>
              <w:rStyle w:val="PlaceholderText"/>
            </w:rPr>
            <w:t>Click or tap here to enter text.</w:t>
          </w:r>
        </w:p>
      </w:docPartBody>
    </w:docPart>
    <w:docPart>
      <w:docPartPr>
        <w:name w:val="0EF006A3ECDA4615A5F07D1A86EB13BB"/>
        <w:category>
          <w:name w:val="General"/>
          <w:gallery w:val="placeholder"/>
        </w:category>
        <w:types>
          <w:type w:val="bbPlcHdr"/>
        </w:types>
        <w:behaviors>
          <w:behavior w:val="content"/>
        </w:behaviors>
        <w:guid w:val="{25DE1F42-DD79-44FD-AB7C-EE5DAD411D91}"/>
      </w:docPartPr>
      <w:docPartBody>
        <w:p w:rsidR="00713870" w:rsidRDefault="00713870" w:rsidP="00713870">
          <w:pPr>
            <w:pStyle w:val="0EF006A3ECDA4615A5F07D1A86EB13BB"/>
          </w:pPr>
          <w:r w:rsidRPr="00FD477D">
            <w:rPr>
              <w:rStyle w:val="PlaceholderText"/>
            </w:rPr>
            <w:t>Click or tap here to enter text.</w:t>
          </w:r>
        </w:p>
      </w:docPartBody>
    </w:docPart>
    <w:docPart>
      <w:docPartPr>
        <w:name w:val="6DC6968E723A4D25BD0288A1B512726E"/>
        <w:category>
          <w:name w:val="General"/>
          <w:gallery w:val="placeholder"/>
        </w:category>
        <w:types>
          <w:type w:val="bbPlcHdr"/>
        </w:types>
        <w:behaviors>
          <w:behavior w:val="content"/>
        </w:behaviors>
        <w:guid w:val="{250D97DF-812B-4F67-BC24-FF9C2A953718}"/>
      </w:docPartPr>
      <w:docPartBody>
        <w:p w:rsidR="00713870" w:rsidRDefault="00713870" w:rsidP="00713870">
          <w:pPr>
            <w:pStyle w:val="6DC6968E723A4D25BD0288A1B512726E"/>
          </w:pPr>
          <w:r w:rsidRPr="00FD477D">
            <w:rPr>
              <w:rStyle w:val="PlaceholderText"/>
            </w:rPr>
            <w:t>Click or tap here to enter text.</w:t>
          </w:r>
        </w:p>
      </w:docPartBody>
    </w:docPart>
    <w:docPart>
      <w:docPartPr>
        <w:name w:val="7815916E0C504EA79E7ECDB892AD1DD7"/>
        <w:category>
          <w:name w:val="General"/>
          <w:gallery w:val="placeholder"/>
        </w:category>
        <w:types>
          <w:type w:val="bbPlcHdr"/>
        </w:types>
        <w:behaviors>
          <w:behavior w:val="content"/>
        </w:behaviors>
        <w:guid w:val="{DB3060D5-62EB-4852-AF8B-D2B7F6977B94}"/>
      </w:docPartPr>
      <w:docPartBody>
        <w:p w:rsidR="00713870" w:rsidRDefault="00713870" w:rsidP="00713870">
          <w:pPr>
            <w:pStyle w:val="7815916E0C504EA79E7ECDB892AD1DD7"/>
          </w:pPr>
          <w:r w:rsidRPr="00FD477D">
            <w:rPr>
              <w:rStyle w:val="PlaceholderText"/>
            </w:rPr>
            <w:t>Click or tap here to enter text.</w:t>
          </w:r>
        </w:p>
      </w:docPartBody>
    </w:docPart>
    <w:docPart>
      <w:docPartPr>
        <w:name w:val="A01F3A1F72AA4E50A4745905D2B4C977"/>
        <w:category>
          <w:name w:val="General"/>
          <w:gallery w:val="placeholder"/>
        </w:category>
        <w:types>
          <w:type w:val="bbPlcHdr"/>
        </w:types>
        <w:behaviors>
          <w:behavior w:val="content"/>
        </w:behaviors>
        <w:guid w:val="{165FA7FB-BA71-4D94-87A0-985D0AEC9A76}"/>
      </w:docPartPr>
      <w:docPartBody>
        <w:p w:rsidR="00713870" w:rsidRDefault="00713870" w:rsidP="00713870">
          <w:pPr>
            <w:pStyle w:val="A01F3A1F72AA4E50A4745905D2B4C977"/>
          </w:pPr>
          <w:r w:rsidRPr="00FD477D">
            <w:rPr>
              <w:rStyle w:val="PlaceholderText"/>
            </w:rPr>
            <w:t>Click or tap here to enter text.</w:t>
          </w:r>
        </w:p>
      </w:docPartBody>
    </w:docPart>
    <w:docPart>
      <w:docPartPr>
        <w:name w:val="AD61BF9101D3450C9A5F2DB8A6C190BA"/>
        <w:category>
          <w:name w:val="General"/>
          <w:gallery w:val="placeholder"/>
        </w:category>
        <w:types>
          <w:type w:val="bbPlcHdr"/>
        </w:types>
        <w:behaviors>
          <w:behavior w:val="content"/>
        </w:behaviors>
        <w:guid w:val="{D7247A91-2F6F-4A6C-B628-4CBFC879C40A}"/>
      </w:docPartPr>
      <w:docPartBody>
        <w:p w:rsidR="00713870" w:rsidRDefault="00713870" w:rsidP="00713870">
          <w:pPr>
            <w:pStyle w:val="AD61BF9101D3450C9A5F2DB8A6C190BA"/>
          </w:pPr>
          <w:r w:rsidRPr="00FD477D">
            <w:rPr>
              <w:rStyle w:val="PlaceholderText"/>
            </w:rPr>
            <w:t>Click or tap here to enter text.</w:t>
          </w:r>
        </w:p>
      </w:docPartBody>
    </w:docPart>
    <w:docPart>
      <w:docPartPr>
        <w:name w:val="39302771095D4DA09AD32753D509CAD1"/>
        <w:category>
          <w:name w:val="General"/>
          <w:gallery w:val="placeholder"/>
        </w:category>
        <w:types>
          <w:type w:val="bbPlcHdr"/>
        </w:types>
        <w:behaviors>
          <w:behavior w:val="content"/>
        </w:behaviors>
        <w:guid w:val="{6AC0DF79-B537-47D8-8367-1BD2C9DFDC51}"/>
      </w:docPartPr>
      <w:docPartBody>
        <w:p w:rsidR="00713870" w:rsidRDefault="00713870" w:rsidP="00713870">
          <w:pPr>
            <w:pStyle w:val="39302771095D4DA09AD32753D509CAD1"/>
          </w:pPr>
          <w:r w:rsidRPr="00FD477D">
            <w:rPr>
              <w:rStyle w:val="PlaceholderText"/>
            </w:rPr>
            <w:t>Click or tap here to enter text.</w:t>
          </w:r>
        </w:p>
      </w:docPartBody>
    </w:docPart>
    <w:docPart>
      <w:docPartPr>
        <w:name w:val="BC3221AA6BF0445AA13640767A258B36"/>
        <w:category>
          <w:name w:val="General"/>
          <w:gallery w:val="placeholder"/>
        </w:category>
        <w:types>
          <w:type w:val="bbPlcHdr"/>
        </w:types>
        <w:behaviors>
          <w:behavior w:val="content"/>
        </w:behaviors>
        <w:guid w:val="{30EC25F7-2B1A-4DB1-9FA3-DDDE60465BDE}"/>
      </w:docPartPr>
      <w:docPartBody>
        <w:p w:rsidR="00713870" w:rsidRDefault="00713870" w:rsidP="00713870">
          <w:pPr>
            <w:pStyle w:val="BC3221AA6BF0445AA13640767A258B36"/>
          </w:pPr>
          <w:r w:rsidRPr="00FD477D">
            <w:rPr>
              <w:rStyle w:val="PlaceholderText"/>
            </w:rPr>
            <w:t>Click or tap here to enter text.</w:t>
          </w:r>
        </w:p>
      </w:docPartBody>
    </w:docPart>
    <w:docPart>
      <w:docPartPr>
        <w:name w:val="BB079230E8B549C9A127ECCBFB3DE17E"/>
        <w:category>
          <w:name w:val="General"/>
          <w:gallery w:val="placeholder"/>
        </w:category>
        <w:types>
          <w:type w:val="bbPlcHdr"/>
        </w:types>
        <w:behaviors>
          <w:behavior w:val="content"/>
        </w:behaviors>
        <w:guid w:val="{D3CD7B41-DE64-4DE6-9EBF-5D1A6ACE6BFC}"/>
      </w:docPartPr>
      <w:docPartBody>
        <w:p w:rsidR="00713870" w:rsidRDefault="00713870" w:rsidP="00713870">
          <w:pPr>
            <w:pStyle w:val="BB079230E8B549C9A127ECCBFB3DE17E"/>
          </w:pPr>
          <w:r w:rsidRPr="00FD477D">
            <w:rPr>
              <w:rStyle w:val="PlaceholderText"/>
            </w:rPr>
            <w:t>Click or tap here to enter text.</w:t>
          </w:r>
        </w:p>
      </w:docPartBody>
    </w:docPart>
    <w:docPart>
      <w:docPartPr>
        <w:name w:val="938D3B33BBD4497F9650D386CF00B7A4"/>
        <w:category>
          <w:name w:val="General"/>
          <w:gallery w:val="placeholder"/>
        </w:category>
        <w:types>
          <w:type w:val="bbPlcHdr"/>
        </w:types>
        <w:behaviors>
          <w:behavior w:val="content"/>
        </w:behaviors>
        <w:guid w:val="{D1997D54-C0E9-4BB5-8EE2-501F3A29F7B1}"/>
      </w:docPartPr>
      <w:docPartBody>
        <w:p w:rsidR="00713870" w:rsidRDefault="00713870" w:rsidP="00713870">
          <w:pPr>
            <w:pStyle w:val="938D3B33BBD4497F9650D386CF00B7A4"/>
          </w:pPr>
          <w:r w:rsidRPr="00FD477D">
            <w:rPr>
              <w:rStyle w:val="PlaceholderText"/>
            </w:rPr>
            <w:t>Click or tap here to enter text.</w:t>
          </w:r>
        </w:p>
      </w:docPartBody>
    </w:docPart>
    <w:docPart>
      <w:docPartPr>
        <w:name w:val="685BC7D74F994B37A312A2BD034942A1"/>
        <w:category>
          <w:name w:val="General"/>
          <w:gallery w:val="placeholder"/>
        </w:category>
        <w:types>
          <w:type w:val="bbPlcHdr"/>
        </w:types>
        <w:behaviors>
          <w:behavior w:val="content"/>
        </w:behaviors>
        <w:guid w:val="{6BF44092-D70D-4BB6-9111-474CB18147B0}"/>
      </w:docPartPr>
      <w:docPartBody>
        <w:p w:rsidR="00713870" w:rsidRDefault="00713870" w:rsidP="00713870">
          <w:pPr>
            <w:pStyle w:val="685BC7D74F994B37A312A2BD034942A1"/>
          </w:pPr>
          <w:r w:rsidRPr="00FD477D">
            <w:rPr>
              <w:rStyle w:val="PlaceholderText"/>
            </w:rPr>
            <w:t>Click or tap here to enter text.</w:t>
          </w:r>
        </w:p>
      </w:docPartBody>
    </w:docPart>
    <w:docPart>
      <w:docPartPr>
        <w:name w:val="33B70D9B48C24E1399A5EFF028B9500F"/>
        <w:category>
          <w:name w:val="General"/>
          <w:gallery w:val="placeholder"/>
        </w:category>
        <w:types>
          <w:type w:val="bbPlcHdr"/>
        </w:types>
        <w:behaviors>
          <w:behavior w:val="content"/>
        </w:behaviors>
        <w:guid w:val="{AB56601F-3737-4408-8220-58ACF2D995D5}"/>
      </w:docPartPr>
      <w:docPartBody>
        <w:p w:rsidR="00713870" w:rsidRDefault="00713870" w:rsidP="00713870">
          <w:pPr>
            <w:pStyle w:val="33B70D9B48C24E1399A5EFF028B9500F"/>
          </w:pPr>
          <w:r w:rsidRPr="00FD477D">
            <w:rPr>
              <w:rStyle w:val="PlaceholderText"/>
            </w:rPr>
            <w:t>Click or tap here to enter text.</w:t>
          </w:r>
        </w:p>
      </w:docPartBody>
    </w:docPart>
    <w:docPart>
      <w:docPartPr>
        <w:name w:val="00CE26419FE54C16800483E1847403E1"/>
        <w:category>
          <w:name w:val="General"/>
          <w:gallery w:val="placeholder"/>
        </w:category>
        <w:types>
          <w:type w:val="bbPlcHdr"/>
        </w:types>
        <w:behaviors>
          <w:behavior w:val="content"/>
        </w:behaviors>
        <w:guid w:val="{41002913-A8C0-4ED8-B487-76E533F7BE24}"/>
      </w:docPartPr>
      <w:docPartBody>
        <w:p w:rsidR="00713870" w:rsidRDefault="00713870" w:rsidP="00713870">
          <w:pPr>
            <w:pStyle w:val="00CE26419FE54C16800483E1847403E1"/>
          </w:pPr>
          <w:r w:rsidRPr="00FD477D">
            <w:rPr>
              <w:rStyle w:val="PlaceholderText"/>
            </w:rPr>
            <w:t>Click or tap here to enter text.</w:t>
          </w:r>
        </w:p>
      </w:docPartBody>
    </w:docPart>
    <w:docPart>
      <w:docPartPr>
        <w:name w:val="20E4372002AE41FCA608BAF34D2481E9"/>
        <w:category>
          <w:name w:val="General"/>
          <w:gallery w:val="placeholder"/>
        </w:category>
        <w:types>
          <w:type w:val="bbPlcHdr"/>
        </w:types>
        <w:behaviors>
          <w:behavior w:val="content"/>
        </w:behaviors>
        <w:guid w:val="{EB78742D-63C4-4F47-A5AE-DC08AF3ED776}"/>
      </w:docPartPr>
      <w:docPartBody>
        <w:p w:rsidR="00713870" w:rsidRDefault="00713870" w:rsidP="00713870">
          <w:pPr>
            <w:pStyle w:val="20E4372002AE41FCA608BAF34D2481E9"/>
          </w:pPr>
          <w:r w:rsidRPr="00FD477D">
            <w:rPr>
              <w:rStyle w:val="PlaceholderText"/>
            </w:rPr>
            <w:t>Click or tap here to enter text.</w:t>
          </w:r>
        </w:p>
      </w:docPartBody>
    </w:docPart>
    <w:docPart>
      <w:docPartPr>
        <w:name w:val="98138BA7179949B59B96549E30EE2A13"/>
        <w:category>
          <w:name w:val="General"/>
          <w:gallery w:val="placeholder"/>
        </w:category>
        <w:types>
          <w:type w:val="bbPlcHdr"/>
        </w:types>
        <w:behaviors>
          <w:behavior w:val="content"/>
        </w:behaviors>
        <w:guid w:val="{24DCCD28-A4A1-47C7-AB72-CFDFD4CAB7EF}"/>
      </w:docPartPr>
      <w:docPartBody>
        <w:p w:rsidR="00713870" w:rsidRDefault="00713870" w:rsidP="00713870">
          <w:pPr>
            <w:pStyle w:val="98138BA7179949B59B96549E30EE2A13"/>
          </w:pPr>
          <w:r w:rsidRPr="00FD477D">
            <w:rPr>
              <w:rStyle w:val="PlaceholderText"/>
            </w:rPr>
            <w:t>Click or tap here to enter text.</w:t>
          </w:r>
        </w:p>
      </w:docPartBody>
    </w:docPart>
    <w:docPart>
      <w:docPartPr>
        <w:name w:val="ECB34A3EED1542ADA9ABF696FF0974F2"/>
        <w:category>
          <w:name w:val="General"/>
          <w:gallery w:val="placeholder"/>
        </w:category>
        <w:types>
          <w:type w:val="bbPlcHdr"/>
        </w:types>
        <w:behaviors>
          <w:behavior w:val="content"/>
        </w:behaviors>
        <w:guid w:val="{1345C278-8A5B-44D6-A2AF-0624A1BE2C29}"/>
      </w:docPartPr>
      <w:docPartBody>
        <w:p w:rsidR="00713870" w:rsidRDefault="00713870" w:rsidP="00713870">
          <w:pPr>
            <w:pStyle w:val="ECB34A3EED1542ADA9ABF696FF0974F2"/>
          </w:pPr>
          <w:r w:rsidRPr="00FD477D">
            <w:rPr>
              <w:rStyle w:val="PlaceholderText"/>
            </w:rPr>
            <w:t>Click or tap here to enter text.</w:t>
          </w:r>
        </w:p>
      </w:docPartBody>
    </w:docPart>
    <w:docPart>
      <w:docPartPr>
        <w:name w:val="D168EA43AFE341AFAD5DF3FEB6C928EF"/>
        <w:category>
          <w:name w:val="General"/>
          <w:gallery w:val="placeholder"/>
        </w:category>
        <w:types>
          <w:type w:val="bbPlcHdr"/>
        </w:types>
        <w:behaviors>
          <w:behavior w:val="content"/>
        </w:behaviors>
        <w:guid w:val="{107D5054-C5D4-4A58-9BFB-C282B654DE24}"/>
      </w:docPartPr>
      <w:docPartBody>
        <w:p w:rsidR="00713870" w:rsidRDefault="00713870" w:rsidP="00713870">
          <w:pPr>
            <w:pStyle w:val="D168EA43AFE341AFAD5DF3FEB6C928EF"/>
          </w:pPr>
          <w:r w:rsidRPr="00FD477D">
            <w:rPr>
              <w:rStyle w:val="PlaceholderText"/>
            </w:rPr>
            <w:t>Click or tap here to enter text.</w:t>
          </w:r>
        </w:p>
      </w:docPartBody>
    </w:docPart>
    <w:docPart>
      <w:docPartPr>
        <w:name w:val="9D4CD443BA1943529D3878087B81F11E"/>
        <w:category>
          <w:name w:val="General"/>
          <w:gallery w:val="placeholder"/>
        </w:category>
        <w:types>
          <w:type w:val="bbPlcHdr"/>
        </w:types>
        <w:behaviors>
          <w:behavior w:val="content"/>
        </w:behaviors>
        <w:guid w:val="{3E5A90DB-7FAF-4867-8840-F30BC4E0AD9D}"/>
      </w:docPartPr>
      <w:docPartBody>
        <w:p w:rsidR="00713870" w:rsidRDefault="00713870" w:rsidP="00713870">
          <w:pPr>
            <w:pStyle w:val="9D4CD443BA1943529D3878087B81F11E"/>
          </w:pPr>
          <w:r w:rsidRPr="00FD477D">
            <w:rPr>
              <w:rStyle w:val="PlaceholderText"/>
            </w:rPr>
            <w:t>Click or tap here to enter text.</w:t>
          </w:r>
        </w:p>
      </w:docPartBody>
    </w:docPart>
    <w:docPart>
      <w:docPartPr>
        <w:name w:val="83DA82F2A0904F3092301ED4046CDCFC"/>
        <w:category>
          <w:name w:val="General"/>
          <w:gallery w:val="placeholder"/>
        </w:category>
        <w:types>
          <w:type w:val="bbPlcHdr"/>
        </w:types>
        <w:behaviors>
          <w:behavior w:val="content"/>
        </w:behaviors>
        <w:guid w:val="{00D21E6E-88EB-4927-8C8B-D77078C46438}"/>
      </w:docPartPr>
      <w:docPartBody>
        <w:p w:rsidR="00713870" w:rsidRDefault="00713870" w:rsidP="00713870">
          <w:pPr>
            <w:pStyle w:val="83DA82F2A0904F3092301ED4046CDCFC"/>
          </w:pPr>
          <w:r w:rsidRPr="00FD477D">
            <w:rPr>
              <w:rStyle w:val="PlaceholderText"/>
            </w:rPr>
            <w:t>Click or tap here to enter text.</w:t>
          </w:r>
        </w:p>
      </w:docPartBody>
    </w:docPart>
    <w:docPart>
      <w:docPartPr>
        <w:name w:val="4B62477DB798484F878458EB970C31E6"/>
        <w:category>
          <w:name w:val="General"/>
          <w:gallery w:val="placeholder"/>
        </w:category>
        <w:types>
          <w:type w:val="bbPlcHdr"/>
        </w:types>
        <w:behaviors>
          <w:behavior w:val="content"/>
        </w:behaviors>
        <w:guid w:val="{81DE462C-CF90-416A-A865-CC6EBEF470D8}"/>
      </w:docPartPr>
      <w:docPartBody>
        <w:p w:rsidR="00713870" w:rsidRDefault="00713870" w:rsidP="00713870">
          <w:pPr>
            <w:pStyle w:val="4B62477DB798484F878458EB970C31E6"/>
          </w:pPr>
          <w:r w:rsidRPr="00FD477D">
            <w:rPr>
              <w:rStyle w:val="PlaceholderText"/>
            </w:rPr>
            <w:t>Click or tap here to enter text.</w:t>
          </w:r>
        </w:p>
      </w:docPartBody>
    </w:docPart>
    <w:docPart>
      <w:docPartPr>
        <w:name w:val="69DFB25BA62248189C840A7145FB5D1F"/>
        <w:category>
          <w:name w:val="General"/>
          <w:gallery w:val="placeholder"/>
        </w:category>
        <w:types>
          <w:type w:val="bbPlcHdr"/>
        </w:types>
        <w:behaviors>
          <w:behavior w:val="content"/>
        </w:behaviors>
        <w:guid w:val="{4097E69E-147A-4C6D-B91B-431420382F39}"/>
      </w:docPartPr>
      <w:docPartBody>
        <w:p w:rsidR="00713870" w:rsidRDefault="00713870" w:rsidP="00713870">
          <w:pPr>
            <w:pStyle w:val="69DFB25BA62248189C840A7145FB5D1F"/>
          </w:pPr>
          <w:r w:rsidRPr="00FD477D">
            <w:rPr>
              <w:rStyle w:val="PlaceholderText"/>
            </w:rPr>
            <w:t>Click or tap here to enter text.</w:t>
          </w:r>
        </w:p>
      </w:docPartBody>
    </w:docPart>
    <w:docPart>
      <w:docPartPr>
        <w:name w:val="99E34EF45A4B423FA8D424D4AA06C958"/>
        <w:category>
          <w:name w:val="General"/>
          <w:gallery w:val="placeholder"/>
        </w:category>
        <w:types>
          <w:type w:val="bbPlcHdr"/>
        </w:types>
        <w:behaviors>
          <w:behavior w:val="content"/>
        </w:behaviors>
        <w:guid w:val="{CCEE775A-E7D2-484C-9CA7-BFB36F469C08}"/>
      </w:docPartPr>
      <w:docPartBody>
        <w:p w:rsidR="00713870" w:rsidRDefault="00713870" w:rsidP="00713870">
          <w:pPr>
            <w:pStyle w:val="99E34EF45A4B423FA8D424D4AA06C958"/>
          </w:pPr>
          <w:r w:rsidRPr="00FD477D">
            <w:rPr>
              <w:rStyle w:val="PlaceholderText"/>
            </w:rPr>
            <w:t>Click or tap here to enter text.</w:t>
          </w:r>
        </w:p>
      </w:docPartBody>
    </w:docPart>
    <w:docPart>
      <w:docPartPr>
        <w:name w:val="0CBA5CBA6AE6449DB32C4A3C993BDF32"/>
        <w:category>
          <w:name w:val="General"/>
          <w:gallery w:val="placeholder"/>
        </w:category>
        <w:types>
          <w:type w:val="bbPlcHdr"/>
        </w:types>
        <w:behaviors>
          <w:behavior w:val="content"/>
        </w:behaviors>
        <w:guid w:val="{20130570-1BD6-4C10-9569-D8D16D29F26C}"/>
      </w:docPartPr>
      <w:docPartBody>
        <w:p w:rsidR="00713870" w:rsidRDefault="00713870" w:rsidP="00713870">
          <w:pPr>
            <w:pStyle w:val="0CBA5CBA6AE6449DB32C4A3C993BDF32"/>
          </w:pPr>
          <w:r w:rsidRPr="00FD477D">
            <w:rPr>
              <w:rStyle w:val="PlaceholderText"/>
            </w:rPr>
            <w:t>Click or tap here to enter text.</w:t>
          </w:r>
        </w:p>
      </w:docPartBody>
    </w:docPart>
    <w:docPart>
      <w:docPartPr>
        <w:name w:val="401F19EF84F24F3AB31B49C1FDABA03C"/>
        <w:category>
          <w:name w:val="General"/>
          <w:gallery w:val="placeholder"/>
        </w:category>
        <w:types>
          <w:type w:val="bbPlcHdr"/>
        </w:types>
        <w:behaviors>
          <w:behavior w:val="content"/>
        </w:behaviors>
        <w:guid w:val="{450D7012-AC6E-415B-98FE-D990A5BA89DA}"/>
      </w:docPartPr>
      <w:docPartBody>
        <w:p w:rsidR="00713870" w:rsidRDefault="00713870" w:rsidP="00713870">
          <w:pPr>
            <w:pStyle w:val="401F19EF84F24F3AB31B49C1FDABA03C"/>
          </w:pPr>
          <w:r w:rsidRPr="00FD477D">
            <w:rPr>
              <w:rStyle w:val="PlaceholderText"/>
            </w:rPr>
            <w:t>Click or tap here to enter text.</w:t>
          </w:r>
        </w:p>
      </w:docPartBody>
    </w:docPart>
    <w:docPart>
      <w:docPartPr>
        <w:name w:val="BE9087D918F247F5B7B412A4859C0F83"/>
        <w:category>
          <w:name w:val="General"/>
          <w:gallery w:val="placeholder"/>
        </w:category>
        <w:types>
          <w:type w:val="bbPlcHdr"/>
        </w:types>
        <w:behaviors>
          <w:behavior w:val="content"/>
        </w:behaviors>
        <w:guid w:val="{2E378B9F-356B-4052-83F6-EA674E159EDC}"/>
      </w:docPartPr>
      <w:docPartBody>
        <w:p w:rsidR="00713870" w:rsidRDefault="00713870" w:rsidP="00713870">
          <w:pPr>
            <w:pStyle w:val="BE9087D918F247F5B7B412A4859C0F83"/>
          </w:pPr>
          <w:r w:rsidRPr="00FD47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117"/>
    <w:rsid w:val="000062AF"/>
    <w:rsid w:val="0030652B"/>
    <w:rsid w:val="00344F4F"/>
    <w:rsid w:val="00460CCF"/>
    <w:rsid w:val="005206EF"/>
    <w:rsid w:val="00554526"/>
    <w:rsid w:val="005A4C2F"/>
    <w:rsid w:val="00662BD5"/>
    <w:rsid w:val="00686C42"/>
    <w:rsid w:val="00713870"/>
    <w:rsid w:val="00715F0E"/>
    <w:rsid w:val="00762529"/>
    <w:rsid w:val="009A3583"/>
    <w:rsid w:val="00A466E9"/>
    <w:rsid w:val="00B10B77"/>
    <w:rsid w:val="00B35DE5"/>
    <w:rsid w:val="00B44D33"/>
    <w:rsid w:val="00B72117"/>
    <w:rsid w:val="00B840BE"/>
    <w:rsid w:val="00DB1C16"/>
    <w:rsid w:val="00EF540B"/>
    <w:rsid w:val="00F45F25"/>
    <w:rsid w:val="00F84715"/>
    <w:rsid w:val="00FA2360"/>
    <w:rsid w:val="00FB1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713870"/>
    <w:rPr>
      <w:color w:val="666666"/>
    </w:rPr>
  </w:style>
  <w:style w:type="paragraph" w:customStyle="1" w:styleId="532CEAFFD1BA490CA71B17BEA2292930">
    <w:name w:val="532CEAFFD1BA490CA71B17BEA2292930"/>
    <w:rsid w:val="00B72117"/>
  </w:style>
  <w:style w:type="paragraph" w:customStyle="1" w:styleId="4140D53153DC4065BA5CB1DE921277FA">
    <w:name w:val="4140D53153DC4065BA5CB1DE921277FA"/>
    <w:rsid w:val="00FB1330"/>
  </w:style>
  <w:style w:type="paragraph" w:customStyle="1" w:styleId="53B1DAD5142F45BDBB24B11EC16EAF69">
    <w:name w:val="53B1DAD5142F45BDBB24B11EC16EAF69"/>
  </w:style>
  <w:style w:type="paragraph" w:customStyle="1" w:styleId="E16C17DAE1C8453D83299F78B00E6B09">
    <w:name w:val="E16C17DAE1C8453D83299F78B00E6B09"/>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A38898E56604243ADA128C71C7675B9">
    <w:name w:val="BA38898E56604243ADA128C71C7675B9"/>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F0FFBA1085824D3EAD9BD850F8D77F6C">
    <w:name w:val="F0FFBA1085824D3EAD9BD850F8D77F6C"/>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19A952B3EA9B4CDDA5F642A85B1383BE">
    <w:name w:val="19A952B3EA9B4CDDA5F642A85B1383B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A904D0A150340AD8FAF882AB6DF1871">
    <w:name w:val="4A904D0A150340AD8FAF882AB6DF187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1432A611C9146B0A0914ED6696256CB">
    <w:name w:val="91432A611C9146B0A0914ED6696256CB"/>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27E6E823AB734B67999BFB1859C1B832">
    <w:name w:val="27E6E823AB734B67999BFB1859C1B832"/>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58C326621BC9431AA5F621D458EF8845">
    <w:name w:val="58C326621BC9431AA5F621D458EF8845"/>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D833622B38414E1D945EE729BB754993">
    <w:name w:val="D833622B38414E1D945EE729BB754993"/>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13A15ED5089E430694BAC46A47ED1DDA">
    <w:name w:val="13A15ED5089E430694BAC46A47ED1DDA"/>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FEDF37522924A69A0592EBF18BBBA66">
    <w:name w:val="6FEDF37522924A69A0592EBF18BBBA66"/>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53B1DAD5142F45BDBB24B11EC16EAF691">
    <w:name w:val="53B1DAD5142F45BDBB24B11EC16EAF69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0EF006A3ECDA4615A5F07D1A86EB13BB">
    <w:name w:val="0EF006A3ECDA4615A5F07D1A86EB13BB"/>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DC6968E723A4D25BD0288A1B512726E">
    <w:name w:val="6DC6968E723A4D25BD0288A1B512726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7815916E0C504EA79E7ECDB892AD1DD7">
    <w:name w:val="7815916E0C504EA79E7ECDB892AD1DD7"/>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A01F3A1F72AA4E50A4745905D2B4C977">
    <w:name w:val="A01F3A1F72AA4E50A4745905D2B4C977"/>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AD61BF9101D3450C9A5F2DB8A6C190BA">
    <w:name w:val="AD61BF9101D3450C9A5F2DB8A6C190BA"/>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39302771095D4DA09AD32753D509CAD1">
    <w:name w:val="39302771095D4DA09AD32753D509CAD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C3221AA6BF0445AA13640767A258B36">
    <w:name w:val="BC3221AA6BF0445AA13640767A258B36"/>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B079230E8B549C9A127ECCBFB3DE17E">
    <w:name w:val="BB079230E8B549C9A127ECCBFB3DE17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140D53153DC4065BA5CB1DE921277FA1">
    <w:name w:val="4140D53153DC4065BA5CB1DE921277FA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38D3B33BBD4497F9650D386CF00B7A4">
    <w:name w:val="938D3B33BBD4497F9650D386CF00B7A4"/>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85BC7D74F994B37A312A2BD034942A1">
    <w:name w:val="685BC7D74F994B37A312A2BD034942A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33B70D9B48C24E1399A5EFF028B9500F">
    <w:name w:val="33B70D9B48C24E1399A5EFF028B9500F"/>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00CE26419FE54C16800483E1847403E1">
    <w:name w:val="00CE26419FE54C16800483E1847403E1"/>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20E4372002AE41FCA608BAF34D2481E9">
    <w:name w:val="20E4372002AE41FCA608BAF34D2481E9"/>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8138BA7179949B59B96549E30EE2A13">
    <w:name w:val="98138BA7179949B59B96549E30EE2A13"/>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ECB34A3EED1542ADA9ABF696FF0974F2">
    <w:name w:val="ECB34A3EED1542ADA9ABF696FF0974F2"/>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D168EA43AFE341AFAD5DF3FEB6C928EF">
    <w:name w:val="D168EA43AFE341AFAD5DF3FEB6C928EF"/>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D4CD443BA1943529D3878087B81F11E">
    <w:name w:val="9D4CD443BA1943529D3878087B81F11E"/>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83DA82F2A0904F3092301ED4046CDCFC">
    <w:name w:val="83DA82F2A0904F3092301ED4046CDCFC"/>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B62477DB798484F878458EB970C31E6">
    <w:name w:val="4B62477DB798484F878458EB970C31E6"/>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69DFB25BA62248189C840A7145FB5D1F">
    <w:name w:val="69DFB25BA62248189C840A7145FB5D1F"/>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99E34EF45A4B423FA8D424D4AA06C958">
    <w:name w:val="99E34EF45A4B423FA8D424D4AA06C958"/>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0CBA5CBA6AE6449DB32C4A3C993BDF32">
    <w:name w:val="0CBA5CBA6AE6449DB32C4A3C993BDF32"/>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401F19EF84F24F3AB31B49C1FDABA03C">
    <w:name w:val="401F19EF84F24F3AB31B49C1FDABA03C"/>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 w:type="paragraph" w:customStyle="1" w:styleId="BE9087D918F247F5B7B412A4859C0F83">
    <w:name w:val="BE9087D918F247F5B7B412A4859C0F83"/>
    <w:rsid w:val="00713870"/>
    <w:pPr>
      <w:tabs>
        <w:tab w:val="left" w:pos="360"/>
        <w:tab w:val="left" w:pos="720"/>
        <w:tab w:val="left" w:pos="1080"/>
        <w:tab w:val="left" w:pos="1440"/>
        <w:tab w:val="left" w:pos="1800"/>
        <w:tab w:val="left" w:pos="2160"/>
        <w:tab w:val="left" w:pos="2520"/>
        <w:tab w:val="left" w:pos="2880"/>
      </w:tabs>
      <w:spacing w:after="0" w:line="240" w:lineRule="auto"/>
    </w:pPr>
    <w:rPr>
      <w:rFonts w:ascii="Times New Roman" w:eastAsia="Times New Roman" w:hAnsi="Times New Roman" w:cs="Times New Roman"/>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4E8A2373E07647B8245DDCE6AE90AD" ma:contentTypeVersion="29" ma:contentTypeDescription="Create a new document." ma:contentTypeScope="" ma:versionID="0c1b1518b23b5a2ed33c1f906dd65a7e">
  <xsd:schema xmlns:xsd="http://www.w3.org/2001/XMLSchema" xmlns:xs="http://www.w3.org/2001/XMLSchema" xmlns:p="http://schemas.microsoft.com/office/2006/metadata/properties" xmlns:ns2="d824be74-c0e5-46c9-99f1-988bfcfbf0bb" xmlns:ns3="http://schemas.microsoft.com/sharepoint/v3/fields" xmlns:ns4="e4974438-7ff5-4933-b784-af82d6e77bd1" targetNamespace="http://schemas.microsoft.com/office/2006/metadata/properties" ma:root="true" ma:fieldsID="93e7fb694f3f21375f31a0417af3ebe6" ns2:_="" ns3:_="" ns4:_="">
    <xsd:import namespace="d824be74-c0e5-46c9-99f1-988bfcfbf0bb"/>
    <xsd:import namespace="http://schemas.microsoft.com/sharepoint/v3/fields"/>
    <xsd:import namespace="e4974438-7ff5-4933-b784-af82d6e77bd1"/>
    <xsd:element name="properties">
      <xsd:complexType>
        <xsd:sequence>
          <xsd:element name="documentManagement">
            <xsd:complexType>
              <xsd:all>
                <xsd:element ref="ns2:Bureau_x0020_List" minOccurs="0"/>
                <xsd:element ref="ns3:_DCDateModified" minOccurs="0"/>
                <xsd:element ref="ns3:_DCDateCreated" minOccurs="0"/>
                <xsd:element ref="ns4:Bureau"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4be74-c0e5-46c9-99f1-988bfcfbf0bb" elementFormDefault="qualified">
    <xsd:import namespace="http://schemas.microsoft.com/office/2006/documentManagement/types"/>
    <xsd:import namespace="http://schemas.microsoft.com/office/infopath/2007/PartnerControls"/>
    <xsd:element name="Bureau_x0020_List" ma:index="2" nillable="true" ma:displayName="DCEO Bureau" ma:format="Dropdown" ma:internalName="Bureau_x0020_List" ma:readOnly="false">
      <xsd:simpleType>
        <xsd:union memberTypes="dms:Text">
          <xsd:simpleType>
            <xsd:restriction base="dms:Choice">
              <xsd:enumeration value="_Agencywide"/>
              <xsd:enumeration value="Accountability Office"/>
              <xsd:enumeration value="Budget"/>
              <xsd:enumeration value="Business Development"/>
              <xsd:enumeration value="Coal"/>
              <xsd:enumeration value="Community Development"/>
              <xsd:enumeration value="Director Office"/>
              <xsd:enumeration value="Employment and Training"/>
              <xsd:enumeration value="Energy and Recycling"/>
              <xsd:enumeration value="Entrepreneurship Innovation and Technology"/>
              <xsd:enumeration value="Film Office"/>
              <xsd:enumeration value="Financial Management"/>
              <xsd:enumeration value="Homeland Security Mkt Dev"/>
              <xsd:enumeration value="Human Resources"/>
              <xsd:enumeration value="Information Management"/>
              <xsd:enumeration value="Legal"/>
              <xsd:enumeration value="Legislative Affairs"/>
              <xsd:enumeration value="Management Operations"/>
              <xsd:enumeration value="Office of Energy Assistance"/>
              <xsd:enumeration value="Office of Trade and Investment"/>
              <xsd:enumeration value="Regional Economic Development"/>
              <xsd:enumeration value="Technology and Industrial Competitiveness"/>
              <xsd:enumeration value="Tourism"/>
              <xsd:enumeration value="Urban Assistance"/>
            </xsd:restriction>
          </xsd:simpleType>
        </xsd:un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3" nillable="true" ma:displayName="Date Modified" ma:default="[today]" ma:description="The date on which this resource was last modified" ma:format="DateOnly" ma:internalName="_DCDateModified" ma:readOnly="false">
      <xsd:simpleType>
        <xsd:restriction base="dms:DateTime"/>
      </xsd:simpleType>
    </xsd:element>
    <xsd:element name="_DCDateCreated" ma:index="6" nillable="true" ma:displayName="Date Created" ma:description="The date on which this resource was created" ma:format="DateOnly"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4974438-7ff5-4933-b784-af82d6e77bd1" elementFormDefault="qualified">
    <xsd:import namespace="http://schemas.microsoft.com/office/2006/documentManagement/types"/>
    <xsd:import namespace="http://schemas.microsoft.com/office/infopath/2007/PartnerControls"/>
    <xsd:element name="Bureau" ma:index="9" nillable="true" ma:displayName="Bureau" ma:internalName="Bureau" ma:readOnly="true">
      <xsd:simpleType>
        <xsd:restriction base="dms:Text"/>
      </xsd:simpleType>
    </xsd:element>
    <xsd:element name="TaxCatchAll" ma:index="20" nillable="true" ma:displayName="Taxonomy Catch All Column" ma:hidden="true" ma:list="{b0370989-a393-400d-b30e-dd8ba2ecd0da}" ma:internalName="TaxCatchAll" ma:showField="CatchAllData" ma:web="e4974438-7ff5-4933-b784-af82d6e77b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ma:index="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2015-12-31T06:00:00+00:00</_DCDateModified>
    <_DCDateCreated xmlns="http://schemas.microsoft.com/sharepoint/v3/fields">1999-11-29T06:00:00+00:00</_DCDateCreated>
    <Bureau_x0020_List xmlns="d824be74-c0e5-46c9-99f1-988bfcfbf0bb" xsi:nil="true"/>
    <lcf76f155ced4ddcb4097134ff3c332f xmlns="d824be74-c0e5-46c9-99f1-988bfcfbf0bb">
      <Terms xmlns="http://schemas.microsoft.com/office/infopath/2007/PartnerControls"/>
    </lcf76f155ced4ddcb4097134ff3c332f>
    <TaxCatchAll xmlns="e4974438-7ff5-4933-b784-af82d6e77bd1" xsi:nil="true"/>
  </documentManagement>
</p:properties>
</file>

<file path=customXml/itemProps1.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2.xml><?xml version="1.0" encoding="utf-8"?>
<ds:datastoreItem xmlns:ds="http://schemas.openxmlformats.org/officeDocument/2006/customXml" ds:itemID="{D42640D0-F547-4E67-8A23-2B87BAF1DDC4}">
  <ds:schemaRefs>
    <ds:schemaRef ds:uri="http://schemas.microsoft.com/office/2006/metadata/longProperties"/>
  </ds:schemaRefs>
</ds:datastoreItem>
</file>

<file path=customXml/itemProps3.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4.xml><?xml version="1.0" encoding="utf-8"?>
<ds:datastoreItem xmlns:ds="http://schemas.openxmlformats.org/officeDocument/2006/customXml" ds:itemID="{CFFAEE77-1D9A-4157-A86D-F3374AFF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4be74-c0e5-46c9-99f1-988bfcfbf0bb"/>
    <ds:schemaRef ds:uri="http://schemas.microsoft.com/sharepoint/v3/fields"/>
    <ds:schemaRef ds:uri="e4974438-7ff5-4933-b784-af82d6e77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B1191A-E879-4F49-9F0A-9B03ACB2D15F}">
  <ds:schemaRefs>
    <ds:schemaRef ds:uri="http://purl.org/dc/elements/1.1/"/>
    <ds:schemaRef ds:uri="http://schemas.microsoft.com/office/2006/metadata/properties"/>
    <ds:schemaRef ds:uri="http://purl.org/dc/terms/"/>
    <ds:schemaRef ds:uri="d824be74-c0e5-46c9-99f1-988bfcfbf0bb"/>
    <ds:schemaRef ds:uri="http://schemas.microsoft.com/office/infopath/2007/PartnerControls"/>
    <ds:schemaRef ds:uri="http://schemas.microsoft.com/office/2006/documentManagement/types"/>
    <ds:schemaRef ds:uri="http://schemas.openxmlformats.org/package/2006/metadata/core-properties"/>
    <ds:schemaRef ds:uri="e4974438-7ff5-4933-b784-af82d6e77bd1"/>
    <ds:schemaRef ds:uri="http://schemas.microsoft.com/sharepoint/v3/field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DCEO Standard Letter Template - Updated 3.8.23.dotx</Template>
  <TotalTime>2</TotalTime>
  <Pages>7</Pages>
  <Words>1840</Words>
  <Characters>10489</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12305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Garner, Brittani A.</dc:creator>
  <cp:keywords/>
  <dc:description>New Color Logo</dc:description>
  <cp:lastModifiedBy>Bridges, Eric M.</cp:lastModifiedBy>
  <cp:revision>2</cp:revision>
  <cp:lastPrinted>2015-08-31T21:19:00Z</cp:lastPrinted>
  <dcterms:created xsi:type="dcterms:W3CDTF">2025-11-14T20:18:00Z</dcterms:created>
  <dcterms:modified xsi:type="dcterms:W3CDTF">2025-11-14T20:18:00Z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0x010100E24E8A2373E07647B8245DDCE6AE90AD</vt:lpwstr>
  </property>
  <property fmtid="{D5CDD505-2E9C-101B-9397-08002B2CF9AE}" pid="3" name="Order">
    <vt:r8>8000</vt:r8>
  </property>
</Properties>
</file>