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B18F0" w14:textId="77777777" w:rsidR="001C57F6" w:rsidRPr="00E67E67" w:rsidRDefault="001C57F6" w:rsidP="003E178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0"/>
          <w:szCs w:val="20"/>
        </w:rPr>
      </w:pPr>
    </w:p>
    <w:p w14:paraId="2CF393FE" w14:textId="623D30EF" w:rsidR="001C57F6" w:rsidRPr="00857664" w:rsidRDefault="001C57F6" w:rsidP="001C57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mallCaps/>
          <w:sz w:val="28"/>
          <w:szCs w:val="28"/>
        </w:rPr>
      </w:pPr>
      <w:r w:rsidRPr="00857664">
        <w:rPr>
          <w:rStyle w:val="normaltextrun"/>
          <w:rFonts w:ascii="Calibri" w:hAnsi="Calibri" w:cs="Calibri"/>
          <w:b/>
          <w:smallCaps/>
          <w:sz w:val="28"/>
          <w:szCs w:val="28"/>
        </w:rPr>
        <w:t>Proof of Partnership Cover Sheet</w:t>
      </w:r>
      <w:r w:rsidRPr="00857664">
        <w:rPr>
          <w:rStyle w:val="eop"/>
          <w:rFonts w:ascii="Calibri" w:hAnsi="Calibri" w:cs="Calibri"/>
          <w:smallCaps/>
          <w:sz w:val="28"/>
          <w:szCs w:val="28"/>
        </w:rPr>
        <w:t> </w:t>
      </w:r>
    </w:p>
    <w:p w14:paraId="17813983" w14:textId="77777777" w:rsidR="001C57F6" w:rsidRPr="00962E56" w:rsidRDefault="001C57F6" w:rsidP="001C57F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E67E67">
        <w:rPr>
          <w:rStyle w:val="eop"/>
          <w:rFonts w:ascii="Calibri" w:hAnsi="Calibri" w:cs="Calibri"/>
          <w:sz w:val="20"/>
          <w:szCs w:val="20"/>
        </w:rPr>
        <w:t> </w:t>
      </w:r>
    </w:p>
    <w:p w14:paraId="283E5A16" w14:textId="56ED385B" w:rsidR="001C57F6" w:rsidRPr="00D32011" w:rsidRDefault="001C57F6" w:rsidP="001C57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D32011">
        <w:rPr>
          <w:rStyle w:val="normaltextrun"/>
          <w:rFonts w:ascii="Calibri" w:hAnsi="Calibri" w:cs="Calibri"/>
          <w:b/>
          <w:bCs/>
          <w:sz w:val="20"/>
          <w:szCs w:val="20"/>
        </w:rPr>
        <w:t>Directions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: This cover sheet must be </w:t>
      </w:r>
      <w:r w:rsidR="009C325F" w:rsidRPr="00D32011">
        <w:rPr>
          <w:rStyle w:val="normaltextrun"/>
          <w:rFonts w:ascii="Calibri" w:hAnsi="Calibri" w:cs="Calibri"/>
          <w:sz w:val="20"/>
          <w:szCs w:val="20"/>
        </w:rPr>
        <w:t>completed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for each External Partner</w:t>
      </w:r>
      <w:r w:rsidR="00340E7C"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="00B81B7E" w:rsidRPr="00D32011">
        <w:rPr>
          <w:rStyle w:val="normaltextrun"/>
          <w:rFonts w:ascii="Calibri" w:hAnsi="Calibri" w:cs="Calibri"/>
          <w:sz w:val="20"/>
          <w:szCs w:val="20"/>
        </w:rPr>
        <w:t xml:space="preserve">working with the Primary applicant to deliver SSBCI TA Services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and </w:t>
      </w:r>
      <w:r w:rsidR="00340E7C" w:rsidRPr="00D32011">
        <w:rPr>
          <w:rStyle w:val="normaltextrun"/>
          <w:rFonts w:ascii="Calibri" w:hAnsi="Calibri" w:cs="Calibri"/>
          <w:sz w:val="20"/>
          <w:szCs w:val="20"/>
        </w:rPr>
        <w:t>attached to any</w:t>
      </w:r>
      <w:r w:rsidR="00840398" w:rsidRPr="00D32011">
        <w:rPr>
          <w:rStyle w:val="normaltextrun"/>
          <w:rFonts w:ascii="Calibri" w:hAnsi="Calibri" w:cs="Calibri"/>
          <w:sz w:val="20"/>
          <w:szCs w:val="20"/>
        </w:rPr>
        <w:t xml:space="preserve"> executed contract or Memorandum of Understanding (MOU)</w:t>
      </w:r>
      <w:r w:rsidR="00105982" w:rsidRPr="00D32011">
        <w:rPr>
          <w:rStyle w:val="normaltextrun"/>
          <w:rFonts w:ascii="Calibri" w:hAnsi="Calibri" w:cs="Calibri"/>
          <w:sz w:val="20"/>
          <w:szCs w:val="20"/>
        </w:rPr>
        <w:t xml:space="preserve">.  </w:t>
      </w:r>
      <w:r w:rsidR="006832F2" w:rsidRPr="00D32011">
        <w:rPr>
          <w:rStyle w:val="normaltextrun"/>
          <w:rFonts w:ascii="Calibri" w:hAnsi="Calibri" w:cs="Calibri"/>
          <w:sz w:val="20"/>
          <w:szCs w:val="20"/>
        </w:rPr>
        <w:t xml:space="preserve">This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Cover Sheet </w:t>
      </w:r>
      <w:r w:rsidR="006832F2" w:rsidRPr="00D32011">
        <w:rPr>
          <w:rStyle w:val="normaltextrun"/>
          <w:rFonts w:ascii="Calibri" w:hAnsi="Calibri" w:cs="Calibri"/>
          <w:sz w:val="20"/>
          <w:szCs w:val="20"/>
        </w:rPr>
        <w:t>should be attached as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="00F835E6" w:rsidRPr="00D32011">
        <w:rPr>
          <w:rStyle w:val="normaltextrun"/>
          <w:rFonts w:ascii="Calibri" w:hAnsi="Calibri" w:cs="Calibri"/>
          <w:sz w:val="20"/>
          <w:szCs w:val="20"/>
        </w:rPr>
        <w:t xml:space="preserve">the first page,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followed by </w:t>
      </w:r>
      <w:r w:rsidR="00B705D5" w:rsidRPr="00D32011">
        <w:rPr>
          <w:rStyle w:val="normaltextrun"/>
          <w:rFonts w:ascii="Calibri" w:hAnsi="Calibri" w:cs="Calibri"/>
          <w:sz w:val="20"/>
          <w:szCs w:val="20"/>
        </w:rPr>
        <w:t xml:space="preserve">any </w:t>
      </w:r>
      <w:r w:rsidR="00651F55" w:rsidRPr="00D32011">
        <w:rPr>
          <w:rStyle w:val="normaltextrun"/>
          <w:rFonts w:ascii="Calibri" w:hAnsi="Calibri" w:cs="Calibri"/>
          <w:sz w:val="20"/>
          <w:szCs w:val="20"/>
        </w:rPr>
        <w:t>document demonstrating proof of partnership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. All Proof of Partnership cover sheets and supporting documentation should </w:t>
      </w:r>
      <w:r w:rsidR="00DA7F69" w:rsidRPr="00D32011">
        <w:rPr>
          <w:rStyle w:val="normaltextrun"/>
          <w:rFonts w:ascii="Calibri" w:hAnsi="Calibri" w:cs="Calibri"/>
          <w:sz w:val="20"/>
          <w:szCs w:val="20"/>
        </w:rPr>
        <w:t xml:space="preserve">be </w:t>
      </w:r>
      <w:r w:rsidR="002D5725" w:rsidRPr="00D32011">
        <w:rPr>
          <w:rStyle w:val="normaltextrun"/>
          <w:rFonts w:ascii="Calibri" w:hAnsi="Calibri" w:cs="Calibri"/>
          <w:sz w:val="20"/>
          <w:szCs w:val="20"/>
        </w:rPr>
        <w:t>converted to a</w:t>
      </w:r>
      <w:r w:rsidR="005F298A" w:rsidRPr="00D32011">
        <w:rPr>
          <w:rStyle w:val="normaltextrun"/>
          <w:rFonts w:ascii="Calibri" w:hAnsi="Calibri" w:cs="Calibri"/>
          <w:sz w:val="20"/>
          <w:szCs w:val="20"/>
        </w:rPr>
        <w:t xml:space="preserve"> .pdf file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and submitted via the File Upload option in Smartsheet</w:t>
      </w:r>
      <w:r w:rsidR="005E2F4B" w:rsidRPr="00D32011">
        <w:rPr>
          <w:rStyle w:val="normaltextrun"/>
          <w:rFonts w:ascii="Calibri" w:hAnsi="Calibri" w:cs="Calibri"/>
          <w:sz w:val="20"/>
          <w:szCs w:val="20"/>
        </w:rPr>
        <w:t xml:space="preserve">, located here (Insert Smartsheet link), </w:t>
      </w:r>
      <w:r w:rsidR="002D5725" w:rsidRPr="00D32011">
        <w:rPr>
          <w:rStyle w:val="normaltextrun"/>
          <w:rFonts w:ascii="Calibri" w:hAnsi="Calibri" w:cs="Calibri"/>
          <w:sz w:val="20"/>
          <w:szCs w:val="20"/>
        </w:rPr>
        <w:t>titled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Pr="00D32011">
        <w:rPr>
          <w:rStyle w:val="normaltextrun"/>
          <w:rFonts w:ascii="Calibri" w:hAnsi="Calibri" w:cs="Calibri"/>
          <w:b/>
          <w:i/>
          <w:sz w:val="20"/>
          <w:szCs w:val="20"/>
          <w:u w:val="single"/>
        </w:rPr>
        <w:t>Proof of Partnership Documentation</w:t>
      </w:r>
      <w:r w:rsidRPr="00D32011">
        <w:rPr>
          <w:rStyle w:val="normaltextrun"/>
          <w:rFonts w:ascii="Calibri" w:hAnsi="Calibri" w:cs="Calibri"/>
          <w:b/>
          <w:sz w:val="20"/>
          <w:szCs w:val="20"/>
        </w:rPr>
        <w:t>.</w:t>
      </w:r>
      <w:r w:rsidRPr="00D32011">
        <w:rPr>
          <w:rStyle w:val="eop"/>
          <w:rFonts w:ascii="Calibri" w:hAnsi="Calibri" w:cs="Calibri"/>
          <w:sz w:val="20"/>
          <w:szCs w:val="20"/>
        </w:rPr>
        <w:t> </w:t>
      </w:r>
    </w:p>
    <w:p w14:paraId="7B12C94B" w14:textId="77777777" w:rsidR="001C57F6" w:rsidRPr="00E67E67" w:rsidRDefault="001C57F6" w:rsidP="001C57F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E67E67">
        <w:rPr>
          <w:rStyle w:val="eop"/>
          <w:rFonts w:ascii="Calibri" w:hAnsi="Calibri" w:cs="Calibri"/>
          <w:sz w:val="20"/>
          <w:szCs w:val="20"/>
        </w:rPr>
        <w:t> </w:t>
      </w:r>
    </w:p>
    <w:p w14:paraId="1AC13124" w14:textId="77777777" w:rsidR="001C57F6" w:rsidRPr="00227B27" w:rsidRDefault="001C57F6" w:rsidP="00140B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sz w:val="22"/>
          <w:szCs w:val="22"/>
        </w:rPr>
        <w:t>Name of External Partner: </w:t>
      </w: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p w14:paraId="7838F6B6" w14:textId="52E4E2F3" w:rsidR="007344BC" w:rsidRPr="00227B27" w:rsidRDefault="007344BC" w:rsidP="007344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sdt>
        <w:sdtPr>
          <w:rPr>
            <w:rStyle w:val="normaltextrun"/>
            <w:rFonts w:ascii="Calibri" w:hAnsi="Calibri" w:cs="Calibri"/>
            <w:b/>
            <w:sz w:val="22"/>
            <w:szCs w:val="22"/>
          </w:rPr>
          <w:id w:val="-541285556"/>
          <w:placeholder>
            <w:docPart w:val="35548DBCCD23425F8C9556B66105EEF8"/>
          </w:placeholder>
          <w:showingPlcHdr/>
        </w:sdtPr>
        <w:sdtContent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sdtContent>
      </w:sdt>
    </w:p>
    <w:p w14:paraId="56E4136C" w14:textId="3C5DAEBC" w:rsidR="001C57F6" w:rsidRPr="00227B27" w:rsidRDefault="001C57F6" w:rsidP="007344B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p w14:paraId="2CF70FB4" w14:textId="37D64586" w:rsidR="004E20E3" w:rsidRPr="00227B27" w:rsidRDefault="004E20E3" w:rsidP="00140BC6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227B27">
        <w:rPr>
          <w:rStyle w:val="normaltextrun"/>
          <w:rFonts w:ascii="Calibri" w:hAnsi="Calibri" w:cs="Calibri"/>
          <w:b/>
          <w:color w:val="000000"/>
          <w:shd w:val="clear" w:color="auto" w:fill="FFFFFF"/>
        </w:rPr>
        <w:t>Are you a SEDI-owned business?</w:t>
      </w:r>
    </w:p>
    <w:p w14:paraId="1D222F9B" w14:textId="51AC8FD2" w:rsidR="004E20E3" w:rsidRPr="00227B27" w:rsidRDefault="007368AE" w:rsidP="00140BC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fldChar w:fldCharType="begin">
          <w:ffData>
            <w:name w:val="Check7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bookmarkStart w:id="0" w:name="Check7"/>
      <w:r>
        <w:rPr>
          <w:rFonts w:ascii="Calibri" w:hAnsi="Calibri" w:cs="Calibri"/>
        </w:rPr>
        <w:instrText xml:space="preserve"> FORMCHECKBOX </w:instrText>
      </w:r>
      <w:r w:rsidR="007344BC"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fldChar w:fldCharType="end"/>
      </w:r>
      <w:bookmarkEnd w:id="0"/>
      <w:r w:rsidR="004E20E3" w:rsidRPr="00227B27">
        <w:rPr>
          <w:rFonts w:ascii="Calibri" w:hAnsi="Calibri" w:cs="Calibri"/>
        </w:rPr>
        <w:t xml:space="preserve"> Yes </w:t>
      </w:r>
    </w:p>
    <w:p w14:paraId="4388FE29" w14:textId="77777777" w:rsidR="004E20E3" w:rsidRPr="00227B27" w:rsidRDefault="004E20E3" w:rsidP="00140BC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27B27">
        <w:rPr>
          <w:rFonts w:ascii="Calibri" w:hAnsi="Calibri" w:cs="Calibri"/>
        </w:rPr>
        <w:fldChar w:fldCharType="begin">
          <w:ffData>
            <w:name w:val="Check8"/>
            <w:enabled/>
            <w:calcOnExit w:val="0"/>
            <w:checkBox>
              <w:size w:val="20"/>
              <w:default w:val="0"/>
            </w:checkBox>
          </w:ffData>
        </w:fldChar>
      </w:r>
      <w:r w:rsidRPr="00227B27">
        <w:rPr>
          <w:rFonts w:ascii="Calibri" w:hAnsi="Calibri" w:cs="Calibri"/>
        </w:rPr>
        <w:instrText xml:space="preserve"> FORMCHECKBOX </w:instrText>
      </w:r>
      <w:r w:rsidRPr="00227B27">
        <w:rPr>
          <w:rFonts w:ascii="Calibri" w:hAnsi="Calibri" w:cs="Calibri"/>
        </w:rPr>
      </w:r>
      <w:r w:rsidRPr="00227B27">
        <w:rPr>
          <w:rFonts w:ascii="Calibri" w:hAnsi="Calibri" w:cs="Calibri"/>
        </w:rPr>
        <w:fldChar w:fldCharType="separate"/>
      </w:r>
      <w:r w:rsidRPr="00227B27">
        <w:rPr>
          <w:rFonts w:ascii="Calibri" w:hAnsi="Calibri" w:cs="Calibri"/>
        </w:rPr>
        <w:fldChar w:fldCharType="end"/>
      </w:r>
      <w:r w:rsidRPr="00227B27">
        <w:rPr>
          <w:rFonts w:ascii="Calibri" w:hAnsi="Calibri" w:cs="Calibri"/>
        </w:rPr>
        <w:t xml:space="preserve"> No</w:t>
      </w:r>
    </w:p>
    <w:p w14:paraId="5B76F257" w14:textId="77777777" w:rsidR="004E20E3" w:rsidRPr="00227B27" w:rsidRDefault="004E20E3" w:rsidP="00140B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7729E6DE" w14:textId="12267AB3" w:rsidR="00936E6C" w:rsidRPr="00227B27" w:rsidRDefault="0061404F" w:rsidP="00140B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sz w:val="22"/>
          <w:szCs w:val="22"/>
        </w:rPr>
        <w:t>Please provide the</w:t>
      </w:r>
      <w:r w:rsidR="00E064E2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 contact information (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Name, Title, </w:t>
      </w:r>
      <w:r w:rsidR="002C3445" w:rsidRPr="00227B27">
        <w:rPr>
          <w:rStyle w:val="normaltextrun"/>
          <w:rFonts w:ascii="Calibri" w:hAnsi="Calibri" w:cs="Calibri"/>
          <w:b/>
          <w:sz w:val="22"/>
          <w:szCs w:val="22"/>
        </w:rPr>
        <w:t>E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>mail</w:t>
      </w:r>
      <w:r w:rsidR="002C3445" w:rsidRPr="00227B27">
        <w:rPr>
          <w:rStyle w:val="normaltextrun"/>
          <w:rFonts w:ascii="Calibri" w:hAnsi="Calibri" w:cs="Calibri"/>
          <w:b/>
          <w:sz w:val="22"/>
          <w:szCs w:val="22"/>
        </w:rPr>
        <w:t>,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 and </w:t>
      </w:r>
      <w:r w:rsidR="002C3445" w:rsidRPr="00227B27">
        <w:rPr>
          <w:rStyle w:val="normaltextrun"/>
          <w:rFonts w:ascii="Calibri" w:hAnsi="Calibri" w:cs="Calibri"/>
          <w:b/>
          <w:sz w:val="22"/>
          <w:szCs w:val="22"/>
        </w:rPr>
        <w:t>P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hone </w:t>
      </w:r>
      <w:r w:rsidR="002C3445" w:rsidRPr="00227B27">
        <w:rPr>
          <w:rStyle w:val="normaltextrun"/>
          <w:rFonts w:ascii="Calibri" w:hAnsi="Calibri" w:cs="Calibri"/>
          <w:b/>
          <w:sz w:val="22"/>
          <w:szCs w:val="22"/>
        </w:rPr>
        <w:t>N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>umber</w:t>
      </w:r>
      <w:r w:rsidR="00E064E2" w:rsidRPr="00227B27">
        <w:rPr>
          <w:rStyle w:val="normaltextrun"/>
          <w:rFonts w:ascii="Calibri" w:hAnsi="Calibri" w:cs="Calibri"/>
          <w:b/>
          <w:sz w:val="22"/>
          <w:szCs w:val="22"/>
        </w:rPr>
        <w:t>)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 </w:t>
      </w:r>
      <w:r w:rsidR="002E70B1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for 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the </w:t>
      </w:r>
      <w:r w:rsidR="00936E6C" w:rsidRPr="00227B27">
        <w:rPr>
          <w:rStyle w:val="normaltextrun"/>
          <w:rFonts w:ascii="Calibri" w:hAnsi="Calibri" w:cs="Calibri"/>
          <w:b/>
          <w:sz w:val="22"/>
          <w:szCs w:val="22"/>
        </w:rPr>
        <w:t>project lead:</w:t>
      </w:r>
    </w:p>
    <w:sdt>
      <w:sdtPr>
        <w:rPr>
          <w:rStyle w:val="normaltextrun"/>
          <w:rFonts w:ascii="Calibri" w:hAnsi="Calibri" w:cs="Calibri"/>
          <w:b/>
          <w:sz w:val="22"/>
          <w:szCs w:val="22"/>
        </w:rPr>
        <w:id w:val="-106817065"/>
        <w:placeholder>
          <w:docPart w:val="5320326E629BF246B94851BBD8282190"/>
        </w:placeholder>
        <w:showingPlcHdr/>
      </w:sdtPr>
      <w:sdtEndPr>
        <w:rPr>
          <w:rStyle w:val="normaltextrun"/>
        </w:rPr>
      </w:sdtEndPr>
      <w:sdtContent>
        <w:p w14:paraId="71D9062A" w14:textId="47D78371" w:rsidR="00936E6C" w:rsidRPr="00227B27" w:rsidRDefault="00936E6C" w:rsidP="00140BC6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Calibri" w:hAnsi="Calibri" w:cs="Calibri"/>
              <w:b/>
              <w:sz w:val="22"/>
              <w:szCs w:val="22"/>
            </w:rPr>
          </w:pPr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sdtContent>
    </w:sdt>
    <w:p w14:paraId="5CAEE8FE" w14:textId="77777777" w:rsidR="00936E6C" w:rsidRPr="00227B27" w:rsidRDefault="00936E6C" w:rsidP="00140B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06CA0103" w14:textId="163AB9BA" w:rsidR="001C57F6" w:rsidRPr="00227B27" w:rsidRDefault="001C57F6" w:rsidP="00140B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Detail the </w:t>
      </w:r>
      <w:r w:rsidR="005C1FA5" w:rsidRPr="00227B27">
        <w:rPr>
          <w:rStyle w:val="normaltextrun"/>
          <w:rFonts w:ascii="Calibri" w:hAnsi="Calibri" w:cs="Calibri"/>
          <w:b/>
          <w:sz w:val="22"/>
          <w:szCs w:val="22"/>
        </w:rPr>
        <w:t>s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ervice(s) </w:t>
      </w:r>
      <w:r w:rsidR="00125E1D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you will deliver as an </w:t>
      </w:r>
      <w:r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External Partner </w:t>
      </w:r>
      <w:r w:rsidR="007A2322" w:rsidRPr="00227B27">
        <w:rPr>
          <w:rStyle w:val="normaltextrun"/>
          <w:rFonts w:ascii="Calibri" w:hAnsi="Calibri" w:cs="Calibri"/>
          <w:b/>
          <w:sz w:val="22"/>
          <w:szCs w:val="22"/>
        </w:rPr>
        <w:t>for this opportunity</w:t>
      </w:r>
      <w:r w:rsidR="00096069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 (including any </w:t>
      </w:r>
      <w:r w:rsidR="00114B82" w:rsidRPr="00227B27">
        <w:rPr>
          <w:rStyle w:val="normaltextrun"/>
          <w:rFonts w:ascii="Calibri" w:hAnsi="Calibri" w:cs="Calibri"/>
          <w:b/>
          <w:sz w:val="22"/>
          <w:szCs w:val="22"/>
        </w:rPr>
        <w:t>s</w:t>
      </w:r>
      <w:r w:rsidR="00096069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pecialized </w:t>
      </w:r>
      <w:r w:rsidR="00024917" w:rsidRPr="00227B27">
        <w:rPr>
          <w:rStyle w:val="normaltextrun"/>
          <w:rFonts w:ascii="Calibri" w:hAnsi="Calibri" w:cs="Calibri"/>
          <w:b/>
          <w:sz w:val="22"/>
          <w:szCs w:val="22"/>
        </w:rPr>
        <w:t>e</w:t>
      </w:r>
      <w:r w:rsidR="00096069" w:rsidRPr="00227B27">
        <w:rPr>
          <w:rStyle w:val="normaltextrun"/>
          <w:rFonts w:ascii="Calibri" w:hAnsi="Calibri" w:cs="Calibri"/>
          <w:b/>
          <w:sz w:val="22"/>
          <w:szCs w:val="22"/>
        </w:rPr>
        <w:t>xpertise (i.e., accounting, languages spoken, etc.</w:t>
      </w:r>
      <w:r w:rsidR="00024917" w:rsidRPr="00227B27">
        <w:rPr>
          <w:rStyle w:val="normaltextrun"/>
          <w:rFonts w:ascii="Calibri" w:hAnsi="Calibri" w:cs="Calibri"/>
          <w:b/>
          <w:sz w:val="22"/>
          <w:szCs w:val="22"/>
        </w:rPr>
        <w:t>)</w:t>
      </w:r>
      <w:r w:rsidR="00835CE1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.  </w:t>
      </w:r>
      <w:r w:rsidR="00F73C87" w:rsidRPr="00227B27">
        <w:rPr>
          <w:rStyle w:val="normaltextrun"/>
          <w:rFonts w:ascii="Calibri" w:hAnsi="Calibri" w:cs="Calibri"/>
          <w:b/>
          <w:i/>
          <w:sz w:val="22"/>
          <w:szCs w:val="22"/>
        </w:rPr>
        <w:t xml:space="preserve">Utilize the TA services listed on Page </w:t>
      </w:r>
      <w:r w:rsidR="00A118C4" w:rsidRPr="00227B27">
        <w:rPr>
          <w:rStyle w:val="normaltextrun"/>
          <w:rFonts w:ascii="Calibri" w:hAnsi="Calibri" w:cs="Calibri"/>
          <w:b/>
          <w:i/>
          <w:sz w:val="22"/>
          <w:szCs w:val="22"/>
        </w:rPr>
        <w:t>2 – 3 of the NOFO as a reference.</w:t>
      </w:r>
      <w:r w:rsidRPr="00227B27">
        <w:rPr>
          <w:rStyle w:val="eop"/>
          <w:rFonts w:ascii="Calibri" w:hAnsi="Calibri" w:cs="Calibri"/>
          <w:i/>
          <w:sz w:val="22"/>
          <w:szCs w:val="22"/>
        </w:rPr>
        <w:t> </w:t>
      </w:r>
    </w:p>
    <w:p w14:paraId="0E9588D0" w14:textId="57E99ACF" w:rsidR="001C57F6" w:rsidRPr="002C68C0" w:rsidRDefault="001C57F6" w:rsidP="002C68C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sz w:val="22"/>
          <w:szCs w:val="22"/>
        </w:rPr>
      </w:pPr>
      <w:r w:rsidRPr="00227B27">
        <w:rPr>
          <w:rStyle w:val="contentcontrolboundarysink"/>
          <w:rFonts w:ascii="Calibri" w:hAnsi="Calibri" w:cs="Calibri"/>
          <w:sz w:val="22"/>
          <w:szCs w:val="22"/>
        </w:rPr>
        <w:t>​​</w:t>
      </w:r>
      <w:r w:rsidR="002C68C0" w:rsidRPr="002C68C0">
        <w:rPr>
          <w:rStyle w:val="normaltextrun"/>
          <w:rFonts w:ascii="Calibri" w:hAnsi="Calibri" w:cs="Calibri"/>
          <w:b/>
          <w:sz w:val="22"/>
          <w:szCs w:val="22"/>
        </w:rPr>
        <w:t xml:space="preserve"> </w:t>
      </w:r>
      <w:sdt>
        <w:sdtPr>
          <w:rPr>
            <w:rStyle w:val="normaltextrun"/>
            <w:rFonts w:ascii="Calibri" w:hAnsi="Calibri" w:cs="Calibri"/>
            <w:b/>
            <w:sz w:val="22"/>
            <w:szCs w:val="22"/>
          </w:rPr>
          <w:id w:val="-2046056588"/>
          <w:placeholder>
            <w:docPart w:val="46BFE50930E6421B8CA482B7C63ACD2F"/>
          </w:placeholder>
          <w:showingPlcHdr/>
        </w:sdtPr>
        <w:sdtContent>
          <w:r w:rsidR="002C68C0" w:rsidRPr="00227B2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sdtContent>
      </w:sdt>
    </w:p>
    <w:p w14:paraId="19AE5A4C" w14:textId="77777777" w:rsidR="001C57F6" w:rsidRPr="00227B27" w:rsidRDefault="001C57F6" w:rsidP="00140B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p w14:paraId="796333A9" w14:textId="77777777" w:rsidR="008B2D5C" w:rsidRPr="00227B27" w:rsidRDefault="008B2D5C" w:rsidP="00140BC6">
      <w:pPr>
        <w:tabs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</w:tabs>
        <w:rPr>
          <w:rFonts w:asciiTheme="minorHAnsi" w:hAnsiTheme="minorHAnsi" w:cstheme="minorHAnsi"/>
          <w:b/>
        </w:rPr>
      </w:pPr>
      <w:r w:rsidRPr="00227B27">
        <w:rPr>
          <w:rFonts w:asciiTheme="minorHAnsi" w:hAnsiTheme="minorHAnsi" w:cstheme="minorHAnsi"/>
          <w:b/>
        </w:rPr>
        <w:t xml:space="preserve">What relevant experience do you have in providing technical assistance to small businesses or entrepreneurs? </w:t>
      </w:r>
    </w:p>
    <w:sdt>
      <w:sdtPr>
        <w:rPr>
          <w:rFonts w:asciiTheme="minorHAnsi" w:hAnsiTheme="minorHAnsi" w:cstheme="minorBidi"/>
        </w:rPr>
        <w:id w:val="1080646091"/>
        <w:placeholder>
          <w:docPart w:val="8E781D593ECA93418F322BF83A9831A2"/>
        </w:placeholder>
        <w:showingPlcHdr/>
      </w:sdtPr>
      <w:sdtEndPr/>
      <w:sdtContent>
        <w:p w14:paraId="6DC1D799" w14:textId="77777777" w:rsidR="008B2D5C" w:rsidRPr="00227B27" w:rsidRDefault="008B2D5C" w:rsidP="00140BC6">
          <w:pPr>
            <w:rPr>
              <w:rFonts w:asciiTheme="minorHAnsi" w:hAnsiTheme="minorHAnsi" w:cstheme="minorHAnsi"/>
            </w:rPr>
          </w:pPr>
          <w:r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sdtContent>
    </w:sdt>
    <w:p w14:paraId="4078F681" w14:textId="77777777" w:rsidR="008B2D5C" w:rsidRPr="00227B27" w:rsidRDefault="008B2D5C" w:rsidP="00140BC6">
      <w:pPr>
        <w:tabs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</w:tabs>
        <w:rPr>
          <w:rFonts w:asciiTheme="minorHAnsi" w:hAnsiTheme="minorHAnsi" w:cstheme="minorHAnsi"/>
        </w:rPr>
      </w:pPr>
    </w:p>
    <w:p w14:paraId="19925891" w14:textId="521E1EBF" w:rsidR="00055C25" w:rsidRPr="00227B27" w:rsidRDefault="00426A36" w:rsidP="00140BC6">
      <w:pPr>
        <w:rPr>
          <w:rFonts w:asciiTheme="minorHAnsi" w:hAnsiTheme="minorHAnsi" w:cstheme="minorHAnsi"/>
          <w:b/>
        </w:rPr>
      </w:pPr>
      <w:r w:rsidRPr="00227B27">
        <w:rPr>
          <w:rFonts w:asciiTheme="minorHAnsi" w:hAnsiTheme="minorHAnsi" w:cstheme="minorHAnsi"/>
          <w:b/>
        </w:rPr>
        <w:t xml:space="preserve">Detail any experience, if any, </w:t>
      </w:r>
      <w:r w:rsidR="0018158D" w:rsidRPr="00227B27">
        <w:rPr>
          <w:rFonts w:asciiTheme="minorHAnsi" w:hAnsiTheme="minorHAnsi" w:cstheme="minorHAnsi"/>
          <w:b/>
        </w:rPr>
        <w:t>you have</w:t>
      </w:r>
      <w:r w:rsidRPr="00227B27">
        <w:rPr>
          <w:rFonts w:asciiTheme="minorHAnsi" w:hAnsiTheme="minorHAnsi" w:cstheme="minorHAnsi"/>
          <w:b/>
        </w:rPr>
        <w:t xml:space="preserve"> working with socially and economically disadvantaged individuals (SEDI) or very small businesses (</w:t>
      </w:r>
      <w:r w:rsidR="008B2D5C" w:rsidRPr="00227B27">
        <w:rPr>
          <w:rFonts w:asciiTheme="minorHAnsi" w:hAnsiTheme="minorHAnsi" w:cstheme="minorHAnsi"/>
          <w:b/>
        </w:rPr>
        <w:t>VSB</w:t>
      </w:r>
      <w:r w:rsidR="00A50EE4" w:rsidRPr="00227B27">
        <w:rPr>
          <w:rFonts w:asciiTheme="minorHAnsi" w:hAnsiTheme="minorHAnsi" w:cstheme="minorHAnsi"/>
          <w:b/>
        </w:rPr>
        <w:t>s</w:t>
      </w:r>
      <w:r w:rsidRPr="00227B27">
        <w:rPr>
          <w:rFonts w:asciiTheme="minorHAnsi" w:hAnsiTheme="minorHAnsi" w:cstheme="minorHAnsi"/>
          <w:b/>
        </w:rPr>
        <w:t>)?</w:t>
      </w:r>
    </w:p>
    <w:p w14:paraId="3035CA3E" w14:textId="13756437" w:rsidR="008B2D5C" w:rsidRPr="00227B27" w:rsidRDefault="002C68C0" w:rsidP="00140BC6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843848578"/>
          <w:placeholder>
            <w:docPart w:val="50BC82D5257BC643A50FFB68DD9E27CA"/>
          </w:placeholder>
          <w:showingPlcHdr/>
        </w:sdtPr>
        <w:sdtEndPr/>
        <w:sdtContent>
          <w:r w:rsidR="008B2D5C"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1A9C6818" w14:textId="77777777" w:rsidR="008B2D5C" w:rsidRPr="00227B27" w:rsidRDefault="008B2D5C" w:rsidP="00140BC6">
      <w:pPr>
        <w:tabs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</w:tabs>
        <w:rPr>
          <w:rFonts w:asciiTheme="minorHAnsi" w:hAnsiTheme="minorHAnsi" w:cstheme="minorHAnsi"/>
        </w:rPr>
      </w:pPr>
    </w:p>
    <w:p w14:paraId="7D5223B4" w14:textId="743E7332" w:rsidR="008B2D5C" w:rsidRPr="00227B27" w:rsidRDefault="00F50001" w:rsidP="00140BC6">
      <w:pPr>
        <w:jc w:val="both"/>
        <w:rPr>
          <w:rFonts w:asciiTheme="minorHAnsi" w:hAnsiTheme="minorHAnsi" w:cstheme="minorHAnsi"/>
          <w:b/>
        </w:rPr>
      </w:pPr>
      <w:r w:rsidRPr="00227B27">
        <w:rPr>
          <w:rFonts w:asciiTheme="minorHAnsi" w:hAnsiTheme="minorHAnsi" w:cstheme="minorHAnsi"/>
          <w:b/>
        </w:rPr>
        <w:t>D</w:t>
      </w:r>
      <w:r w:rsidR="008B2D5C" w:rsidRPr="00227B27">
        <w:rPr>
          <w:rFonts w:asciiTheme="minorHAnsi" w:hAnsiTheme="minorHAnsi" w:cstheme="minorHAnsi"/>
          <w:b/>
        </w:rPr>
        <w:t xml:space="preserve">escribe </w:t>
      </w:r>
      <w:r w:rsidR="00BF6AE5" w:rsidRPr="00227B27">
        <w:rPr>
          <w:rFonts w:asciiTheme="minorHAnsi" w:hAnsiTheme="minorHAnsi" w:cstheme="minorHAnsi"/>
          <w:b/>
        </w:rPr>
        <w:t>any f</w:t>
      </w:r>
      <w:r w:rsidR="008B2D5C" w:rsidRPr="00227B27">
        <w:rPr>
          <w:rFonts w:asciiTheme="minorHAnsi" w:hAnsiTheme="minorHAnsi" w:cstheme="minorHAnsi"/>
          <w:b/>
        </w:rPr>
        <w:t>amiliarity</w:t>
      </w:r>
      <w:r w:rsidR="00BF6AE5" w:rsidRPr="00227B27">
        <w:rPr>
          <w:rFonts w:asciiTheme="minorHAnsi" w:hAnsiTheme="minorHAnsi" w:cstheme="minorHAnsi"/>
          <w:b/>
        </w:rPr>
        <w:t>/experience</w:t>
      </w:r>
      <w:r w:rsidR="008B2D5C" w:rsidRPr="00227B27">
        <w:rPr>
          <w:rFonts w:asciiTheme="minorHAnsi" w:hAnsiTheme="minorHAnsi" w:cstheme="minorHAnsi"/>
          <w:b/>
        </w:rPr>
        <w:t xml:space="preserve"> with SSBCI-supported capital programs or other federal small business lending programs</w:t>
      </w:r>
      <w:r w:rsidR="00081F9C" w:rsidRPr="00227B27">
        <w:rPr>
          <w:rFonts w:asciiTheme="minorHAnsi" w:hAnsiTheme="minorHAnsi" w:cstheme="minorHAnsi"/>
          <w:b/>
        </w:rPr>
        <w:t>:</w:t>
      </w:r>
    </w:p>
    <w:sdt>
      <w:sdtPr>
        <w:rPr>
          <w:rFonts w:asciiTheme="minorHAnsi" w:hAnsiTheme="minorHAnsi" w:cstheme="minorBidi"/>
          <w:b/>
        </w:rPr>
        <w:id w:val="-320970322"/>
        <w:placeholder>
          <w:docPart w:val="9591061262146B4BA5E5A12515271F90"/>
        </w:placeholder>
        <w:showingPlcHdr/>
      </w:sdtPr>
      <w:sdtEndPr/>
      <w:sdtContent>
        <w:p w14:paraId="53309911" w14:textId="77777777" w:rsidR="008B2D5C" w:rsidRPr="00227B27" w:rsidRDefault="008B2D5C" w:rsidP="00140BC6">
          <w:pPr>
            <w:jc w:val="both"/>
            <w:rPr>
              <w:rFonts w:asciiTheme="minorHAnsi" w:hAnsiTheme="minorHAnsi" w:cstheme="minorHAnsi"/>
              <w:b/>
            </w:rPr>
          </w:pPr>
          <w:r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sdtContent>
    </w:sdt>
    <w:p w14:paraId="503E1BAD" w14:textId="77777777" w:rsidR="008B2D5C" w:rsidRPr="00227B27" w:rsidRDefault="008B2D5C" w:rsidP="00140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14:paraId="15617971" w14:textId="50445B8E" w:rsidR="008E6637" w:rsidRPr="00227B27" w:rsidRDefault="00633887" w:rsidP="00140BC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sz w:val="22"/>
          <w:szCs w:val="22"/>
        </w:rPr>
        <w:t>Provide the</w:t>
      </w:r>
      <w:r w:rsidR="008E6637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 location(s) in </w:t>
      </w:r>
      <w:r w:rsidR="00BE1524" w:rsidRPr="00227B27">
        <w:rPr>
          <w:rStyle w:val="normaltextrun"/>
          <w:rFonts w:ascii="Calibri" w:hAnsi="Calibri" w:cs="Calibri"/>
          <w:b/>
          <w:sz w:val="22"/>
          <w:szCs w:val="22"/>
        </w:rPr>
        <w:t xml:space="preserve">the designated service area </w:t>
      </w:r>
      <w:r w:rsidR="008E6637" w:rsidRPr="00227B27">
        <w:rPr>
          <w:rStyle w:val="eop"/>
          <w:rFonts w:ascii="Calibri" w:hAnsi="Calibri" w:cs="Calibri"/>
          <w:b/>
          <w:sz w:val="22"/>
          <w:szCs w:val="22"/>
        </w:rPr>
        <w:t>where TA services will be delivered</w:t>
      </w:r>
      <w:r w:rsidR="00BE1524" w:rsidRPr="00227B27">
        <w:rPr>
          <w:rStyle w:val="eop"/>
          <w:rFonts w:ascii="Calibri" w:hAnsi="Calibri" w:cs="Calibri"/>
          <w:b/>
          <w:sz w:val="22"/>
          <w:szCs w:val="22"/>
        </w:rPr>
        <w:t>:</w:t>
      </w:r>
    </w:p>
    <w:sdt>
      <w:sdtPr>
        <w:rPr>
          <w:rFonts w:asciiTheme="minorHAnsi" w:hAnsiTheme="minorHAnsi" w:cstheme="minorBidi"/>
          <w:b/>
        </w:rPr>
        <w:id w:val="-1132791240"/>
        <w:placeholder>
          <w:docPart w:val="BD859CE94498DB4E9C08608DF3D0B089"/>
        </w:placeholder>
        <w:showingPlcHdr/>
      </w:sdtPr>
      <w:sdtEndPr/>
      <w:sdtContent>
        <w:p w14:paraId="51254325" w14:textId="77777777" w:rsidR="00BE1524" w:rsidRPr="00227B27" w:rsidRDefault="00BE1524" w:rsidP="00140BC6">
          <w:pPr>
            <w:jc w:val="both"/>
            <w:rPr>
              <w:rFonts w:asciiTheme="minorHAnsi" w:hAnsiTheme="minorHAnsi" w:cstheme="minorHAnsi"/>
              <w:b/>
            </w:rPr>
          </w:pPr>
          <w:r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sdtContent>
    </w:sdt>
    <w:p w14:paraId="072C79AB" w14:textId="77777777" w:rsidR="00BE1524" w:rsidRPr="00227B27" w:rsidRDefault="00BE1524" w:rsidP="00140BC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D614416" w14:textId="49F0DEDE" w:rsidR="004156C5" w:rsidRPr="00227B27" w:rsidRDefault="004156C5" w:rsidP="00140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Total Project Cost:  </w:t>
      </w:r>
      <w:r w:rsidR="00BE39DB"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>$</w:t>
      </w:r>
      <w:sdt>
        <w:sdtPr>
          <w:rPr>
            <w:rStyle w:val="normaltextrun"/>
            <w:rFonts w:asciiTheme="minorHAnsi" w:hAnsiTheme="minorHAnsi" w:cstheme="minorHAnsi"/>
            <w:b/>
            <w:sz w:val="22"/>
            <w:szCs w:val="22"/>
          </w:rPr>
          <w:id w:val="-973607001"/>
          <w:placeholder>
            <w:docPart w:val="7DAED02C72676E49BA53F18AB6271CE3"/>
          </w:placeholder>
          <w:showingPlcHdr/>
        </w:sdtPr>
        <w:sdtEndPr>
          <w:rPr>
            <w:rStyle w:val="normaltextrun"/>
          </w:rPr>
        </w:sdtEndPr>
        <w:sdtContent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  <w:u w:val="single"/>
            </w:rPr>
            <w:t>Click or tap here to enter text.</w:t>
          </w:r>
        </w:sdtContent>
      </w:sdt>
    </w:p>
    <w:p w14:paraId="0A0EA893" w14:textId="77777777" w:rsidR="004F2645" w:rsidRPr="00227B27" w:rsidRDefault="004F2645" w:rsidP="00140BC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4BCCC21" w14:textId="30AD80C5" w:rsidR="0051408B" w:rsidRPr="00227B27" w:rsidRDefault="00F34485" w:rsidP="00140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>A</w:t>
      </w:r>
      <w:r w:rsidR="004F2645"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ny executed contracts, memorandums of understanding (MOU), </w:t>
      </w:r>
      <w:r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>etc.</w:t>
      </w:r>
      <w:r w:rsidR="004F2645"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>,</w:t>
      </w:r>
      <w:r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 attached to this coversheet must</w:t>
      </w:r>
      <w:r w:rsidR="004F2645" w:rsidRPr="00227B27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 demonstrate the lead applicant and external partner will be working together to deliver the required TA services.</w:t>
      </w:r>
    </w:p>
    <w:sectPr w:rsidR="0051408B" w:rsidRPr="00227B27" w:rsidSect="00F60E9A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152" w:right="720" w:bottom="1152" w:left="720" w:header="1728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FCCED" w14:textId="77777777" w:rsidR="00571C32" w:rsidRDefault="00571C32">
      <w:r>
        <w:separator/>
      </w:r>
    </w:p>
  </w:endnote>
  <w:endnote w:type="continuationSeparator" w:id="0">
    <w:p w14:paraId="2A592695" w14:textId="77777777" w:rsidR="00571C32" w:rsidRDefault="00571C32">
      <w:r>
        <w:continuationSeparator/>
      </w:r>
    </w:p>
  </w:endnote>
  <w:endnote w:type="continuationNotice" w:id="1">
    <w:p w14:paraId="18B481CA" w14:textId="77777777" w:rsidR="00571C32" w:rsidRDefault="00571C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07F3B" w14:textId="77777777" w:rsidR="00216FBA" w:rsidRDefault="00FA70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D6C2946" wp14:editId="49784A81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51B75E6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217.782.7500 Springfield   |   312.814.7179 Chicago   |   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www.</w:t>
                          </w:r>
                          <w:r w:rsidR="00FA70D6">
                            <w:rPr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C294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41.45pt;height:27pt;z-index:25165824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" filled="f" stroked="f">
              <v:textbox>
                <w:txbxContent>
                  <w:p w14:paraId="751B75E6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 xml:space="preserve">217.782.7500 Springfield   |   312.814.7179 Chicago   |   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www.</w:t>
                    </w:r>
                    <w:r w:rsidR="00FA70D6">
                      <w:rPr>
                        <w:color w:val="FFFFFF"/>
                        <w:sz w:val="20"/>
                        <w:szCs w:val="20"/>
                      </w:rPr>
                      <w:t>DCEO.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6CF1C2B" wp14:editId="72786746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A5AAAF" id="Rectangle 7" o:spid="_x0000_s1026" style="position:absolute;margin-left:-1.6pt;margin-top:737.3pt;width:61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1FB91" w14:textId="77777777" w:rsidR="00D97607" w:rsidRDefault="00FA70D6" w:rsidP="00FB0CA7">
    <w:pPr>
      <w:pStyle w:val="Footer"/>
      <w:tabs>
        <w:tab w:val="clear" w:pos="8640"/>
        <w:tab w:val="right" w:pos="945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101ED77A" wp14:editId="0A3D1E4B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1485246755" name="Picture 1485246755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5BFD4D9" wp14:editId="0B556C1E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86980537" name="Picture 286980537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72161DC" wp14:editId="06B42026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29662530" name="Picture 29662530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67294" w14:textId="77777777" w:rsidR="00571C32" w:rsidRDefault="00571C32">
      <w:r>
        <w:separator/>
      </w:r>
    </w:p>
  </w:footnote>
  <w:footnote w:type="continuationSeparator" w:id="0">
    <w:p w14:paraId="607A607B" w14:textId="77777777" w:rsidR="00571C32" w:rsidRDefault="00571C32">
      <w:r>
        <w:continuationSeparator/>
      </w:r>
    </w:p>
  </w:footnote>
  <w:footnote w:type="continuationNotice" w:id="1">
    <w:p w14:paraId="54655FDE" w14:textId="77777777" w:rsidR="00571C32" w:rsidRDefault="00571C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D0AA2" w14:textId="77777777" w:rsidR="00AE33A5" w:rsidRPr="00AE33A5" w:rsidRDefault="00FA70D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5BDAEED" wp14:editId="18EC97D6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20282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DAE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.25pt;margin-top:38pt;width:611.3pt;height:29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47420282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789A922" wp14:editId="072A66A1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1BCDA1" id="Rectangle 9" o:spid="_x0000_s1026" style="position:absolute;margin-left:-.25pt;margin-top:38.65pt;width:615pt;height:20.7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8F322" w14:textId="77777777" w:rsidR="00EE1C7B" w:rsidRDefault="00FA70D6" w:rsidP="00AB6D9F">
    <w:pPr>
      <w:pStyle w:val="Header"/>
      <w:jc w:val="center"/>
    </w:pPr>
    <w:r>
      <w:rPr>
        <w:noProof/>
      </w:rPr>
      <w:drawing>
        <wp:inline distT="0" distB="0" distL="0" distR="0" wp14:anchorId="00AFE9D6" wp14:editId="75BC3862">
          <wp:extent cx="3397885" cy="914400"/>
          <wp:effectExtent l="0" t="0" r="0" b="0"/>
          <wp:docPr id="1318983569" name="Picture 1318983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8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EAC154" wp14:editId="6F078E40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F1B8C73" w14:textId="77777777" w:rsidR="00EE1C7B" w:rsidRPr="00DB504E" w:rsidRDefault="00EE1C7B" w:rsidP="00EE1C7B">
                          <w:pPr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FA70D6"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1A3327"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AC1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33.35pt;margin-top:735.9pt;width:341.45pt;height:27pt;z-index:25165824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" filled="f" stroked="f">
              <v:textbox>
                <w:txbxContent>
                  <w:p w14:paraId="6F1B8C73" w14:textId="77777777" w:rsidR="00EE1C7B" w:rsidRPr="00DB504E" w:rsidRDefault="00EE1C7B" w:rsidP="00EE1C7B">
                    <w:pPr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FA70D6"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DCEO.</w:t>
                    </w:r>
                    <w:r w:rsidR="001A3327"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E92C2F" wp14:editId="7F50AF28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5D1AA6" id="Rectangle 6" o:spid="_x0000_s1026" style="position:absolute;margin-left:-1.6pt;margin-top:737.3pt;width:615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55C988D" wp14:editId="5C553F59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6BBD5" id="Rectangle 5" o:spid="_x0000_s1026" style="position:absolute;margin-left:-1.6pt;margin-top:35.3pt;width:61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D4DD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93AD9E3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31C58466" w14:textId="77777777" w:rsidR="00D97607" w:rsidRDefault="00D97607" w:rsidP="00EE1C7B">
    <w:pPr>
      <w:pStyle w:val="Header"/>
      <w:tabs>
        <w:tab w:val="clear" w:pos="8640"/>
        <w:tab w:val="right" w:pos="9360"/>
      </w:tabs>
      <w:ind w:left="-12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E2EB6"/>
    <w:multiLevelType w:val="multilevel"/>
    <w:tmpl w:val="82928E98"/>
    <w:lvl w:ilvl="0">
      <w:start w:val="1"/>
      <w:numFmt w:val="bullet"/>
      <w:lvlText w:val=""/>
      <w:lvlJc w:val="left"/>
      <w:pPr>
        <w:tabs>
          <w:tab w:val="num" w:pos="72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A02A4D"/>
    <w:multiLevelType w:val="hybridMultilevel"/>
    <w:tmpl w:val="F560E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A6244"/>
    <w:multiLevelType w:val="hybridMultilevel"/>
    <w:tmpl w:val="3BA23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A015D"/>
    <w:multiLevelType w:val="multilevel"/>
    <w:tmpl w:val="ED18481A"/>
    <w:lvl w:ilvl="0">
      <w:start w:val="1"/>
      <w:numFmt w:val="bullet"/>
      <w:lvlText w:val=""/>
      <w:lvlJc w:val="left"/>
      <w:pPr>
        <w:tabs>
          <w:tab w:val="num" w:pos="72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F85A9C"/>
    <w:multiLevelType w:val="hybridMultilevel"/>
    <w:tmpl w:val="445253A6"/>
    <w:lvl w:ilvl="0" w:tplc="66BCB58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b w:val="0"/>
        <w:bCs/>
        <w:i w:val="0"/>
        <w:iCs w:val="0"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88191794">
    <w:abstractNumId w:val="0"/>
  </w:num>
  <w:num w:numId="2" w16cid:durableId="1484270061">
    <w:abstractNumId w:val="1"/>
  </w:num>
  <w:num w:numId="3" w16cid:durableId="441193165">
    <w:abstractNumId w:val="4"/>
  </w:num>
  <w:num w:numId="4" w16cid:durableId="72775557">
    <w:abstractNumId w:val="5"/>
  </w:num>
  <w:num w:numId="5" w16cid:durableId="1622346371">
    <w:abstractNumId w:val="2"/>
  </w:num>
  <w:num w:numId="6" w16cid:durableId="2071898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gutterAtTop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9K+ew6BOdMR4K3xiXREua2zqvuvEJfRLA3XlsDE1QMuelgzYxXr3cqMZK8RQKSqOulOKUi0aUuELEAgwRBnRHg==" w:salt="a9TABH4Le4hkVE+CVLATvw=="/>
  <w:defaultTabStop w:val="720"/>
  <w:evenAndOddHeaders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F6"/>
    <w:rsid w:val="00000A8F"/>
    <w:rsid w:val="00005E55"/>
    <w:rsid w:val="0002143F"/>
    <w:rsid w:val="00023809"/>
    <w:rsid w:val="00024917"/>
    <w:rsid w:val="00035AF8"/>
    <w:rsid w:val="00042BFC"/>
    <w:rsid w:val="00046DD9"/>
    <w:rsid w:val="0005225E"/>
    <w:rsid w:val="000535A0"/>
    <w:rsid w:val="00055C25"/>
    <w:rsid w:val="00061F11"/>
    <w:rsid w:val="0006747F"/>
    <w:rsid w:val="0007447A"/>
    <w:rsid w:val="00081F9C"/>
    <w:rsid w:val="000834B6"/>
    <w:rsid w:val="000844F8"/>
    <w:rsid w:val="00091F75"/>
    <w:rsid w:val="00096069"/>
    <w:rsid w:val="0009684C"/>
    <w:rsid w:val="00096B37"/>
    <w:rsid w:val="000A4999"/>
    <w:rsid w:val="000A541D"/>
    <w:rsid w:val="000A6C2F"/>
    <w:rsid w:val="000C09AF"/>
    <w:rsid w:val="000C0B98"/>
    <w:rsid w:val="000C12E3"/>
    <w:rsid w:val="000D6438"/>
    <w:rsid w:val="000E6AD5"/>
    <w:rsid w:val="000F5AF2"/>
    <w:rsid w:val="00100016"/>
    <w:rsid w:val="00103755"/>
    <w:rsid w:val="00105982"/>
    <w:rsid w:val="001127B0"/>
    <w:rsid w:val="00114B82"/>
    <w:rsid w:val="00125E1D"/>
    <w:rsid w:val="0012617B"/>
    <w:rsid w:val="00140603"/>
    <w:rsid w:val="00140BC6"/>
    <w:rsid w:val="00146CF5"/>
    <w:rsid w:val="0016779F"/>
    <w:rsid w:val="0018158D"/>
    <w:rsid w:val="00185935"/>
    <w:rsid w:val="001867CA"/>
    <w:rsid w:val="0019192C"/>
    <w:rsid w:val="00191E49"/>
    <w:rsid w:val="001A04D7"/>
    <w:rsid w:val="001A3327"/>
    <w:rsid w:val="001B2955"/>
    <w:rsid w:val="001B492A"/>
    <w:rsid w:val="001B7D68"/>
    <w:rsid w:val="001C0168"/>
    <w:rsid w:val="001C57F6"/>
    <w:rsid w:val="001D3FD3"/>
    <w:rsid w:val="001E0B90"/>
    <w:rsid w:val="001E1904"/>
    <w:rsid w:val="001E73FD"/>
    <w:rsid w:val="001F1FF4"/>
    <w:rsid w:val="001F23BA"/>
    <w:rsid w:val="00200747"/>
    <w:rsid w:val="0020199E"/>
    <w:rsid w:val="00213DA3"/>
    <w:rsid w:val="00216FBA"/>
    <w:rsid w:val="00224856"/>
    <w:rsid w:val="00227229"/>
    <w:rsid w:val="00227B27"/>
    <w:rsid w:val="002366D5"/>
    <w:rsid w:val="00240BE2"/>
    <w:rsid w:val="0024362B"/>
    <w:rsid w:val="00250F37"/>
    <w:rsid w:val="002543AA"/>
    <w:rsid w:val="002609C3"/>
    <w:rsid w:val="00260CBA"/>
    <w:rsid w:val="0026402F"/>
    <w:rsid w:val="00266C16"/>
    <w:rsid w:val="00277F43"/>
    <w:rsid w:val="00277FED"/>
    <w:rsid w:val="00283D89"/>
    <w:rsid w:val="00285048"/>
    <w:rsid w:val="00297913"/>
    <w:rsid w:val="00297A67"/>
    <w:rsid w:val="002A447F"/>
    <w:rsid w:val="002B1447"/>
    <w:rsid w:val="002B5D7A"/>
    <w:rsid w:val="002C064B"/>
    <w:rsid w:val="002C3140"/>
    <w:rsid w:val="002C3445"/>
    <w:rsid w:val="002C3A48"/>
    <w:rsid w:val="002C68C0"/>
    <w:rsid w:val="002C7AB0"/>
    <w:rsid w:val="002D4020"/>
    <w:rsid w:val="002D5725"/>
    <w:rsid w:val="002E139E"/>
    <w:rsid w:val="002E39BD"/>
    <w:rsid w:val="002E70B1"/>
    <w:rsid w:val="002F06D3"/>
    <w:rsid w:val="002F0D03"/>
    <w:rsid w:val="002F5EAD"/>
    <w:rsid w:val="00301521"/>
    <w:rsid w:val="00307C69"/>
    <w:rsid w:val="003257D3"/>
    <w:rsid w:val="0032584B"/>
    <w:rsid w:val="00332629"/>
    <w:rsid w:val="0033262C"/>
    <w:rsid w:val="00334D4E"/>
    <w:rsid w:val="00340E7C"/>
    <w:rsid w:val="003413AC"/>
    <w:rsid w:val="003551BD"/>
    <w:rsid w:val="00367315"/>
    <w:rsid w:val="003721CA"/>
    <w:rsid w:val="00373A72"/>
    <w:rsid w:val="00386A59"/>
    <w:rsid w:val="003A7FBC"/>
    <w:rsid w:val="003B0CEE"/>
    <w:rsid w:val="003B1EA3"/>
    <w:rsid w:val="003B30E9"/>
    <w:rsid w:val="003C0FA2"/>
    <w:rsid w:val="003C2098"/>
    <w:rsid w:val="003C26D6"/>
    <w:rsid w:val="003C3B1C"/>
    <w:rsid w:val="003D0CCB"/>
    <w:rsid w:val="003D2F07"/>
    <w:rsid w:val="003D4456"/>
    <w:rsid w:val="003E1789"/>
    <w:rsid w:val="003F104E"/>
    <w:rsid w:val="003F144C"/>
    <w:rsid w:val="003F490A"/>
    <w:rsid w:val="003F528F"/>
    <w:rsid w:val="00403017"/>
    <w:rsid w:val="0040741C"/>
    <w:rsid w:val="00414D68"/>
    <w:rsid w:val="004156C5"/>
    <w:rsid w:val="004158C8"/>
    <w:rsid w:val="00426A36"/>
    <w:rsid w:val="00431050"/>
    <w:rsid w:val="0043337C"/>
    <w:rsid w:val="00445359"/>
    <w:rsid w:val="004467A4"/>
    <w:rsid w:val="00465F0E"/>
    <w:rsid w:val="00472165"/>
    <w:rsid w:val="00477B68"/>
    <w:rsid w:val="00481368"/>
    <w:rsid w:val="00486CD7"/>
    <w:rsid w:val="00494151"/>
    <w:rsid w:val="00496AB0"/>
    <w:rsid w:val="004A1276"/>
    <w:rsid w:val="004A1330"/>
    <w:rsid w:val="004A3BB4"/>
    <w:rsid w:val="004B37BE"/>
    <w:rsid w:val="004B7B0D"/>
    <w:rsid w:val="004C37C3"/>
    <w:rsid w:val="004C723F"/>
    <w:rsid w:val="004C7330"/>
    <w:rsid w:val="004C74CA"/>
    <w:rsid w:val="004D168A"/>
    <w:rsid w:val="004D46CE"/>
    <w:rsid w:val="004D6226"/>
    <w:rsid w:val="004E20E3"/>
    <w:rsid w:val="004E7967"/>
    <w:rsid w:val="004F2645"/>
    <w:rsid w:val="004F7172"/>
    <w:rsid w:val="004F7188"/>
    <w:rsid w:val="005077EB"/>
    <w:rsid w:val="0051408B"/>
    <w:rsid w:val="005140D5"/>
    <w:rsid w:val="005256E5"/>
    <w:rsid w:val="00534FF7"/>
    <w:rsid w:val="005367D6"/>
    <w:rsid w:val="005405C5"/>
    <w:rsid w:val="00542F9B"/>
    <w:rsid w:val="0054392B"/>
    <w:rsid w:val="00554526"/>
    <w:rsid w:val="00554F2F"/>
    <w:rsid w:val="005569E8"/>
    <w:rsid w:val="00560ABD"/>
    <w:rsid w:val="0056330F"/>
    <w:rsid w:val="00565862"/>
    <w:rsid w:val="00571C32"/>
    <w:rsid w:val="00572439"/>
    <w:rsid w:val="00573782"/>
    <w:rsid w:val="00580EF7"/>
    <w:rsid w:val="00583BDE"/>
    <w:rsid w:val="00591ECA"/>
    <w:rsid w:val="005A58D1"/>
    <w:rsid w:val="005B0431"/>
    <w:rsid w:val="005B2F95"/>
    <w:rsid w:val="005B3822"/>
    <w:rsid w:val="005B6098"/>
    <w:rsid w:val="005C1FA5"/>
    <w:rsid w:val="005C74E6"/>
    <w:rsid w:val="005D2F1B"/>
    <w:rsid w:val="005D4E45"/>
    <w:rsid w:val="005E04D1"/>
    <w:rsid w:val="005E2F4B"/>
    <w:rsid w:val="005E4EB3"/>
    <w:rsid w:val="005E7D5F"/>
    <w:rsid w:val="005F298A"/>
    <w:rsid w:val="005F2BD6"/>
    <w:rsid w:val="005F51FB"/>
    <w:rsid w:val="006029D6"/>
    <w:rsid w:val="006115C7"/>
    <w:rsid w:val="0061404F"/>
    <w:rsid w:val="00620B33"/>
    <w:rsid w:val="00624028"/>
    <w:rsid w:val="0062571E"/>
    <w:rsid w:val="00633887"/>
    <w:rsid w:val="00643875"/>
    <w:rsid w:val="0064712A"/>
    <w:rsid w:val="00650E85"/>
    <w:rsid w:val="006513D8"/>
    <w:rsid w:val="00651F55"/>
    <w:rsid w:val="00655FC5"/>
    <w:rsid w:val="00656E2C"/>
    <w:rsid w:val="00661DAF"/>
    <w:rsid w:val="00662038"/>
    <w:rsid w:val="0066247D"/>
    <w:rsid w:val="006636E4"/>
    <w:rsid w:val="006637B2"/>
    <w:rsid w:val="00664799"/>
    <w:rsid w:val="006647E5"/>
    <w:rsid w:val="00667C0F"/>
    <w:rsid w:val="006766F9"/>
    <w:rsid w:val="006832F2"/>
    <w:rsid w:val="00697B0A"/>
    <w:rsid w:val="006A2AE4"/>
    <w:rsid w:val="006A4EBD"/>
    <w:rsid w:val="006A5F8C"/>
    <w:rsid w:val="006D35AD"/>
    <w:rsid w:val="006E362B"/>
    <w:rsid w:val="006E3D77"/>
    <w:rsid w:val="007025D6"/>
    <w:rsid w:val="007118CD"/>
    <w:rsid w:val="00715777"/>
    <w:rsid w:val="00716996"/>
    <w:rsid w:val="007228C4"/>
    <w:rsid w:val="00722DD5"/>
    <w:rsid w:val="00725B48"/>
    <w:rsid w:val="00730D9D"/>
    <w:rsid w:val="00732792"/>
    <w:rsid w:val="00732F5A"/>
    <w:rsid w:val="007344BC"/>
    <w:rsid w:val="0073481A"/>
    <w:rsid w:val="007368AE"/>
    <w:rsid w:val="007412BC"/>
    <w:rsid w:val="007419C5"/>
    <w:rsid w:val="00743DA6"/>
    <w:rsid w:val="00745450"/>
    <w:rsid w:val="00746AE8"/>
    <w:rsid w:val="00751FCB"/>
    <w:rsid w:val="00756197"/>
    <w:rsid w:val="00760F4A"/>
    <w:rsid w:val="007726FD"/>
    <w:rsid w:val="00775E4C"/>
    <w:rsid w:val="0078140C"/>
    <w:rsid w:val="00783535"/>
    <w:rsid w:val="007863AC"/>
    <w:rsid w:val="00795C6A"/>
    <w:rsid w:val="00796847"/>
    <w:rsid w:val="007A078E"/>
    <w:rsid w:val="007A0E47"/>
    <w:rsid w:val="007A2322"/>
    <w:rsid w:val="007A4DEA"/>
    <w:rsid w:val="007B3CC8"/>
    <w:rsid w:val="007B7042"/>
    <w:rsid w:val="007C4573"/>
    <w:rsid w:val="007D01C7"/>
    <w:rsid w:val="007D6A2F"/>
    <w:rsid w:val="007E3A58"/>
    <w:rsid w:val="007E4115"/>
    <w:rsid w:val="007F2C9A"/>
    <w:rsid w:val="007F38DE"/>
    <w:rsid w:val="007F5DEF"/>
    <w:rsid w:val="007F73A3"/>
    <w:rsid w:val="00801D7F"/>
    <w:rsid w:val="00807F68"/>
    <w:rsid w:val="00812D35"/>
    <w:rsid w:val="00821CD6"/>
    <w:rsid w:val="008228A2"/>
    <w:rsid w:val="008231B1"/>
    <w:rsid w:val="00826556"/>
    <w:rsid w:val="00830C48"/>
    <w:rsid w:val="00831B2F"/>
    <w:rsid w:val="00835CE1"/>
    <w:rsid w:val="0083749A"/>
    <w:rsid w:val="00840398"/>
    <w:rsid w:val="00841187"/>
    <w:rsid w:val="00844C99"/>
    <w:rsid w:val="00846D81"/>
    <w:rsid w:val="008544DE"/>
    <w:rsid w:val="00857664"/>
    <w:rsid w:val="008612EF"/>
    <w:rsid w:val="008765D2"/>
    <w:rsid w:val="00877C30"/>
    <w:rsid w:val="0088120A"/>
    <w:rsid w:val="008926A9"/>
    <w:rsid w:val="008970E6"/>
    <w:rsid w:val="008B0146"/>
    <w:rsid w:val="008B2CC5"/>
    <w:rsid w:val="008B2D5C"/>
    <w:rsid w:val="008B3F59"/>
    <w:rsid w:val="008B48A3"/>
    <w:rsid w:val="008C0823"/>
    <w:rsid w:val="008C25C0"/>
    <w:rsid w:val="008C35FB"/>
    <w:rsid w:val="008E6637"/>
    <w:rsid w:val="008F245F"/>
    <w:rsid w:val="008F2F70"/>
    <w:rsid w:val="00902936"/>
    <w:rsid w:val="009118DE"/>
    <w:rsid w:val="009174B6"/>
    <w:rsid w:val="0092284D"/>
    <w:rsid w:val="00932B6A"/>
    <w:rsid w:val="00936E6C"/>
    <w:rsid w:val="009449E4"/>
    <w:rsid w:val="00947B6E"/>
    <w:rsid w:val="00957AC3"/>
    <w:rsid w:val="00957EA1"/>
    <w:rsid w:val="00961360"/>
    <w:rsid w:val="00962E56"/>
    <w:rsid w:val="00970F54"/>
    <w:rsid w:val="00973628"/>
    <w:rsid w:val="00976DD5"/>
    <w:rsid w:val="00981E64"/>
    <w:rsid w:val="009902F7"/>
    <w:rsid w:val="009963C6"/>
    <w:rsid w:val="009A1183"/>
    <w:rsid w:val="009A51D6"/>
    <w:rsid w:val="009B2DAF"/>
    <w:rsid w:val="009B38C6"/>
    <w:rsid w:val="009C325F"/>
    <w:rsid w:val="009C5979"/>
    <w:rsid w:val="009E23AE"/>
    <w:rsid w:val="009E28BD"/>
    <w:rsid w:val="009F1538"/>
    <w:rsid w:val="009F5A2C"/>
    <w:rsid w:val="009F7E08"/>
    <w:rsid w:val="00A0160A"/>
    <w:rsid w:val="00A037AD"/>
    <w:rsid w:val="00A058AA"/>
    <w:rsid w:val="00A0788C"/>
    <w:rsid w:val="00A118C4"/>
    <w:rsid w:val="00A44A22"/>
    <w:rsid w:val="00A50EE4"/>
    <w:rsid w:val="00A642A4"/>
    <w:rsid w:val="00A64FB0"/>
    <w:rsid w:val="00A84180"/>
    <w:rsid w:val="00A86A05"/>
    <w:rsid w:val="00A9404C"/>
    <w:rsid w:val="00A976DA"/>
    <w:rsid w:val="00AA3B72"/>
    <w:rsid w:val="00AA45D3"/>
    <w:rsid w:val="00AB6D9F"/>
    <w:rsid w:val="00AC1018"/>
    <w:rsid w:val="00AC622E"/>
    <w:rsid w:val="00AD11E3"/>
    <w:rsid w:val="00AD3C30"/>
    <w:rsid w:val="00AE0479"/>
    <w:rsid w:val="00AE0C2B"/>
    <w:rsid w:val="00AE33A5"/>
    <w:rsid w:val="00AE6C6C"/>
    <w:rsid w:val="00AF1B14"/>
    <w:rsid w:val="00B10D32"/>
    <w:rsid w:val="00B11C21"/>
    <w:rsid w:val="00B11E7E"/>
    <w:rsid w:val="00B12146"/>
    <w:rsid w:val="00B1620A"/>
    <w:rsid w:val="00B177E7"/>
    <w:rsid w:val="00B17BB0"/>
    <w:rsid w:val="00B215A0"/>
    <w:rsid w:val="00B30B14"/>
    <w:rsid w:val="00B3696D"/>
    <w:rsid w:val="00B50C79"/>
    <w:rsid w:val="00B53C73"/>
    <w:rsid w:val="00B601C2"/>
    <w:rsid w:val="00B6096A"/>
    <w:rsid w:val="00B65BC7"/>
    <w:rsid w:val="00B705D5"/>
    <w:rsid w:val="00B70E79"/>
    <w:rsid w:val="00B7518F"/>
    <w:rsid w:val="00B77A6C"/>
    <w:rsid w:val="00B810FE"/>
    <w:rsid w:val="00B813E1"/>
    <w:rsid w:val="00B81B7E"/>
    <w:rsid w:val="00B831BF"/>
    <w:rsid w:val="00B959A3"/>
    <w:rsid w:val="00B968E5"/>
    <w:rsid w:val="00BA66A6"/>
    <w:rsid w:val="00BC26D0"/>
    <w:rsid w:val="00BC49AF"/>
    <w:rsid w:val="00BC6AA8"/>
    <w:rsid w:val="00BC6DF0"/>
    <w:rsid w:val="00BD1352"/>
    <w:rsid w:val="00BD5BDC"/>
    <w:rsid w:val="00BE08D6"/>
    <w:rsid w:val="00BE1492"/>
    <w:rsid w:val="00BE1524"/>
    <w:rsid w:val="00BE2BB1"/>
    <w:rsid w:val="00BE39DB"/>
    <w:rsid w:val="00BF0B9E"/>
    <w:rsid w:val="00BF1825"/>
    <w:rsid w:val="00BF366C"/>
    <w:rsid w:val="00BF38B3"/>
    <w:rsid w:val="00BF3BC9"/>
    <w:rsid w:val="00BF4B49"/>
    <w:rsid w:val="00BF6AE5"/>
    <w:rsid w:val="00C01429"/>
    <w:rsid w:val="00C02CF3"/>
    <w:rsid w:val="00C10709"/>
    <w:rsid w:val="00C10ADB"/>
    <w:rsid w:val="00C1541D"/>
    <w:rsid w:val="00C20ED1"/>
    <w:rsid w:val="00C232E9"/>
    <w:rsid w:val="00C24299"/>
    <w:rsid w:val="00C35E97"/>
    <w:rsid w:val="00C3657C"/>
    <w:rsid w:val="00C41003"/>
    <w:rsid w:val="00C471B3"/>
    <w:rsid w:val="00C52328"/>
    <w:rsid w:val="00C52B81"/>
    <w:rsid w:val="00C54827"/>
    <w:rsid w:val="00C5526A"/>
    <w:rsid w:val="00C57EE1"/>
    <w:rsid w:val="00C6745D"/>
    <w:rsid w:val="00C71317"/>
    <w:rsid w:val="00C744E2"/>
    <w:rsid w:val="00C976E2"/>
    <w:rsid w:val="00CA4559"/>
    <w:rsid w:val="00CA736E"/>
    <w:rsid w:val="00CB4480"/>
    <w:rsid w:val="00CC0EDF"/>
    <w:rsid w:val="00CC1B09"/>
    <w:rsid w:val="00CC1BB4"/>
    <w:rsid w:val="00CC6439"/>
    <w:rsid w:val="00CD7E11"/>
    <w:rsid w:val="00CF7B4D"/>
    <w:rsid w:val="00D007EA"/>
    <w:rsid w:val="00D154A4"/>
    <w:rsid w:val="00D1570C"/>
    <w:rsid w:val="00D1602B"/>
    <w:rsid w:val="00D23155"/>
    <w:rsid w:val="00D32011"/>
    <w:rsid w:val="00D322E9"/>
    <w:rsid w:val="00D35723"/>
    <w:rsid w:val="00D36222"/>
    <w:rsid w:val="00D4173B"/>
    <w:rsid w:val="00D43BB3"/>
    <w:rsid w:val="00D5373F"/>
    <w:rsid w:val="00D54A8C"/>
    <w:rsid w:val="00D6053A"/>
    <w:rsid w:val="00D6272E"/>
    <w:rsid w:val="00D63E9D"/>
    <w:rsid w:val="00D7680A"/>
    <w:rsid w:val="00D830E5"/>
    <w:rsid w:val="00D8540B"/>
    <w:rsid w:val="00D8569B"/>
    <w:rsid w:val="00D8739F"/>
    <w:rsid w:val="00D946A3"/>
    <w:rsid w:val="00D96C35"/>
    <w:rsid w:val="00D97607"/>
    <w:rsid w:val="00DA1505"/>
    <w:rsid w:val="00DA1C54"/>
    <w:rsid w:val="00DA6115"/>
    <w:rsid w:val="00DA7F69"/>
    <w:rsid w:val="00DB04A8"/>
    <w:rsid w:val="00DB1A25"/>
    <w:rsid w:val="00DB21E5"/>
    <w:rsid w:val="00DB25CE"/>
    <w:rsid w:val="00DB4C8D"/>
    <w:rsid w:val="00DB504E"/>
    <w:rsid w:val="00DC117C"/>
    <w:rsid w:val="00DC4555"/>
    <w:rsid w:val="00DD1CC0"/>
    <w:rsid w:val="00DD23EF"/>
    <w:rsid w:val="00DD52DD"/>
    <w:rsid w:val="00DD63FD"/>
    <w:rsid w:val="00DE6060"/>
    <w:rsid w:val="00E01561"/>
    <w:rsid w:val="00E054F5"/>
    <w:rsid w:val="00E064E2"/>
    <w:rsid w:val="00E2753B"/>
    <w:rsid w:val="00E33BEC"/>
    <w:rsid w:val="00E34BCB"/>
    <w:rsid w:val="00E4260C"/>
    <w:rsid w:val="00E4325F"/>
    <w:rsid w:val="00E455B4"/>
    <w:rsid w:val="00E4673F"/>
    <w:rsid w:val="00E60FF7"/>
    <w:rsid w:val="00E65AAA"/>
    <w:rsid w:val="00E67E67"/>
    <w:rsid w:val="00E80733"/>
    <w:rsid w:val="00E91AF9"/>
    <w:rsid w:val="00E93A27"/>
    <w:rsid w:val="00EA4C8E"/>
    <w:rsid w:val="00EB5520"/>
    <w:rsid w:val="00EB70C8"/>
    <w:rsid w:val="00EC145D"/>
    <w:rsid w:val="00EC35E5"/>
    <w:rsid w:val="00ED402E"/>
    <w:rsid w:val="00ED5744"/>
    <w:rsid w:val="00EE1C7B"/>
    <w:rsid w:val="00EE2046"/>
    <w:rsid w:val="00F15A62"/>
    <w:rsid w:val="00F23C69"/>
    <w:rsid w:val="00F2590F"/>
    <w:rsid w:val="00F261D3"/>
    <w:rsid w:val="00F26403"/>
    <w:rsid w:val="00F3138D"/>
    <w:rsid w:val="00F33A7A"/>
    <w:rsid w:val="00F34485"/>
    <w:rsid w:val="00F356B2"/>
    <w:rsid w:val="00F47C17"/>
    <w:rsid w:val="00F50001"/>
    <w:rsid w:val="00F5159C"/>
    <w:rsid w:val="00F566BB"/>
    <w:rsid w:val="00F60E9A"/>
    <w:rsid w:val="00F610E6"/>
    <w:rsid w:val="00F63971"/>
    <w:rsid w:val="00F65278"/>
    <w:rsid w:val="00F65FA3"/>
    <w:rsid w:val="00F726CD"/>
    <w:rsid w:val="00F73C87"/>
    <w:rsid w:val="00F81FFA"/>
    <w:rsid w:val="00F82000"/>
    <w:rsid w:val="00F835E6"/>
    <w:rsid w:val="00F85457"/>
    <w:rsid w:val="00FA55CD"/>
    <w:rsid w:val="00FA70D6"/>
    <w:rsid w:val="00FB0CA7"/>
    <w:rsid w:val="00FC48B1"/>
    <w:rsid w:val="00FE214F"/>
    <w:rsid w:val="00FE7A56"/>
    <w:rsid w:val="0B273B62"/>
    <w:rsid w:val="0C3CCFDD"/>
    <w:rsid w:val="0C45EADC"/>
    <w:rsid w:val="138114BF"/>
    <w:rsid w:val="1BD16B46"/>
    <w:rsid w:val="23D2C897"/>
    <w:rsid w:val="2609F468"/>
    <w:rsid w:val="27E7A3C1"/>
    <w:rsid w:val="33599A18"/>
    <w:rsid w:val="51289EB5"/>
    <w:rsid w:val="51BF1D78"/>
    <w:rsid w:val="595085CB"/>
    <w:rsid w:val="62DC600C"/>
    <w:rsid w:val="64583808"/>
    <w:rsid w:val="68C2D83E"/>
    <w:rsid w:val="7390A370"/>
    <w:rsid w:val="75BB57BC"/>
    <w:rsid w:val="7DE4AEE4"/>
    <w:rsid w:val="7F868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ECD4B56"/>
  <w15:chartTrackingRefBased/>
  <w15:docId w15:val="{7B567B27-ABC1-4012-A37D-6B0AD33C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paragraph" w:customStyle="1" w:styleId="paragraph">
    <w:name w:val="paragraph"/>
    <w:basedOn w:val="Normal"/>
    <w:rsid w:val="001C57F6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1C57F6"/>
  </w:style>
  <w:style w:type="character" w:customStyle="1" w:styleId="eop">
    <w:name w:val="eop"/>
    <w:basedOn w:val="DefaultParagraphFont"/>
    <w:rsid w:val="001C57F6"/>
  </w:style>
  <w:style w:type="character" w:customStyle="1" w:styleId="contentcontrolboundarysink">
    <w:name w:val="contentcontrolboundarysink"/>
    <w:basedOn w:val="DefaultParagraphFont"/>
    <w:rsid w:val="001C57F6"/>
  </w:style>
  <w:style w:type="character" w:styleId="Mention">
    <w:name w:val="Mention"/>
    <w:basedOn w:val="DefaultParagraphFont"/>
    <w:uiPriority w:val="99"/>
    <w:unhideWhenUsed/>
    <w:rsid w:val="00E01561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58D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rsid w:val="005A58D1"/>
    <w:rPr>
      <w:color w:val="808080"/>
    </w:rPr>
  </w:style>
  <w:style w:type="paragraph" w:styleId="Revision">
    <w:name w:val="Revision"/>
    <w:hidden/>
    <w:uiPriority w:val="99"/>
    <w:semiHidden/>
    <w:rsid w:val="00AE6C6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ne.Najjar\Desktop\DCEO%20Standard%20Letter%20Template%20-%20Updated%203.8.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20326E629BF246B94851BBD8282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22525-8435-CF41-8BB0-B62CC1B3B082}"/>
      </w:docPartPr>
      <w:docPartBody>
        <w:p w:rsidR="00277F43" w:rsidRDefault="00277F43">
          <w:pPr>
            <w:pStyle w:val="5320326E629BF246B94851BBD8282190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81D593ECA93418F322BF83A983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B3D0F-E1F8-F940-93BE-D07D19F85102}"/>
      </w:docPartPr>
      <w:docPartBody>
        <w:p w:rsidR="00277F43" w:rsidRDefault="00277F43">
          <w:pPr>
            <w:pStyle w:val="8E781D593ECA93418F322BF83A9831A2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C82D5257BC643A50FFB68DD9E2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7048D-D7F1-5A45-B020-99B74C6EB21B}"/>
      </w:docPartPr>
      <w:docPartBody>
        <w:p w:rsidR="00277F43" w:rsidRDefault="00277F43">
          <w:pPr>
            <w:pStyle w:val="50BC82D5257BC643A50FFB68DD9E27CA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1061262146B4BA5E5A12515271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45A14-F5C5-854C-8292-BD24B4C8DDBC}"/>
      </w:docPartPr>
      <w:docPartBody>
        <w:p w:rsidR="00277F43" w:rsidRDefault="00277F43">
          <w:pPr>
            <w:pStyle w:val="9591061262146B4BA5E5A12515271F90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59CE94498DB4E9C08608DF3D0B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8E515-AF0C-754D-BE5A-D499134BCD3B}"/>
      </w:docPartPr>
      <w:docPartBody>
        <w:p w:rsidR="00277F43" w:rsidRDefault="00277F43">
          <w:pPr>
            <w:pStyle w:val="BD859CE94498DB4E9C08608DF3D0B089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AED02C72676E49BA53F18AB6271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2031-F627-2B49-9BD8-09D1CF2FF734}"/>
      </w:docPartPr>
      <w:docPartBody>
        <w:p w:rsidR="00277F43" w:rsidRDefault="00277F43">
          <w:pPr>
            <w:pStyle w:val="7DAED02C72676E49BA53F18AB6271CE3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48DBCCD23425F8C9556B66105E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96F75-BEEA-471E-808E-DD45666AF319}"/>
      </w:docPartPr>
      <w:docPartBody>
        <w:p w:rsidR="00E10A88" w:rsidRDefault="00E10A88" w:rsidP="00E10A88">
          <w:pPr>
            <w:pStyle w:val="35548DBCCD23425F8C9556B66105EEF8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FE50930E6421B8CA482B7C63AC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94651-554F-4755-BB3C-77A363EC3822}"/>
      </w:docPartPr>
      <w:docPartBody>
        <w:p w:rsidR="00E10A88" w:rsidRDefault="00E10A88" w:rsidP="00E10A88">
          <w:pPr>
            <w:pStyle w:val="46BFE50930E6421B8CA482B7C63ACD2F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F43"/>
    <w:rsid w:val="002501B9"/>
    <w:rsid w:val="00277F43"/>
    <w:rsid w:val="002F0D03"/>
    <w:rsid w:val="00332629"/>
    <w:rsid w:val="00386A59"/>
    <w:rsid w:val="00554526"/>
    <w:rsid w:val="00D04C26"/>
    <w:rsid w:val="00DB4C8D"/>
    <w:rsid w:val="00E1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E10A88"/>
    <w:rPr>
      <w:color w:val="808080"/>
    </w:rPr>
  </w:style>
  <w:style w:type="paragraph" w:customStyle="1" w:styleId="5320326E629BF246B94851BBD8282190">
    <w:name w:val="5320326E629BF246B94851BBD8282190"/>
  </w:style>
  <w:style w:type="paragraph" w:customStyle="1" w:styleId="8E781D593ECA93418F322BF83A9831A2">
    <w:name w:val="8E781D593ECA93418F322BF83A9831A2"/>
  </w:style>
  <w:style w:type="paragraph" w:customStyle="1" w:styleId="50BC82D5257BC643A50FFB68DD9E27CA">
    <w:name w:val="50BC82D5257BC643A50FFB68DD9E27CA"/>
  </w:style>
  <w:style w:type="paragraph" w:customStyle="1" w:styleId="9591061262146B4BA5E5A12515271F90">
    <w:name w:val="9591061262146B4BA5E5A12515271F90"/>
  </w:style>
  <w:style w:type="paragraph" w:customStyle="1" w:styleId="BD859CE94498DB4E9C08608DF3D0B089">
    <w:name w:val="BD859CE94498DB4E9C08608DF3D0B089"/>
  </w:style>
  <w:style w:type="paragraph" w:customStyle="1" w:styleId="7DAED02C72676E49BA53F18AB6271CE3">
    <w:name w:val="7DAED02C72676E49BA53F18AB6271CE3"/>
  </w:style>
  <w:style w:type="paragraph" w:customStyle="1" w:styleId="206D280D0A184990B3165A77D4C42C3B">
    <w:name w:val="206D280D0A184990B3165A77D4C42C3B"/>
    <w:rsid w:val="00E10A88"/>
  </w:style>
  <w:style w:type="paragraph" w:customStyle="1" w:styleId="35548DBCCD23425F8C9556B66105EEF8">
    <w:name w:val="35548DBCCD23425F8C9556B66105EEF8"/>
    <w:rsid w:val="00E10A88"/>
  </w:style>
  <w:style w:type="paragraph" w:customStyle="1" w:styleId="46BFE50930E6421B8CA482B7C63ACD2F">
    <w:name w:val="46BFE50930E6421B8CA482B7C63ACD2F"/>
    <w:rsid w:val="00E10A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13" ma:contentTypeDescription="Create a new document." ma:contentTypeScope="" ma:versionID="d09c16ba8dc30dcffa837172b6411f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9fd31ed52faadd92d31a7ab1c9ce97ba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f44326-2880-472d-9561-4929b206b506}" ma:internalName="TaxCatchAll" ma:showField="CatchAllData" ma:web="700bfd95-e9d5-4d5b-891b-ba9dcb42fa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ee594-d42a-42ab-9156-5d5ac0bd0937">
      <Terms xmlns="http://schemas.microsoft.com/office/infopath/2007/PartnerControls"/>
    </lcf76f155ced4ddcb4097134ff3c332f>
    <TaxCatchAll xmlns="700bfd95-e9d5-4d5b-891b-ba9dcb42fa85" xsi:nil="true"/>
  </documentManagement>
</p:properties>
</file>

<file path=customXml/itemProps1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11A8D-54EC-43F6-8443-43C6DBDD9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b91ee594-d42a-42ab-9156-5d5ac0bd0937"/>
    <ds:schemaRef ds:uri="700bfd95-e9d5-4d5b-891b-ba9dcb42fa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DCEO Standard Letter Template - Updated 3.8.23.dotx</Template>
  <TotalTime>7</TotalTime>
  <Pages>1</Pages>
  <Words>307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2050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Najjar, Claudine</dc:creator>
  <cp:keywords/>
  <dc:description>New Color Logo</dc:description>
  <cp:lastModifiedBy>Bridges, Eric M.</cp:lastModifiedBy>
  <cp:revision>6</cp:revision>
  <cp:lastPrinted>2015-08-31T21:19:00Z</cp:lastPrinted>
  <dcterms:created xsi:type="dcterms:W3CDTF">2025-08-14T21:02:00Z</dcterms:created>
  <dcterms:modified xsi:type="dcterms:W3CDTF">2025-11-14T19:11:00Z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0x010100AAC945D1F7F59E4F8F72BEAC5001C7FC</vt:lpwstr>
  </property>
  <property fmtid="{D5CDD505-2E9C-101B-9397-08002B2CF9AE}" pid="3" name="Order">
    <vt:r8>8000</vt:r8>
  </property>
  <property fmtid="{D5CDD505-2E9C-101B-9397-08002B2CF9AE}" pid="4" name="MediaServiceImageTags">
    <vt:lpwstr/>
  </property>
</Properties>
</file>