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B2E54" w14:textId="77777777" w:rsidR="00B02F08" w:rsidRPr="00B76BD7" w:rsidRDefault="00B02F08" w:rsidP="00B02F08">
      <w:pPr>
        <w:rPr>
          <w:rFonts w:ascii="Times New Roman" w:hAnsi="Times New Roman"/>
          <w:sz w:val="24"/>
          <w:szCs w:val="24"/>
        </w:rPr>
      </w:pPr>
    </w:p>
    <w:p w14:paraId="51AED7DD" w14:textId="77777777" w:rsidR="00422801" w:rsidRDefault="00B02F08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6BD7">
        <w:rPr>
          <w:rFonts w:ascii="Times New Roman" w:hAnsi="Times New Roman"/>
          <w:b/>
          <w:bCs/>
          <w:sz w:val="24"/>
          <w:szCs w:val="24"/>
        </w:rPr>
        <w:t xml:space="preserve">Hispanic Heritage Month &amp; </w:t>
      </w:r>
      <w:r w:rsidR="00C969EE">
        <w:rPr>
          <w:rFonts w:ascii="Times New Roman" w:hAnsi="Times New Roman"/>
          <w:b/>
          <w:bCs/>
          <w:sz w:val="24"/>
          <w:szCs w:val="24"/>
        </w:rPr>
        <w:t xml:space="preserve">National </w:t>
      </w:r>
      <w:r w:rsidRPr="00B76BD7">
        <w:rPr>
          <w:rFonts w:ascii="Times New Roman" w:hAnsi="Times New Roman"/>
          <w:b/>
          <w:bCs/>
          <w:sz w:val="24"/>
          <w:szCs w:val="24"/>
        </w:rPr>
        <w:t xml:space="preserve">Support Latino Business Day </w:t>
      </w:r>
    </w:p>
    <w:p w14:paraId="418D15CC" w14:textId="0BAD1F9D" w:rsidR="00B02F08" w:rsidRPr="00B76BD7" w:rsidRDefault="00B02F08" w:rsidP="00B02F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6BD7">
        <w:rPr>
          <w:rFonts w:ascii="Times New Roman" w:hAnsi="Times New Roman"/>
          <w:b/>
          <w:bCs/>
          <w:sz w:val="24"/>
          <w:szCs w:val="24"/>
        </w:rPr>
        <w:t>Social Media Toolkit</w:t>
      </w:r>
      <w:r w:rsidR="00422801">
        <w:rPr>
          <w:rFonts w:ascii="Times New Roman" w:hAnsi="Times New Roman"/>
          <w:b/>
          <w:bCs/>
          <w:sz w:val="24"/>
          <w:szCs w:val="24"/>
        </w:rPr>
        <w:t xml:space="preserve"> 2024</w:t>
      </w:r>
    </w:p>
    <w:p w14:paraId="5C89FF4F" w14:textId="77777777" w:rsidR="00B02F08" w:rsidRPr="00B76BD7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146F7D" w14:textId="72094F9B" w:rsidR="00B02F08" w:rsidRPr="00B76BD7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 xml:space="preserve">Join the Illinois Department of Commerce and Economic Opportunity (DCEO) as we celebrate </w:t>
      </w:r>
      <w:r w:rsidR="00C72192">
        <w:rPr>
          <w:rFonts w:ascii="Times New Roman" w:hAnsi="Times New Roman"/>
          <w:sz w:val="24"/>
          <w:szCs w:val="24"/>
        </w:rPr>
        <w:t xml:space="preserve">National </w:t>
      </w:r>
      <w:r w:rsidRPr="00B76BD7">
        <w:rPr>
          <w:rFonts w:ascii="Times New Roman" w:hAnsi="Times New Roman"/>
          <w:sz w:val="24"/>
          <w:szCs w:val="24"/>
        </w:rPr>
        <w:t>Support Latino Business Day on September 14</w:t>
      </w:r>
      <w:r w:rsidR="00542AE2" w:rsidRPr="00542AE2">
        <w:rPr>
          <w:rFonts w:ascii="Times New Roman" w:hAnsi="Times New Roman"/>
          <w:sz w:val="24"/>
          <w:szCs w:val="24"/>
          <w:vertAlign w:val="superscript"/>
        </w:rPr>
        <w:t>th</w:t>
      </w:r>
      <w:r w:rsidR="00542AE2">
        <w:rPr>
          <w:rFonts w:ascii="Times New Roman" w:hAnsi="Times New Roman"/>
          <w:sz w:val="24"/>
          <w:szCs w:val="24"/>
        </w:rPr>
        <w:t xml:space="preserve"> </w:t>
      </w:r>
      <w:r w:rsidR="00542AE2" w:rsidRPr="00B76BD7">
        <w:rPr>
          <w:rFonts w:ascii="Times New Roman" w:hAnsi="Times New Roman"/>
          <w:sz w:val="24"/>
          <w:szCs w:val="24"/>
        </w:rPr>
        <w:t>and</w:t>
      </w:r>
      <w:r w:rsidRPr="00B76BD7">
        <w:rPr>
          <w:rFonts w:ascii="Times New Roman" w:hAnsi="Times New Roman"/>
          <w:sz w:val="24"/>
          <w:szCs w:val="24"/>
        </w:rPr>
        <w:t xml:space="preserve"> Hispanic Heritage </w:t>
      </w:r>
      <w:r w:rsidR="6F8F9FD0" w:rsidRPr="55B6D715">
        <w:rPr>
          <w:rFonts w:ascii="Times New Roman" w:hAnsi="Times New Roman"/>
          <w:sz w:val="24"/>
          <w:szCs w:val="24"/>
        </w:rPr>
        <w:t>M</w:t>
      </w:r>
      <w:r w:rsidRPr="00B76BD7">
        <w:rPr>
          <w:rFonts w:ascii="Times New Roman" w:hAnsi="Times New Roman"/>
          <w:sz w:val="24"/>
          <w:szCs w:val="24"/>
        </w:rPr>
        <w:t>onth from September 15</w:t>
      </w:r>
      <w:r w:rsidR="00542AE2" w:rsidRPr="00542AE2">
        <w:rPr>
          <w:rFonts w:ascii="Times New Roman" w:hAnsi="Times New Roman"/>
          <w:sz w:val="24"/>
          <w:szCs w:val="24"/>
          <w:vertAlign w:val="superscript"/>
        </w:rPr>
        <w:t>th</w:t>
      </w:r>
      <w:r w:rsidR="00542AE2">
        <w:rPr>
          <w:rFonts w:ascii="Times New Roman" w:hAnsi="Times New Roman"/>
          <w:sz w:val="24"/>
          <w:szCs w:val="24"/>
        </w:rPr>
        <w:t xml:space="preserve"> </w:t>
      </w:r>
      <w:r w:rsidR="00542AE2" w:rsidRPr="00B76BD7">
        <w:rPr>
          <w:rFonts w:ascii="Times New Roman" w:hAnsi="Times New Roman"/>
          <w:sz w:val="24"/>
          <w:szCs w:val="24"/>
        </w:rPr>
        <w:t>through</w:t>
      </w:r>
      <w:r w:rsidRPr="00B76BD7">
        <w:rPr>
          <w:rFonts w:ascii="Times New Roman" w:hAnsi="Times New Roman"/>
          <w:sz w:val="24"/>
          <w:szCs w:val="24"/>
        </w:rPr>
        <w:t xml:space="preserve"> October 15</w:t>
      </w:r>
      <w:r w:rsidR="00542AE2" w:rsidRPr="00542AE2">
        <w:rPr>
          <w:rFonts w:ascii="Times New Roman" w:hAnsi="Times New Roman"/>
          <w:sz w:val="24"/>
          <w:szCs w:val="24"/>
          <w:vertAlign w:val="superscript"/>
        </w:rPr>
        <w:t>th</w:t>
      </w:r>
      <w:r w:rsidRPr="00B76BD7">
        <w:rPr>
          <w:rFonts w:ascii="Times New Roman" w:hAnsi="Times New Roman"/>
          <w:sz w:val="24"/>
          <w:szCs w:val="24"/>
        </w:rPr>
        <w:t xml:space="preserve">. Below you will find tips, sample social media posts, </w:t>
      </w:r>
      <w:proofErr w:type="gramStart"/>
      <w:r w:rsidRPr="00B76BD7">
        <w:rPr>
          <w:rFonts w:ascii="Times New Roman" w:hAnsi="Times New Roman"/>
          <w:sz w:val="24"/>
          <w:szCs w:val="24"/>
        </w:rPr>
        <w:t>graphics</w:t>
      </w:r>
      <w:proofErr w:type="gramEnd"/>
      <w:r w:rsidRPr="00B76BD7">
        <w:rPr>
          <w:rFonts w:ascii="Times New Roman" w:hAnsi="Times New Roman"/>
          <w:sz w:val="24"/>
          <w:szCs w:val="24"/>
        </w:rPr>
        <w:t xml:space="preserve"> and ideas on how to celebrate and promote </w:t>
      </w:r>
      <w:r w:rsidR="00EF3FA7" w:rsidRPr="00FA4C32">
        <w:rPr>
          <w:rFonts w:ascii="Times New Roman" w:hAnsi="Times New Roman"/>
          <w:sz w:val="24"/>
          <w:szCs w:val="24"/>
        </w:rPr>
        <w:t>Latin@/e/x</w:t>
      </w:r>
      <w:r w:rsidR="00EF3FA7" w:rsidRPr="00B76BD7">
        <w:rPr>
          <w:rFonts w:ascii="Times New Roman" w:hAnsi="Times New Roman"/>
          <w:sz w:val="24"/>
          <w:szCs w:val="24"/>
        </w:rPr>
        <w:t xml:space="preserve"> </w:t>
      </w:r>
      <w:r w:rsidR="00422801">
        <w:rPr>
          <w:rFonts w:ascii="Times New Roman" w:hAnsi="Times New Roman"/>
          <w:sz w:val="24"/>
          <w:szCs w:val="24"/>
        </w:rPr>
        <w:t xml:space="preserve">and Hispanic </w:t>
      </w:r>
      <w:r w:rsidRPr="00B76BD7">
        <w:rPr>
          <w:rFonts w:ascii="Times New Roman" w:hAnsi="Times New Roman"/>
          <w:sz w:val="24"/>
          <w:szCs w:val="24"/>
        </w:rPr>
        <w:t>businesses</w:t>
      </w:r>
      <w:r w:rsidR="00542AE2">
        <w:rPr>
          <w:rFonts w:ascii="Times New Roman" w:hAnsi="Times New Roman"/>
          <w:sz w:val="24"/>
          <w:szCs w:val="24"/>
        </w:rPr>
        <w:t>.</w:t>
      </w:r>
    </w:p>
    <w:p w14:paraId="6C05D690" w14:textId="77777777" w:rsidR="00B02F08" w:rsidRPr="00B76BD7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60F625" w14:textId="77777777" w:rsidR="00EF41E5" w:rsidRDefault="00EF41E5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37054F72" w14:textId="02C3AA17" w:rsidR="00B02F08" w:rsidRPr="00B76BD7" w:rsidRDefault="00B02F08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76BD7">
        <w:rPr>
          <w:rFonts w:ascii="Times New Roman" w:hAnsi="Times New Roman"/>
          <w:b/>
          <w:bCs/>
          <w:color w:val="002060"/>
          <w:sz w:val="24"/>
          <w:szCs w:val="24"/>
        </w:rPr>
        <w:t>SOCIAL MEDIA TIPS:</w:t>
      </w:r>
    </w:p>
    <w:p w14:paraId="61C58913" w14:textId="6A3FDC6D" w:rsidR="00B02F08" w:rsidRPr="00B76BD7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 xml:space="preserve">Be sure to use the official hashtags </w:t>
      </w:r>
      <w:proofErr w:type="gramStart"/>
      <w:r w:rsidRPr="00B76BD7">
        <w:rPr>
          <w:rFonts w:ascii="Times New Roman" w:hAnsi="Times New Roman"/>
          <w:sz w:val="24"/>
          <w:szCs w:val="24"/>
        </w:rPr>
        <w:t xml:space="preserve">in order </w:t>
      </w:r>
      <w:r w:rsidR="008C5FDE">
        <w:rPr>
          <w:rFonts w:ascii="Times New Roman" w:hAnsi="Times New Roman"/>
          <w:sz w:val="24"/>
          <w:szCs w:val="24"/>
        </w:rPr>
        <w:t>to</w:t>
      </w:r>
      <w:proofErr w:type="gramEnd"/>
      <w:r w:rsidR="008C5FDE">
        <w:rPr>
          <w:rFonts w:ascii="Times New Roman" w:hAnsi="Times New Roman"/>
          <w:sz w:val="24"/>
          <w:szCs w:val="24"/>
        </w:rPr>
        <w:t xml:space="preserve"> </w:t>
      </w:r>
      <w:r w:rsidRPr="00B76BD7">
        <w:rPr>
          <w:rFonts w:ascii="Times New Roman" w:hAnsi="Times New Roman"/>
          <w:sz w:val="24"/>
          <w:szCs w:val="24"/>
        </w:rPr>
        <w:t>amplify the movement</w:t>
      </w:r>
      <w:r w:rsidR="00542AE2">
        <w:rPr>
          <w:rFonts w:ascii="Times New Roman" w:hAnsi="Times New Roman"/>
          <w:sz w:val="24"/>
          <w:szCs w:val="24"/>
        </w:rPr>
        <w:t>:</w:t>
      </w:r>
    </w:p>
    <w:p w14:paraId="722894BC" w14:textId="77777777" w:rsidR="00B02F08" w:rsidRPr="00B76BD7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 xml:space="preserve">#ILSupportLatinoBiz </w:t>
      </w:r>
    </w:p>
    <w:p w14:paraId="19DEF3A6" w14:textId="77777777" w:rsidR="00B02F08" w:rsidRPr="00B76BD7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 xml:space="preserve">#ILCompraLatinoBiz </w:t>
      </w:r>
    </w:p>
    <w:p w14:paraId="1935EAD1" w14:textId="77777777" w:rsidR="00B02F08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>#ILHHM</w:t>
      </w:r>
    </w:p>
    <w:p w14:paraId="21CEF4E1" w14:textId="749B01C4" w:rsidR="00422801" w:rsidRDefault="00422801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22801">
        <w:rPr>
          <w:rFonts w:ascii="Times New Roman" w:hAnsi="Times New Roman"/>
          <w:sz w:val="24"/>
          <w:szCs w:val="24"/>
        </w:rPr>
        <w:t>#SLBD</w:t>
      </w:r>
      <w:r>
        <w:rPr>
          <w:rFonts w:ascii="Times New Roman" w:hAnsi="Times New Roman"/>
          <w:sz w:val="24"/>
          <w:szCs w:val="24"/>
        </w:rPr>
        <w:t>2024</w:t>
      </w:r>
    </w:p>
    <w:p w14:paraId="02B0762C" w14:textId="77777777" w:rsidR="00542AE2" w:rsidRPr="00B76BD7" w:rsidRDefault="00542AE2" w:rsidP="00542AE2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447E20A7" w14:textId="77777777" w:rsidR="00B02F08" w:rsidRPr="00B76BD7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>Follow, Tag &amp; RT (Re-tweet) DCEO and your favorite Latino-owned businesses to show support:</w:t>
      </w:r>
    </w:p>
    <w:p w14:paraId="35B78082" w14:textId="77777777" w:rsidR="00B02F08" w:rsidRPr="00B76BD7" w:rsidRDefault="00B02F08" w:rsidP="00B02F08">
      <w:pPr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>DCEO Handle: @IllinoisDCEO</w:t>
      </w:r>
    </w:p>
    <w:p w14:paraId="5BC9CCE6" w14:textId="77777777" w:rsidR="00B02F08" w:rsidRPr="00B76BD7" w:rsidRDefault="0045152B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2">
        <w:r w:rsidR="00B02F08" w:rsidRPr="4EBEDC7F">
          <w:rPr>
            <w:rStyle w:val="Hyperlink"/>
            <w:rFonts w:ascii="Times New Roman" w:hAnsi="Times New Roman"/>
            <w:sz w:val="24"/>
            <w:szCs w:val="24"/>
          </w:rPr>
          <w:t>DCEO Facebook</w:t>
        </w:r>
      </w:hyperlink>
    </w:p>
    <w:p w14:paraId="67C66CF1" w14:textId="77777777" w:rsidR="00B02F08" w:rsidRPr="00B76BD7" w:rsidRDefault="0045152B" w:rsidP="00B02F08">
      <w:pPr>
        <w:pStyle w:val="ListParagraph"/>
        <w:numPr>
          <w:ilvl w:val="1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3">
        <w:r w:rsidR="00B02F08" w:rsidRPr="4EBEDC7F">
          <w:rPr>
            <w:rStyle w:val="Hyperlink"/>
            <w:rFonts w:ascii="Times New Roman" w:hAnsi="Times New Roman"/>
            <w:sz w:val="24"/>
            <w:szCs w:val="24"/>
          </w:rPr>
          <w:t>DCEO Twitter</w:t>
        </w:r>
      </w:hyperlink>
    </w:p>
    <w:p w14:paraId="424E4E24" w14:textId="77777777" w:rsidR="00B02F08" w:rsidRPr="00542AE2" w:rsidRDefault="0045152B" w:rsidP="00B02F08">
      <w:pPr>
        <w:pStyle w:val="ListParagraph"/>
        <w:numPr>
          <w:ilvl w:val="1"/>
          <w:numId w:val="8"/>
        </w:numPr>
        <w:spacing w:after="0" w:line="240" w:lineRule="auto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hyperlink r:id="rId14">
        <w:r w:rsidR="00B02F08" w:rsidRPr="4EBEDC7F">
          <w:rPr>
            <w:rStyle w:val="Hyperlink"/>
            <w:rFonts w:ascii="Times New Roman" w:hAnsi="Times New Roman"/>
            <w:sz w:val="24"/>
            <w:szCs w:val="24"/>
          </w:rPr>
          <w:t>DCEO LinkedIn</w:t>
        </w:r>
      </w:hyperlink>
    </w:p>
    <w:p w14:paraId="01695088" w14:textId="6D016BB8" w:rsidR="00542AE2" w:rsidRPr="00B76BD7" w:rsidRDefault="00542AE2" w:rsidP="00542AE2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01B56BC2" w14:textId="47FF850F" w:rsidR="00542AE2" w:rsidRPr="00542AE2" w:rsidRDefault="00B02F08" w:rsidP="00542AE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>Visit DCEO’s webpage for information on events &amp; Latino-owned businesses</w:t>
      </w:r>
      <w:r w:rsidR="00542AE2">
        <w:rPr>
          <w:rFonts w:ascii="Times New Roman" w:hAnsi="Times New Roman"/>
          <w:sz w:val="24"/>
          <w:szCs w:val="24"/>
        </w:rPr>
        <w:t xml:space="preserve"> – </w:t>
      </w:r>
      <w:hyperlink r:id="rId15" w:history="1">
        <w:r w:rsidR="00542AE2" w:rsidRPr="002C2C73">
          <w:rPr>
            <w:rStyle w:val="Hyperlink"/>
            <w:rFonts w:ascii="Times New Roman" w:hAnsi="Times New Roman"/>
            <w:sz w:val="24"/>
            <w:szCs w:val="24"/>
          </w:rPr>
          <w:t>LINK</w:t>
        </w:r>
      </w:hyperlink>
    </w:p>
    <w:p w14:paraId="34F9655B" w14:textId="67CAAC0C" w:rsidR="00B02F08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 xml:space="preserve">Use visuals like the provided graphics or a photo of you at your favorite Latino-owned </w:t>
      </w:r>
      <w:r w:rsidR="00BF09C0" w:rsidRPr="00B76BD7">
        <w:rPr>
          <w:rFonts w:ascii="Times New Roman" w:hAnsi="Times New Roman"/>
          <w:sz w:val="24"/>
          <w:szCs w:val="24"/>
        </w:rPr>
        <w:t>business.</w:t>
      </w:r>
      <w:r w:rsidRPr="00B76BD7">
        <w:rPr>
          <w:rFonts w:ascii="Times New Roman" w:hAnsi="Times New Roman"/>
          <w:sz w:val="24"/>
          <w:szCs w:val="24"/>
        </w:rPr>
        <w:t xml:space="preserve"> </w:t>
      </w:r>
    </w:p>
    <w:p w14:paraId="47468408" w14:textId="03E0FC15" w:rsidR="00542AE2" w:rsidRPr="00542AE2" w:rsidRDefault="00542AE2" w:rsidP="00542AE2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Tag your friends, family, and community leaders to encourage them to participate in highlighting their favorite Illinois Latino-owned business. </w:t>
      </w:r>
    </w:p>
    <w:p w14:paraId="5EB234F0" w14:textId="77777777" w:rsidR="00B02F08" w:rsidRPr="00B76BD7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 xml:space="preserve">For Twitter, be mindful of character limits (280 characters) </w:t>
      </w:r>
    </w:p>
    <w:p w14:paraId="75A5D611" w14:textId="77777777" w:rsidR="00B02F08" w:rsidRDefault="00B02F08" w:rsidP="00B02F08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6BD7">
        <w:rPr>
          <w:rFonts w:ascii="Times New Roman" w:hAnsi="Times New Roman"/>
          <w:sz w:val="24"/>
          <w:szCs w:val="24"/>
        </w:rPr>
        <w:t xml:space="preserve">Make it your own! Tailor content to your stakeholders. </w:t>
      </w:r>
    </w:p>
    <w:p w14:paraId="7612462E" w14:textId="21BBDA7A" w:rsidR="00B02F08" w:rsidRPr="00B76BD7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A685FA" w14:textId="77777777" w:rsidR="00EF41E5" w:rsidRDefault="00EF41E5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361B443A" w14:textId="49A45D92" w:rsidR="00B02F08" w:rsidRPr="00B76BD7" w:rsidRDefault="00B02F08" w:rsidP="00B02F08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76BD7">
        <w:rPr>
          <w:rFonts w:ascii="Times New Roman" w:hAnsi="Times New Roman"/>
          <w:b/>
          <w:bCs/>
          <w:color w:val="002060"/>
          <w:sz w:val="24"/>
          <w:szCs w:val="24"/>
        </w:rPr>
        <w:t>SUPPORT LATINO BUSINESS DAY &amp; HISPANIC HERITAGE MONTH POSTS:</w:t>
      </w:r>
    </w:p>
    <w:p w14:paraId="4F15461A" w14:textId="77777777" w:rsidR="00B02F08" w:rsidRPr="00B76BD7" w:rsidRDefault="00B02F08" w:rsidP="00B02F08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6C36C2E" w14:textId="5AAF4CCE" w:rsidR="00422801" w:rsidRDefault="00422801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National Support Latino Business Day </w:t>
      </w:r>
    </w:p>
    <w:p w14:paraId="51E033C5" w14:textId="77777777" w:rsidR="00133585" w:rsidRDefault="00133585" w:rsidP="00542AE2">
      <w:pPr>
        <w:spacing w:after="0" w:line="240" w:lineRule="auto"/>
        <w:ind w:left="72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22C2C567" w14:textId="77777777" w:rsidR="00EF41E5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E2F35E6" w14:textId="64F193DF" w:rsidR="00B02F08" w:rsidRPr="00B76BD7" w:rsidRDefault="00B02F08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7DD8B783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Facebook/LinkedIn: National Support Latino Business Day</w:t>
      </w:r>
    </w:p>
    <w:p w14:paraId="4C4A31E8" w14:textId="078D504D" w:rsidR="004F72EA" w:rsidRDefault="004F72EA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National Support Latino Business Day</w:t>
      </w:r>
      <w:r w:rsidR="00133585">
        <w:rPr>
          <w:rFonts w:ascii="Times New Roman" w:hAnsi="Times New Roman"/>
          <w:sz w:val="24"/>
          <w:szCs w:val="24"/>
        </w:rPr>
        <w:t xml:space="preserve"> is September 14</w:t>
      </w:r>
      <w:r w:rsidR="00133585" w:rsidRPr="00542AE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! </w:t>
      </w:r>
      <w:r w:rsidR="00133585">
        <w:rPr>
          <w:rFonts w:ascii="Times New Roman" w:hAnsi="Times New Roman"/>
          <w:sz w:val="24"/>
          <w:szCs w:val="24"/>
        </w:rPr>
        <w:t>Be sure to v</w:t>
      </w:r>
      <w:r>
        <w:rPr>
          <w:rFonts w:ascii="Times New Roman" w:hAnsi="Times New Roman"/>
          <w:sz w:val="24"/>
          <w:szCs w:val="24"/>
        </w:rPr>
        <w:t xml:space="preserve">isit your favorite local Latino-owned business and </w:t>
      </w:r>
      <w:r w:rsidR="00CF63C3">
        <w:rPr>
          <w:rFonts w:ascii="Times New Roman" w:hAnsi="Times New Roman"/>
          <w:sz w:val="24"/>
          <w:szCs w:val="24"/>
        </w:rPr>
        <w:t>tag them on social media to show your support</w:t>
      </w:r>
      <w:r>
        <w:rPr>
          <w:rFonts w:ascii="Times New Roman" w:hAnsi="Times New Roman"/>
          <w:sz w:val="24"/>
          <w:szCs w:val="24"/>
        </w:rPr>
        <w:t xml:space="preserve">. </w:t>
      </w:r>
      <w:r w:rsidR="00BF09C0">
        <w:rPr>
          <w:rFonts w:ascii="Times New Roman" w:hAnsi="Times New Roman"/>
          <w:sz w:val="24"/>
          <w:szCs w:val="24"/>
        </w:rPr>
        <w:t>Comment your favorite Illinois Latino-owned businesses below</w:t>
      </w:r>
      <w:r w:rsidR="00D3317D">
        <w:rPr>
          <w:rFonts w:ascii="Times New Roman" w:hAnsi="Times New Roman"/>
          <w:sz w:val="24"/>
          <w:szCs w:val="24"/>
        </w:rPr>
        <w:t xml:space="preserve">. </w:t>
      </w:r>
      <w:bookmarkStart w:id="0" w:name="_Hlk175843940"/>
      <w:r w:rsidR="001C53C1">
        <w:rPr>
          <w:rFonts w:ascii="Times New Roman" w:hAnsi="Times New Roman"/>
          <w:sz w:val="24"/>
          <w:szCs w:val="24"/>
        </w:rPr>
        <w:t>#ILSupportLatinoBiz #ILCompraLatinoBiz</w:t>
      </w:r>
      <w:r w:rsidR="00133585">
        <w:rPr>
          <w:rFonts w:ascii="Times New Roman" w:hAnsi="Times New Roman"/>
          <w:sz w:val="24"/>
          <w:szCs w:val="24"/>
        </w:rPr>
        <w:t xml:space="preserve"> </w:t>
      </w:r>
      <w:r w:rsidR="00133585" w:rsidRPr="00133585">
        <w:rPr>
          <w:rFonts w:ascii="Times New Roman" w:hAnsi="Times New Roman"/>
          <w:sz w:val="24"/>
          <w:szCs w:val="24"/>
        </w:rPr>
        <w:t>#SLBD2024</w:t>
      </w:r>
      <w:bookmarkEnd w:id="0"/>
    </w:p>
    <w:p w14:paraId="4CB51057" w14:textId="5940C773" w:rsidR="001C53C1" w:rsidRDefault="001C53C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5306B8F" w14:textId="4BD6C6D4" w:rsidR="001C53C1" w:rsidRPr="004F72EA" w:rsidRDefault="001C53C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more ways to celebrate</w:t>
      </w:r>
      <w:r w:rsidR="00BF09C0">
        <w:rPr>
          <w:rFonts w:ascii="Times New Roman" w:hAnsi="Times New Roman"/>
          <w:sz w:val="24"/>
          <w:szCs w:val="24"/>
        </w:rPr>
        <w:t xml:space="preserve"> National Support Latino Business Day</w:t>
      </w:r>
      <w:r>
        <w:rPr>
          <w:rFonts w:ascii="Times New Roman" w:hAnsi="Times New Roman"/>
          <w:sz w:val="24"/>
          <w:szCs w:val="24"/>
        </w:rPr>
        <w:t xml:space="preserve"> with @IllinoisDCEO here</w:t>
      </w:r>
      <w:r w:rsidR="00BF09C0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036B8E">
          <w:rPr>
            <w:rStyle w:val="Hyperlink"/>
            <w:rFonts w:ascii="Times New Roman" w:hAnsi="Times New Roman"/>
            <w:sz w:val="24"/>
            <w:szCs w:val="24"/>
          </w:rPr>
          <w:t>LINK</w:t>
        </w:r>
      </w:hyperlink>
    </w:p>
    <w:p w14:paraId="48ACA799" w14:textId="77777777" w:rsidR="00B02F08" w:rsidRPr="00B76BD7" w:rsidRDefault="00B02F08" w:rsidP="00542AE2">
      <w:pPr>
        <w:spacing w:after="0" w:line="240" w:lineRule="auto"/>
        <w:ind w:left="720"/>
      </w:pPr>
    </w:p>
    <w:p w14:paraId="6BF322C4" w14:textId="77777777" w:rsidR="00EF41E5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D3C8371" w14:textId="0098409B" w:rsidR="00133585" w:rsidRPr="00F02911" w:rsidRDefault="0013358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2911">
        <w:rPr>
          <w:rFonts w:ascii="Times New Roman" w:hAnsi="Times New Roman"/>
          <w:b/>
          <w:bCs/>
          <w:i/>
          <w:iCs/>
          <w:sz w:val="24"/>
          <w:szCs w:val="24"/>
        </w:rPr>
        <w:t>Facebook/LinkedIn: National Support Latino Business Day</w:t>
      </w:r>
    </w:p>
    <w:p w14:paraId="258B7206" w14:textId="10AFE74F" w:rsidR="00133585" w:rsidRPr="00F02911" w:rsidRDefault="00133585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Today is National Support Latino Business Day! Illinois is home to more than 143,000 Hispanic owned businesses. </w:t>
      </w:r>
      <w:r w:rsidR="00353357" w:rsidRPr="00F02911">
        <w:rPr>
          <w:rFonts w:ascii="Times New Roman" w:hAnsi="Times New Roman"/>
          <w:sz w:val="24"/>
          <w:szCs w:val="24"/>
        </w:rPr>
        <w:t>Tell us about</w:t>
      </w:r>
      <w:r w:rsidRPr="00F02911">
        <w:rPr>
          <w:rFonts w:ascii="Times New Roman" w:hAnsi="Times New Roman"/>
          <w:sz w:val="24"/>
          <w:szCs w:val="24"/>
        </w:rPr>
        <w:t xml:space="preserve"> your favorite Hispanic/Latino owned business? Who are you supporting today?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[tag your friends, family, community leaders, etc.]</w:t>
      </w:r>
      <w:r w:rsidRPr="00F02911">
        <w:rPr>
          <w:rFonts w:ascii="Times New Roman" w:hAnsi="Times New Roman"/>
          <w:sz w:val="24"/>
          <w:szCs w:val="24"/>
        </w:rPr>
        <w:t xml:space="preserve"> </w:t>
      </w:r>
      <w:bookmarkStart w:id="1" w:name="_Hlk175845220"/>
      <w:r w:rsidRPr="00F02911">
        <w:rPr>
          <w:rFonts w:ascii="Times New Roman" w:hAnsi="Times New Roman"/>
          <w:sz w:val="24"/>
          <w:szCs w:val="24"/>
        </w:rPr>
        <w:t>#ILSupportLatinoBiz #ILCompraLatinoBiz #SLBD2024</w:t>
      </w:r>
      <w:bookmarkEnd w:id="1"/>
    </w:p>
    <w:p w14:paraId="227AD339" w14:textId="77777777" w:rsidR="00133585" w:rsidRPr="00F02911" w:rsidRDefault="00133585" w:rsidP="00422801">
      <w:pPr>
        <w:spacing w:after="0" w:line="240" w:lineRule="auto"/>
        <w:ind w:left="72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F0100C3" w14:textId="77777777" w:rsidR="00EF41E5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22A68408" w14:textId="4669AC3A" w:rsidR="00B02F08" w:rsidRPr="00F02911" w:rsidRDefault="00B02F08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2911">
        <w:rPr>
          <w:rFonts w:ascii="Times New Roman" w:hAnsi="Times New Roman"/>
          <w:b/>
          <w:bCs/>
          <w:i/>
          <w:iCs/>
          <w:sz w:val="24"/>
          <w:szCs w:val="24"/>
        </w:rPr>
        <w:t xml:space="preserve">Facebook/LinkedIn: National Support Latino Business Day </w:t>
      </w:r>
    </w:p>
    <w:p w14:paraId="60C74BB2" w14:textId="636EDFB4" w:rsidR="00CF63C3" w:rsidRPr="00F02911" w:rsidRDefault="00CF63C3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Join me in celebrating National Support Latino Business Day </w:t>
      </w:r>
      <w:r w:rsidR="000A7A21" w:rsidRPr="00F02911">
        <w:rPr>
          <w:rFonts w:ascii="Times New Roman" w:hAnsi="Times New Roman"/>
          <w:sz w:val="24"/>
          <w:szCs w:val="24"/>
        </w:rPr>
        <w:t>with @IllinoisDCEO</w:t>
      </w:r>
      <w:r w:rsidRPr="00F02911">
        <w:rPr>
          <w:rFonts w:ascii="Times New Roman" w:hAnsi="Times New Roman"/>
          <w:sz w:val="24"/>
          <w:szCs w:val="24"/>
        </w:rPr>
        <w:t xml:space="preserve"> to kick off Hispanic Heritage Month! </w:t>
      </w:r>
    </w:p>
    <w:p w14:paraId="49F6AD3C" w14:textId="1760AF97" w:rsidR="000A7A21" w:rsidRPr="00F02911" w:rsidRDefault="000A7A2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5187725" w14:textId="5B855384" w:rsidR="00353357" w:rsidRPr="00F02911" w:rsidRDefault="00133585" w:rsidP="003533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>Find more ways to celebrate</w:t>
      </w:r>
      <w:r w:rsidR="00353357" w:rsidRPr="00F02911">
        <w:rPr>
          <w:rFonts w:ascii="Times New Roman" w:hAnsi="Times New Roman"/>
          <w:sz w:val="24"/>
          <w:szCs w:val="24"/>
        </w:rPr>
        <w:t xml:space="preserve"> and get involved by visiting</w:t>
      </w:r>
      <w:r w:rsidRPr="00F02911">
        <w:rPr>
          <w:rFonts w:ascii="Times New Roman" w:hAnsi="Times New Roman"/>
          <w:sz w:val="24"/>
          <w:szCs w:val="24"/>
        </w:rPr>
        <w:t xml:space="preserve"> @IllinoisDCEO</w:t>
      </w:r>
      <w:r w:rsidR="00353357" w:rsidRPr="00F02911">
        <w:rPr>
          <w:rFonts w:ascii="Times New Roman" w:hAnsi="Times New Roman"/>
          <w:sz w:val="24"/>
          <w:szCs w:val="24"/>
        </w:rPr>
        <w:t xml:space="preserve"> website –</w:t>
      </w:r>
      <w:bookmarkStart w:id="2" w:name="_Hlk175845522"/>
      <w:r w:rsidR="0045152B">
        <w:fldChar w:fldCharType="begin"/>
      </w:r>
      <w:r w:rsidR="0045152B">
        <w:instrText>HYPERLINK "https://bit.ly/3TadHOa"</w:instrText>
      </w:r>
      <w:r w:rsidR="0045152B">
        <w:fldChar w:fldCharType="separate"/>
      </w:r>
      <w:r w:rsidR="00122B25" w:rsidRPr="00122B25">
        <w:rPr>
          <w:rStyle w:val="Hyperlink"/>
          <w:rFonts w:ascii="Times New Roman" w:hAnsi="Times New Roman"/>
          <w:sz w:val="24"/>
          <w:szCs w:val="24"/>
        </w:rPr>
        <w:t>https://bit.ly/3TadHOa</w:t>
      </w:r>
      <w:r w:rsidR="0045152B">
        <w:rPr>
          <w:rStyle w:val="Hyperlink"/>
          <w:rFonts w:ascii="Times New Roman" w:hAnsi="Times New Roman"/>
          <w:sz w:val="24"/>
          <w:szCs w:val="24"/>
        </w:rPr>
        <w:fldChar w:fldCharType="end"/>
      </w:r>
      <w:bookmarkEnd w:id="2"/>
      <w:r w:rsidR="00122B25">
        <w:rPr>
          <w:rFonts w:ascii="Times New Roman" w:hAnsi="Times New Roman"/>
          <w:sz w:val="24"/>
          <w:szCs w:val="24"/>
        </w:rPr>
        <w:t xml:space="preserve"> </w:t>
      </w:r>
      <w:bookmarkStart w:id="3" w:name="_Hlk175845587"/>
      <w:r w:rsidR="00353357" w:rsidRPr="00F02911">
        <w:rPr>
          <w:rFonts w:ascii="Times New Roman" w:hAnsi="Times New Roman"/>
          <w:sz w:val="24"/>
          <w:szCs w:val="24"/>
        </w:rPr>
        <w:t>#ILSupportLatinoBiz #ILCompraLatinoBiz #SLBD2024</w:t>
      </w:r>
      <w:bookmarkEnd w:id="3"/>
    </w:p>
    <w:p w14:paraId="6BCBAF43" w14:textId="77777777" w:rsidR="000A7A21" w:rsidRPr="00F02911" w:rsidRDefault="000A7A21" w:rsidP="00542AE2">
      <w:pPr>
        <w:spacing w:after="0" w:line="240" w:lineRule="auto"/>
        <w:ind w:left="720"/>
        <w:rPr>
          <w:rStyle w:val="bumpedfont15"/>
          <w:rFonts w:ascii="Times New Roman" w:hAnsi="Times New Roman"/>
          <w:sz w:val="24"/>
          <w:szCs w:val="24"/>
        </w:rPr>
      </w:pPr>
    </w:p>
    <w:p w14:paraId="68BAC32F" w14:textId="77777777" w:rsidR="00EF41E5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93A18D5" w14:textId="30E55355" w:rsidR="00B02F08" w:rsidRPr="00F02911" w:rsidRDefault="00B02F08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2911">
        <w:rPr>
          <w:rFonts w:ascii="Times New Roman" w:hAnsi="Times New Roman"/>
          <w:b/>
          <w:bCs/>
          <w:i/>
          <w:iCs/>
          <w:sz w:val="24"/>
          <w:szCs w:val="24"/>
        </w:rPr>
        <w:t>Facebook/LinkedIn: Business-Specific Highlight</w:t>
      </w:r>
    </w:p>
    <w:p w14:paraId="6C218E1F" w14:textId="5379614A" w:rsidR="000A7A21" w:rsidRPr="00F02911" w:rsidRDefault="000A7A2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What better way to celebrate National Support Latino Business Day than by highlighting our favorite </w:t>
      </w:r>
      <w:r w:rsidR="00353357" w:rsidRPr="00F02911">
        <w:rPr>
          <w:rFonts w:ascii="Times New Roman" w:hAnsi="Times New Roman"/>
          <w:sz w:val="24"/>
          <w:szCs w:val="24"/>
        </w:rPr>
        <w:t xml:space="preserve">Illinois based </w:t>
      </w:r>
      <w:r w:rsidRPr="00F02911">
        <w:rPr>
          <w:rFonts w:ascii="Times New Roman" w:hAnsi="Times New Roman"/>
          <w:sz w:val="24"/>
          <w:szCs w:val="24"/>
        </w:rPr>
        <w:t>Latino-owned businesses</w:t>
      </w:r>
      <w:r w:rsidR="00353357" w:rsidRPr="00F02911">
        <w:rPr>
          <w:rFonts w:ascii="Times New Roman" w:hAnsi="Times New Roman"/>
          <w:sz w:val="24"/>
          <w:szCs w:val="24"/>
        </w:rPr>
        <w:t>?</w:t>
      </w:r>
      <w:r w:rsidRPr="00F02911">
        <w:rPr>
          <w:rFonts w:ascii="Times New Roman" w:hAnsi="Times New Roman"/>
          <w:sz w:val="24"/>
          <w:szCs w:val="24"/>
        </w:rPr>
        <w:t xml:space="preserve"> </w:t>
      </w:r>
    </w:p>
    <w:p w14:paraId="6B3ED92B" w14:textId="651E35D0" w:rsidR="000A7A21" w:rsidRPr="00F02911" w:rsidRDefault="000A7A2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3035BAE" w14:textId="39906364" w:rsidR="000A7A21" w:rsidRPr="00F02911" w:rsidRDefault="000A7A2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Check out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[INSERT BUSINESS HANDLE]</w:t>
      </w:r>
      <w:r w:rsidRPr="00122B2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02911">
        <w:rPr>
          <w:rFonts w:ascii="Times New Roman" w:hAnsi="Times New Roman"/>
          <w:sz w:val="24"/>
          <w:szCs w:val="24"/>
        </w:rPr>
        <w:t xml:space="preserve">for the best </w:t>
      </w:r>
      <w:r w:rsidR="00E52244"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[EXAMPLES: food, gifts, drinks, clothes, services, etc.].</w:t>
      </w:r>
      <w:r w:rsidR="00E52244" w:rsidRPr="00E52244">
        <w:rPr>
          <w:rFonts w:ascii="Times New Roman" w:hAnsi="Times New Roman"/>
          <w:i/>
          <w:iCs/>
          <w:sz w:val="24"/>
          <w:szCs w:val="24"/>
        </w:rPr>
        <w:t xml:space="preserve"> </w:t>
      </w:r>
      <w:bookmarkStart w:id="4" w:name="_Hlk175845960"/>
      <w:r w:rsidRPr="00F02911">
        <w:rPr>
          <w:rFonts w:ascii="Times New Roman" w:hAnsi="Times New Roman"/>
          <w:sz w:val="24"/>
          <w:szCs w:val="24"/>
        </w:rPr>
        <w:t>#ILSupportLatinoBiz #ILCompraLatinoBiz</w:t>
      </w:r>
      <w:r w:rsidR="00402185" w:rsidRPr="00F02911">
        <w:rPr>
          <w:rFonts w:ascii="Times New Roman" w:hAnsi="Times New Roman"/>
          <w:sz w:val="24"/>
          <w:szCs w:val="24"/>
        </w:rPr>
        <w:t xml:space="preserve"> #SLBD2024</w:t>
      </w:r>
      <w:bookmarkEnd w:id="4"/>
    </w:p>
    <w:p w14:paraId="5AE181F8" w14:textId="1843DFE3" w:rsidR="000A7A21" w:rsidRPr="00F02911" w:rsidRDefault="000A7A2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5DAB8E12" w14:textId="34CAC09B" w:rsidR="00274C3E" w:rsidRDefault="00E52244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Find more ways to celebrate with </w:t>
      </w:r>
      <w:r w:rsidR="00353357" w:rsidRPr="00F02911">
        <w:rPr>
          <w:rFonts w:ascii="Times New Roman" w:hAnsi="Times New Roman"/>
          <w:sz w:val="24"/>
          <w:szCs w:val="24"/>
        </w:rPr>
        <w:t>@IllinoisDCEO</w:t>
      </w:r>
      <w:r w:rsidR="0045152B">
        <w:rPr>
          <w:rFonts w:ascii="Times New Roman" w:hAnsi="Times New Roman"/>
          <w:sz w:val="24"/>
          <w:szCs w:val="24"/>
        </w:rPr>
        <w:t xml:space="preserve"> </w:t>
      </w:r>
      <w:r w:rsidR="00353357" w:rsidRPr="00F02911">
        <w:rPr>
          <w:rFonts w:ascii="Times New Roman" w:hAnsi="Times New Roman"/>
          <w:sz w:val="24"/>
          <w:szCs w:val="24"/>
        </w:rPr>
        <w:t xml:space="preserve">– </w:t>
      </w:r>
      <w:bookmarkStart w:id="5" w:name="_Hlk175846200"/>
      <w:r w:rsidR="0045152B">
        <w:fldChar w:fldCharType="begin"/>
      </w:r>
      <w:r w:rsidR="0045152B">
        <w:instrText>HYPERLINK "https://bit.ly/3TadHOa"</w:instrText>
      </w:r>
      <w:r w:rsidR="0045152B">
        <w:fldChar w:fldCharType="separate"/>
      </w:r>
      <w:r w:rsidR="00122B25" w:rsidRPr="00122B25">
        <w:rPr>
          <w:rStyle w:val="Hyperlink"/>
          <w:rFonts w:ascii="Times New Roman" w:hAnsi="Times New Roman"/>
          <w:sz w:val="24"/>
          <w:szCs w:val="24"/>
        </w:rPr>
        <w:t>https://bit.ly/3TadHOa</w:t>
      </w:r>
      <w:r w:rsidR="0045152B">
        <w:rPr>
          <w:rStyle w:val="Hyperlink"/>
          <w:rFonts w:ascii="Times New Roman" w:hAnsi="Times New Roman"/>
          <w:sz w:val="24"/>
          <w:szCs w:val="24"/>
        </w:rPr>
        <w:fldChar w:fldCharType="end"/>
      </w:r>
      <w:bookmarkEnd w:id="5"/>
    </w:p>
    <w:p w14:paraId="564869BF" w14:textId="77777777" w:rsidR="00122B25" w:rsidRPr="00F02911" w:rsidRDefault="00122B25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AE7446" w14:textId="77777777" w:rsidR="00EF41E5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1EA5104B" w14:textId="221228A8" w:rsidR="00422801" w:rsidRPr="00F02911" w:rsidRDefault="00422801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2911">
        <w:rPr>
          <w:rFonts w:ascii="Times New Roman" w:hAnsi="Times New Roman"/>
          <w:b/>
          <w:bCs/>
          <w:i/>
          <w:iCs/>
          <w:sz w:val="24"/>
          <w:szCs w:val="24"/>
        </w:rPr>
        <w:t>Facebook/LinkedIn: Call to Action</w:t>
      </w:r>
    </w:p>
    <w:p w14:paraId="3D6EC9F0" w14:textId="4A6C00F3" w:rsidR="00422801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I'm celebrating National Support Latino Business Day by visiting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[INSERT BUSINESS HANDLE]</w:t>
      </w:r>
      <w:r w:rsidRPr="00122B2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02911">
        <w:rPr>
          <w:rFonts w:ascii="Times New Roman" w:hAnsi="Times New Roman"/>
          <w:sz w:val="24"/>
          <w:szCs w:val="24"/>
        </w:rPr>
        <w:t xml:space="preserve">to enjoy my favorite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[EXAMPLES: food, gifts, drinks, clothes, services, etc.]</w:t>
      </w:r>
      <w:r w:rsidRPr="0045152B">
        <w:rPr>
          <w:rFonts w:ascii="Times New Roman" w:hAnsi="Times New Roman"/>
          <w:sz w:val="24"/>
          <w:szCs w:val="24"/>
          <w:highlight w:val="yellow"/>
        </w:rPr>
        <w:t>.</w:t>
      </w:r>
      <w:r w:rsidRPr="00122B25">
        <w:rPr>
          <w:rFonts w:ascii="Times New Roman" w:hAnsi="Times New Roman"/>
          <w:i/>
          <w:iCs/>
          <w:sz w:val="24"/>
          <w:szCs w:val="24"/>
        </w:rPr>
        <w:t xml:space="preserve"> </w:t>
      </w:r>
      <w:bookmarkStart w:id="6" w:name="_Hlk175846351"/>
      <w:r w:rsidRPr="00F02911">
        <w:rPr>
          <w:rFonts w:ascii="Times New Roman" w:hAnsi="Times New Roman"/>
          <w:sz w:val="24"/>
          <w:szCs w:val="24"/>
        </w:rPr>
        <w:t>#ILSupportLatinoBiz #ILCompraLatinoBiz</w:t>
      </w:r>
      <w:r w:rsidR="00402185" w:rsidRPr="00F02911">
        <w:rPr>
          <w:rFonts w:ascii="Times New Roman" w:hAnsi="Times New Roman"/>
          <w:sz w:val="24"/>
          <w:szCs w:val="24"/>
        </w:rPr>
        <w:t xml:space="preserve"> #SLBD2024</w:t>
      </w:r>
      <w:bookmarkEnd w:id="6"/>
    </w:p>
    <w:p w14:paraId="5E45DAF8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38EE53AE" w14:textId="721C0259" w:rsidR="00422801" w:rsidRPr="00122B25" w:rsidRDefault="00422801" w:rsidP="00BF09C0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>Which local Latino-owned businesses are you supporting today</w:t>
      </w:r>
      <w:r w:rsidRPr="00122B25">
        <w:rPr>
          <w:rFonts w:ascii="Times New Roman" w:hAnsi="Times New Roman"/>
          <w:i/>
          <w:iCs/>
          <w:sz w:val="24"/>
          <w:szCs w:val="24"/>
        </w:rPr>
        <w:t xml:space="preserve">?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[TAG FRIENDS</w:t>
      </w:r>
      <w:r w:rsidR="00402185" w:rsidRPr="0045152B">
        <w:rPr>
          <w:rFonts w:ascii="Times New Roman" w:hAnsi="Times New Roman"/>
          <w:i/>
          <w:iCs/>
          <w:sz w:val="24"/>
          <w:szCs w:val="24"/>
          <w:highlight w:val="yellow"/>
        </w:rPr>
        <w:t>, FAMILY, LEADERS, ETC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]</w:t>
      </w:r>
    </w:p>
    <w:p w14:paraId="2A0D1028" w14:textId="668BE081" w:rsidR="00422801" w:rsidRPr="00F02911" w:rsidRDefault="00EF41E5" w:rsidP="00BF09C0">
      <w:pPr>
        <w:spacing w:before="240" w:after="0"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br/>
      </w:r>
      <w:r w:rsidR="00422801" w:rsidRPr="00F02911">
        <w:rPr>
          <w:rFonts w:ascii="Times New Roman" w:hAnsi="Times New Roman"/>
          <w:b/>
          <w:bCs/>
          <w:i/>
          <w:iCs/>
          <w:sz w:val="24"/>
          <w:szCs w:val="24"/>
        </w:rPr>
        <w:t>Twitter</w:t>
      </w:r>
      <w:r w:rsidR="00422801" w:rsidRPr="00F02911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:</w:t>
      </w:r>
      <w:r w:rsidR="00422801" w:rsidRPr="00F02911">
        <w:rPr>
          <w:rFonts w:ascii="Times New Roman" w:hAnsi="Times New Roman"/>
          <w:b/>
          <w:bCs/>
          <w:i/>
          <w:iCs/>
          <w:sz w:val="24"/>
          <w:szCs w:val="24"/>
        </w:rPr>
        <w:t xml:space="preserve"> Support Latino Business Day</w:t>
      </w:r>
    </w:p>
    <w:p w14:paraId="52318F1E" w14:textId="719903FA" w:rsidR="00422801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Today is National Support Latino Business Day! Visit your favorite local Latino-owned business and tag them on social media to show your support. #ILSupportLatinoBiz </w:t>
      </w:r>
      <w:bookmarkStart w:id="7" w:name="_Hlk175846881"/>
      <w:r w:rsidR="00402185" w:rsidRPr="00F02911">
        <w:rPr>
          <w:rFonts w:ascii="Times New Roman" w:hAnsi="Times New Roman"/>
          <w:sz w:val="24"/>
          <w:szCs w:val="24"/>
        </w:rPr>
        <w:t>#SLBD2024</w:t>
      </w:r>
      <w:bookmarkEnd w:id="7"/>
    </w:p>
    <w:p w14:paraId="524C61C4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2A2AA54" w14:textId="5A071870" w:rsidR="00122B25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>Find more ways to celebrate with @IllinoisDCEO</w:t>
      </w:r>
      <w:r w:rsidR="00122B25">
        <w:rPr>
          <w:rFonts w:ascii="Times New Roman" w:hAnsi="Times New Roman"/>
          <w:sz w:val="24"/>
          <w:szCs w:val="24"/>
        </w:rPr>
        <w:t xml:space="preserve"> – </w:t>
      </w:r>
      <w:bookmarkStart w:id="8" w:name="_Hlk175846909"/>
      <w:r w:rsidR="0045152B">
        <w:fldChar w:fldCharType="begin"/>
      </w:r>
      <w:r w:rsidR="0045152B">
        <w:instrText>HYPERLINK "https://bit.ly/3TadHOa"</w:instrText>
      </w:r>
      <w:r w:rsidR="0045152B">
        <w:fldChar w:fldCharType="separate"/>
      </w:r>
      <w:r w:rsidR="00122B25" w:rsidRPr="00122B25">
        <w:rPr>
          <w:rStyle w:val="Hyperlink"/>
          <w:rFonts w:ascii="Times New Roman" w:hAnsi="Times New Roman"/>
          <w:sz w:val="24"/>
          <w:szCs w:val="24"/>
        </w:rPr>
        <w:t>https://bit.ly/3TadHOa</w:t>
      </w:r>
      <w:r w:rsidR="0045152B">
        <w:rPr>
          <w:rStyle w:val="Hyperlink"/>
          <w:rFonts w:ascii="Times New Roman" w:hAnsi="Times New Roman"/>
          <w:sz w:val="24"/>
          <w:szCs w:val="24"/>
        </w:rPr>
        <w:fldChar w:fldCharType="end"/>
      </w:r>
      <w:bookmarkEnd w:id="8"/>
    </w:p>
    <w:p w14:paraId="1F872920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F4179E8" w14:textId="06F528E3" w:rsidR="00422801" w:rsidRPr="00F02911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422801" w:rsidRPr="00F02911">
        <w:rPr>
          <w:rFonts w:ascii="Times New Roman" w:hAnsi="Times New Roman"/>
          <w:b/>
          <w:bCs/>
          <w:i/>
          <w:iCs/>
          <w:sz w:val="24"/>
          <w:szCs w:val="24"/>
        </w:rPr>
        <w:t xml:space="preserve">Twitter: National Support Latino Business Day </w:t>
      </w:r>
    </w:p>
    <w:p w14:paraId="2DEE857C" w14:textId="538266B4" w:rsidR="00422801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 xml:space="preserve">Join me in celebrating National Support Latino Business Day with @IllinoisDCEO to kick off Hispanic Heritage Month! </w:t>
      </w:r>
      <w:r w:rsidR="00563659" w:rsidRPr="00F02911">
        <w:rPr>
          <w:rFonts w:ascii="Times New Roman" w:hAnsi="Times New Roman"/>
          <w:sz w:val="24"/>
          <w:szCs w:val="24"/>
        </w:rPr>
        <w:t xml:space="preserve">Which Latino owned business are you supporting? </w:t>
      </w:r>
    </w:p>
    <w:p w14:paraId="3283B579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1D5AB1E" w14:textId="7A532C05" w:rsidR="0042280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9" w:name="_Hlk175847198"/>
      <w:r w:rsidRPr="00F02911">
        <w:rPr>
          <w:rFonts w:ascii="Times New Roman" w:hAnsi="Times New Roman"/>
          <w:sz w:val="24"/>
          <w:szCs w:val="24"/>
        </w:rPr>
        <w:t>#ILSupportLatinoBiz #ILCompraLatinoBiz</w:t>
      </w:r>
      <w:r w:rsidR="00563659" w:rsidRPr="00F02911">
        <w:rPr>
          <w:rFonts w:ascii="Times New Roman" w:hAnsi="Times New Roman"/>
          <w:sz w:val="24"/>
          <w:szCs w:val="24"/>
        </w:rPr>
        <w:t xml:space="preserve"> </w:t>
      </w:r>
      <w:bookmarkStart w:id="10" w:name="_Hlk175847489"/>
      <w:r w:rsidR="00563659" w:rsidRPr="00F02911">
        <w:rPr>
          <w:rFonts w:ascii="Times New Roman" w:hAnsi="Times New Roman"/>
          <w:sz w:val="24"/>
          <w:szCs w:val="24"/>
        </w:rPr>
        <w:t>#SLBD2024</w:t>
      </w:r>
      <w:bookmarkEnd w:id="10"/>
    </w:p>
    <w:bookmarkEnd w:id="9"/>
    <w:p w14:paraId="7D124E4C" w14:textId="77777777" w:rsidR="0042280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252C6DA" w14:textId="7572DE80" w:rsidR="00422801" w:rsidRPr="00B76BD7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422801">
        <w:rPr>
          <w:rFonts w:ascii="Times New Roman" w:hAnsi="Times New Roman"/>
          <w:b/>
          <w:bCs/>
          <w:i/>
          <w:iCs/>
          <w:sz w:val="24"/>
          <w:szCs w:val="24"/>
        </w:rPr>
        <w:t>Twitter</w:t>
      </w:r>
      <w:r w:rsidR="00422801" w:rsidRPr="7DD8B783">
        <w:rPr>
          <w:rFonts w:ascii="Times New Roman" w:hAnsi="Times New Roman"/>
          <w:b/>
          <w:bCs/>
          <w:i/>
          <w:iCs/>
          <w:sz w:val="24"/>
          <w:szCs w:val="24"/>
        </w:rPr>
        <w:t>: Business-Specific Highlight</w:t>
      </w:r>
    </w:p>
    <w:p w14:paraId="7CA372BB" w14:textId="77777777" w:rsidR="00422801" w:rsidRPr="000A7A2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A21">
        <w:rPr>
          <w:rFonts w:ascii="Times New Roman" w:hAnsi="Times New Roman"/>
          <w:sz w:val="24"/>
          <w:szCs w:val="24"/>
        </w:rPr>
        <w:t>Celebrate National Support Latino Business Day by highlighting your favorite Latino-owned businesses!</w:t>
      </w:r>
    </w:p>
    <w:p w14:paraId="25757276" w14:textId="77777777" w:rsidR="00422801" w:rsidRPr="000A7A2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5B4DC88" w14:textId="77777777" w:rsidR="00422801" w:rsidRPr="000A7A2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A21">
        <w:rPr>
          <w:rFonts w:ascii="Times New Roman" w:hAnsi="Times New Roman"/>
          <w:sz w:val="24"/>
          <w:szCs w:val="24"/>
        </w:rPr>
        <w:t xml:space="preserve">Check </w:t>
      </w:r>
      <w:r w:rsidRPr="00F02911">
        <w:rPr>
          <w:rFonts w:ascii="Times New Roman" w:hAnsi="Times New Roman"/>
          <w:sz w:val="24"/>
          <w:szCs w:val="24"/>
        </w:rPr>
        <w:t>out</w:t>
      </w:r>
      <w:r w:rsidRPr="00F0291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[INSERT BUSINESS HANDLE]</w:t>
      </w:r>
      <w:r w:rsidRPr="00122B2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02911">
        <w:rPr>
          <w:rFonts w:ascii="Times New Roman" w:hAnsi="Times New Roman"/>
          <w:sz w:val="24"/>
          <w:szCs w:val="24"/>
        </w:rPr>
        <w:t xml:space="preserve">for the </w:t>
      </w:r>
      <w:r w:rsidRPr="00122B25">
        <w:rPr>
          <w:rFonts w:ascii="Times New Roman" w:hAnsi="Times New Roman"/>
          <w:sz w:val="24"/>
          <w:szCs w:val="24"/>
        </w:rPr>
        <w:t>best</w:t>
      </w:r>
      <w:r w:rsidRPr="00F0291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[EXAMPLES: food, gifts, drinks, clothes, services, etc.]</w:t>
      </w:r>
      <w:r w:rsidRPr="0045152B">
        <w:rPr>
          <w:rFonts w:ascii="Times New Roman" w:hAnsi="Times New Roman"/>
          <w:sz w:val="24"/>
          <w:szCs w:val="24"/>
          <w:highlight w:val="yellow"/>
        </w:rPr>
        <w:t>.</w:t>
      </w:r>
      <w:r w:rsidRPr="000A7A21">
        <w:rPr>
          <w:rFonts w:ascii="Times New Roman" w:hAnsi="Times New Roman"/>
          <w:sz w:val="24"/>
          <w:szCs w:val="24"/>
        </w:rPr>
        <w:t xml:space="preserve"> #ILSupportLatinoBiz #ILCompraLatinoBiz</w:t>
      </w:r>
    </w:p>
    <w:p w14:paraId="267D01B5" w14:textId="77777777" w:rsidR="00422801" w:rsidRPr="000A7A2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4B74E5A" w14:textId="56900C41" w:rsidR="00422801" w:rsidRPr="004F72EA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A7A21">
        <w:rPr>
          <w:rFonts w:ascii="Times New Roman" w:hAnsi="Times New Roman"/>
          <w:sz w:val="24"/>
          <w:szCs w:val="24"/>
        </w:rPr>
        <w:t xml:space="preserve">Find more ways to celebrate with @IllinoisDCEO: </w:t>
      </w:r>
      <w:hyperlink r:id="rId17" w:history="1">
        <w:r w:rsidR="00852F60" w:rsidRPr="0045152B">
          <w:rPr>
            <w:rStyle w:val="Hyperlink"/>
            <w:rFonts w:ascii="Times New Roman" w:hAnsi="Times New Roman"/>
            <w:sz w:val="24"/>
            <w:szCs w:val="24"/>
          </w:rPr>
          <w:t>https://bit.ly/3TadHOa</w:t>
        </w:r>
      </w:hyperlink>
      <w:r w:rsidR="00852F60">
        <w:rPr>
          <w:rStyle w:val="Hyperlink"/>
          <w:rFonts w:ascii="Times New Roman" w:hAnsi="Times New Roman"/>
          <w:sz w:val="24"/>
          <w:szCs w:val="24"/>
        </w:rPr>
        <w:t xml:space="preserve"> </w:t>
      </w:r>
    </w:p>
    <w:p w14:paraId="0E31A708" w14:textId="77777777" w:rsidR="00422801" w:rsidRDefault="00422801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C37495" w14:textId="36AC80EA" w:rsidR="00422801" w:rsidRPr="00B76BD7" w:rsidRDefault="00EF41E5" w:rsidP="00BF09C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422801">
        <w:rPr>
          <w:rFonts w:ascii="Times New Roman" w:hAnsi="Times New Roman"/>
          <w:b/>
          <w:bCs/>
          <w:i/>
          <w:iCs/>
          <w:sz w:val="24"/>
          <w:szCs w:val="24"/>
        </w:rPr>
        <w:t>Twitter</w:t>
      </w:r>
      <w:r w:rsidR="00422801" w:rsidRPr="7DD8B783">
        <w:rPr>
          <w:rFonts w:ascii="Times New Roman" w:hAnsi="Times New Roman"/>
          <w:b/>
          <w:bCs/>
          <w:i/>
          <w:iCs/>
          <w:sz w:val="24"/>
          <w:szCs w:val="24"/>
        </w:rPr>
        <w:t xml:space="preserve">: </w:t>
      </w:r>
      <w:r w:rsidR="00422801">
        <w:rPr>
          <w:rFonts w:ascii="Times New Roman" w:hAnsi="Times New Roman"/>
          <w:b/>
          <w:bCs/>
          <w:i/>
          <w:iCs/>
          <w:sz w:val="24"/>
          <w:szCs w:val="24"/>
        </w:rPr>
        <w:t>Call to Action</w:t>
      </w:r>
    </w:p>
    <w:p w14:paraId="615C363E" w14:textId="33C59848" w:rsidR="00422801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C3E">
        <w:rPr>
          <w:rFonts w:ascii="Times New Roman" w:hAnsi="Times New Roman"/>
          <w:sz w:val="24"/>
          <w:szCs w:val="24"/>
        </w:rPr>
        <w:t xml:space="preserve">I'm celebrating </w:t>
      </w:r>
      <w:r w:rsidRPr="00F02911">
        <w:rPr>
          <w:rFonts w:ascii="Times New Roman" w:hAnsi="Times New Roman"/>
          <w:sz w:val="24"/>
          <w:szCs w:val="24"/>
        </w:rPr>
        <w:t xml:space="preserve">National Support Latino Business Day by visiting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[INSERT BUSINESS HANDLE]</w:t>
      </w:r>
      <w:r w:rsidRPr="00F02911">
        <w:rPr>
          <w:rFonts w:ascii="Times New Roman" w:hAnsi="Times New Roman"/>
          <w:sz w:val="24"/>
          <w:szCs w:val="24"/>
        </w:rPr>
        <w:t xml:space="preserve"> to enjoy my favorite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[EXAMPLES: food, gifts, drinks, clothes, services, etc.]</w:t>
      </w:r>
      <w:r w:rsidRPr="0045152B">
        <w:rPr>
          <w:rFonts w:ascii="Times New Roman" w:hAnsi="Times New Roman"/>
          <w:sz w:val="24"/>
          <w:szCs w:val="24"/>
          <w:highlight w:val="yellow"/>
        </w:rPr>
        <w:t>.</w:t>
      </w:r>
      <w:r w:rsidRPr="00F02911">
        <w:rPr>
          <w:rFonts w:ascii="Times New Roman" w:hAnsi="Times New Roman"/>
          <w:sz w:val="24"/>
          <w:szCs w:val="24"/>
        </w:rPr>
        <w:t xml:space="preserve"> #ILSupportLatinoBiz </w:t>
      </w:r>
    </w:p>
    <w:p w14:paraId="2999D89E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0E17F50D" w14:textId="77777777" w:rsidR="00422801" w:rsidRPr="00F02911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>Which local Latino-owned businesses are you supporting today?</w:t>
      </w:r>
      <w:r w:rsidRPr="00F0291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[TAG FRIENDS]</w:t>
      </w:r>
    </w:p>
    <w:p w14:paraId="4820AA6C" w14:textId="77777777" w:rsidR="00422801" w:rsidRPr="00F02911" w:rsidRDefault="00422801" w:rsidP="00542AE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2836BBA4" w14:textId="5DCD8E9F" w:rsidR="00422801" w:rsidRPr="00F02911" w:rsidRDefault="00EF41E5" w:rsidP="00BF09C0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422801" w:rsidRPr="00F02911">
        <w:rPr>
          <w:rFonts w:ascii="Times New Roman" w:hAnsi="Times New Roman"/>
          <w:b/>
          <w:bCs/>
          <w:i/>
          <w:iCs/>
          <w:sz w:val="24"/>
          <w:szCs w:val="24"/>
        </w:rPr>
        <w:t xml:space="preserve">Instagram: Support Latino Business Day Business-Specific Highlight </w:t>
      </w:r>
    </w:p>
    <w:p w14:paraId="56C94437" w14:textId="04B2C949" w:rsidR="00422801" w:rsidRPr="00B76BD7" w:rsidRDefault="00422801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02911">
        <w:rPr>
          <w:rFonts w:ascii="Times New Roman" w:hAnsi="Times New Roman"/>
          <w:sz w:val="24"/>
          <w:szCs w:val="24"/>
        </w:rPr>
        <w:t>Today is National Support Latino Business Day! Check out one of my favorite local Latino-owned businesses</w:t>
      </w:r>
      <w:r w:rsidRPr="00122B25">
        <w:rPr>
          <w:rFonts w:ascii="Times New Roman" w:hAnsi="Times New Roman"/>
          <w:sz w:val="24"/>
          <w:szCs w:val="24"/>
        </w:rPr>
        <w:t xml:space="preserve">,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[Insert Business Social Media Tag],</w:t>
      </w:r>
      <w:r w:rsidRPr="00122B25">
        <w:rPr>
          <w:rFonts w:ascii="Times New Roman" w:hAnsi="Times New Roman"/>
          <w:sz w:val="24"/>
          <w:szCs w:val="24"/>
        </w:rPr>
        <w:t xml:space="preserve"> for </w:t>
      </w:r>
      <w:r w:rsidRPr="0045152B">
        <w:rPr>
          <w:rFonts w:ascii="Times New Roman" w:hAnsi="Times New Roman"/>
          <w:i/>
          <w:iCs/>
          <w:sz w:val="24"/>
          <w:szCs w:val="24"/>
          <w:highlight w:val="yellow"/>
        </w:rPr>
        <w:t>[EXAMPLES: delicious food, stylish clothes, best haircuts, best services, etc.]</w:t>
      </w:r>
      <w:r w:rsidRPr="00F02911">
        <w:rPr>
          <w:rFonts w:ascii="Times New Roman" w:hAnsi="Times New Roman"/>
          <w:sz w:val="24"/>
          <w:szCs w:val="24"/>
        </w:rPr>
        <w:t xml:space="preserve"> </w:t>
      </w:r>
      <w:bookmarkStart w:id="11" w:name="_Hlk175848016"/>
      <w:r w:rsidRPr="00F02911">
        <w:rPr>
          <w:rFonts w:ascii="Times New Roman" w:hAnsi="Times New Roman"/>
          <w:sz w:val="24"/>
          <w:szCs w:val="24"/>
        </w:rPr>
        <w:t>#ILSupportLatinoBiz #ILCompraLatinoBiz</w:t>
      </w:r>
      <w:r w:rsidR="00563659" w:rsidRPr="00F02911">
        <w:rPr>
          <w:rFonts w:ascii="Times New Roman" w:hAnsi="Times New Roman"/>
          <w:sz w:val="24"/>
          <w:szCs w:val="24"/>
        </w:rPr>
        <w:t xml:space="preserve"> #SLBD2024</w:t>
      </w:r>
      <w:bookmarkEnd w:id="11"/>
    </w:p>
    <w:p w14:paraId="2B872408" w14:textId="77777777" w:rsidR="00422801" w:rsidRDefault="00422801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01A1A" w14:textId="38CC4B27" w:rsidR="00422801" w:rsidRDefault="00EF41E5" w:rsidP="00A31CF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422801">
        <w:rPr>
          <w:rFonts w:ascii="Times New Roman" w:hAnsi="Times New Roman"/>
          <w:b/>
          <w:bCs/>
          <w:i/>
          <w:iCs/>
          <w:sz w:val="24"/>
          <w:szCs w:val="24"/>
        </w:rPr>
        <w:t>Hispanic Heritage Month</w:t>
      </w:r>
    </w:p>
    <w:p w14:paraId="5078E8E7" w14:textId="77777777" w:rsidR="00A31CFB" w:rsidRDefault="00A31CFB" w:rsidP="0045152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48C23A8D" w14:textId="4095BE3E" w:rsidR="00274C3E" w:rsidRPr="003E081F" w:rsidRDefault="00274C3E" w:rsidP="0045152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Facebook/LinkedIn</w:t>
      </w:r>
      <w:r w:rsidRPr="7DD8B783">
        <w:rPr>
          <w:rFonts w:ascii="Times New Roman" w:hAnsi="Times New Roman"/>
          <w:b/>
          <w:bCs/>
          <w:i/>
          <w:iCs/>
          <w:sz w:val="24"/>
          <w:szCs w:val="24"/>
        </w:rPr>
        <w:t xml:space="preserve">: Hispanic Heritage Month </w:t>
      </w:r>
    </w:p>
    <w:p w14:paraId="5E4D03D8" w14:textId="1DEECA38" w:rsidR="00274C3E" w:rsidRPr="00274C3E" w:rsidRDefault="00274C3E" w:rsidP="00A31C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C3E">
        <w:rPr>
          <w:rFonts w:ascii="Times New Roman" w:hAnsi="Times New Roman"/>
          <w:sz w:val="24"/>
          <w:szCs w:val="24"/>
        </w:rPr>
        <w:lastRenderedPageBreak/>
        <w:t>Happy Hispanic Heritage Month! Get involved and support Illinois' Latino entrepreneurs</w:t>
      </w:r>
      <w:r>
        <w:rPr>
          <w:rFonts w:ascii="Times New Roman" w:hAnsi="Times New Roman"/>
          <w:sz w:val="24"/>
          <w:szCs w:val="24"/>
        </w:rPr>
        <w:t xml:space="preserve"> this month and beyond:</w:t>
      </w:r>
    </w:p>
    <w:p w14:paraId="4B996064" w14:textId="791762CE" w:rsidR="00274C3E" w:rsidRPr="00274C3E" w:rsidRDefault="00274C3E" w:rsidP="00BF09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Attend events hosted by @</w:t>
      </w:r>
      <w:r>
        <w:rPr>
          <w:rFonts w:ascii="Times New Roman" w:hAnsi="Times New Roman"/>
          <w:sz w:val="24"/>
          <w:szCs w:val="24"/>
        </w:rPr>
        <w:t>I</w:t>
      </w:r>
      <w:r w:rsidRPr="00274C3E">
        <w:rPr>
          <w:rFonts w:ascii="Times New Roman" w:hAnsi="Times New Roman"/>
          <w:sz w:val="24"/>
          <w:szCs w:val="24"/>
        </w:rPr>
        <w:t xml:space="preserve">llinoisDCEO </w:t>
      </w:r>
      <w:hyperlink r:id="rId18" w:history="1">
        <w:r w:rsidRPr="00535D4B">
          <w:rPr>
            <w:rStyle w:val="Hyperlink"/>
            <w:rFonts w:ascii="Times New Roman" w:hAnsi="Times New Roman"/>
            <w:sz w:val="24"/>
            <w:szCs w:val="24"/>
          </w:rPr>
          <w:t>LINK</w:t>
        </w:r>
      </w:hyperlink>
    </w:p>
    <w:p w14:paraId="5613BDE2" w14:textId="77777777" w:rsidR="00274C3E" w:rsidRPr="00274C3E" w:rsidRDefault="00274C3E" w:rsidP="00BF09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Visit Latino-owned businesses</w:t>
      </w:r>
    </w:p>
    <w:p w14:paraId="4E6873F9" w14:textId="77777777" w:rsidR="00274C3E" w:rsidRPr="00274C3E" w:rsidRDefault="00274C3E" w:rsidP="00BF09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Spread the word using #ILHHM</w:t>
      </w:r>
    </w:p>
    <w:p w14:paraId="4293F764" w14:textId="16456B39" w:rsidR="00B02F08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642D05" w14:textId="13E3EB3F" w:rsidR="00F00447" w:rsidRDefault="00EF41E5" w:rsidP="0045152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F00447">
        <w:rPr>
          <w:rFonts w:ascii="Times New Roman" w:hAnsi="Times New Roman"/>
          <w:b/>
          <w:bCs/>
          <w:i/>
          <w:iCs/>
          <w:sz w:val="24"/>
          <w:szCs w:val="24"/>
        </w:rPr>
        <w:t>Facebook/LinkedIn</w:t>
      </w:r>
      <w:r w:rsidR="00F00447" w:rsidRPr="7DD8B783">
        <w:rPr>
          <w:rFonts w:ascii="Times New Roman" w:hAnsi="Times New Roman"/>
          <w:b/>
          <w:bCs/>
          <w:i/>
          <w:iCs/>
          <w:sz w:val="24"/>
          <w:szCs w:val="24"/>
        </w:rPr>
        <w:t xml:space="preserve">: Hispanic Heritage Month </w:t>
      </w:r>
      <w:r w:rsidR="00F00447">
        <w:rPr>
          <w:rFonts w:ascii="Times New Roman" w:hAnsi="Times New Roman"/>
          <w:b/>
          <w:bCs/>
          <w:i/>
          <w:iCs/>
          <w:sz w:val="24"/>
          <w:szCs w:val="24"/>
        </w:rPr>
        <w:t>(during October 1 – 15</w:t>
      </w:r>
      <w:r w:rsidR="00F00447" w:rsidRPr="00542AE2">
        <w:rPr>
          <w:rFonts w:ascii="Times New Roman" w:hAnsi="Times New Roman"/>
          <w:b/>
          <w:bCs/>
          <w:i/>
          <w:iCs/>
          <w:sz w:val="24"/>
          <w:szCs w:val="24"/>
          <w:vertAlign w:val="superscript"/>
        </w:rPr>
        <w:t>th</w:t>
      </w:r>
      <w:r w:rsidR="00F00447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</w:p>
    <w:p w14:paraId="14401E97" w14:textId="1BDF1383" w:rsidR="00F00447" w:rsidRPr="00542AE2" w:rsidRDefault="00284CA5" w:rsidP="004515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early October</w:t>
      </w:r>
      <w:r w:rsidR="00F00447" w:rsidRPr="00542AE2">
        <w:rPr>
          <w:rFonts w:ascii="Times New Roman" w:hAnsi="Times New Roman"/>
          <w:sz w:val="24"/>
          <w:szCs w:val="24"/>
        </w:rPr>
        <w:t>, Hispanic Heritage Month overlaps with National Women’s Small Business Month. S</w:t>
      </w:r>
      <w:r>
        <w:rPr>
          <w:rFonts w:ascii="Times New Roman" w:hAnsi="Times New Roman"/>
          <w:sz w:val="24"/>
          <w:szCs w:val="24"/>
        </w:rPr>
        <w:t>how your s</w:t>
      </w:r>
      <w:r w:rsidR="00F00447" w:rsidRPr="00542AE2">
        <w:rPr>
          <w:rFonts w:ascii="Times New Roman" w:hAnsi="Times New Roman"/>
          <w:sz w:val="24"/>
          <w:szCs w:val="24"/>
        </w:rPr>
        <w:t>upport</w:t>
      </w:r>
      <w:r>
        <w:rPr>
          <w:rFonts w:ascii="Times New Roman" w:hAnsi="Times New Roman"/>
          <w:sz w:val="24"/>
          <w:szCs w:val="24"/>
        </w:rPr>
        <w:t xml:space="preserve"> for Illinois’</w:t>
      </w:r>
      <w:r w:rsidR="00F00447" w:rsidRPr="00542AE2">
        <w:rPr>
          <w:rFonts w:ascii="Times New Roman" w:hAnsi="Times New Roman"/>
          <w:sz w:val="24"/>
          <w:szCs w:val="24"/>
        </w:rPr>
        <w:t xml:space="preserve"> Latina</w:t>
      </w:r>
      <w:r>
        <w:rPr>
          <w:rFonts w:ascii="Times New Roman" w:hAnsi="Times New Roman"/>
          <w:sz w:val="24"/>
          <w:szCs w:val="24"/>
        </w:rPr>
        <w:t>-</w:t>
      </w:r>
      <w:r w:rsidR="00F00447" w:rsidRPr="00542AE2">
        <w:rPr>
          <w:rFonts w:ascii="Times New Roman" w:hAnsi="Times New Roman"/>
          <w:sz w:val="24"/>
          <w:szCs w:val="24"/>
        </w:rPr>
        <w:t>owned businesses by</w:t>
      </w:r>
      <w:r>
        <w:rPr>
          <w:rFonts w:ascii="Times New Roman" w:hAnsi="Times New Roman"/>
          <w:sz w:val="24"/>
          <w:szCs w:val="24"/>
        </w:rPr>
        <w:t xml:space="preserve"> sharing a photo on your social media, tagging them, and using the</w:t>
      </w:r>
      <w:r w:rsidR="00F00447" w:rsidRPr="00542AE2">
        <w:rPr>
          <w:rFonts w:ascii="Times New Roman" w:hAnsi="Times New Roman"/>
          <w:sz w:val="24"/>
          <w:szCs w:val="24"/>
        </w:rPr>
        <w:t xml:space="preserve"> </w:t>
      </w:r>
      <w:bookmarkStart w:id="12" w:name="_Hlk175848501"/>
      <w:r w:rsidR="00F00447" w:rsidRPr="00F00447">
        <w:rPr>
          <w:rFonts w:ascii="Times New Roman" w:hAnsi="Times New Roman"/>
          <w:sz w:val="24"/>
          <w:szCs w:val="24"/>
        </w:rPr>
        <w:t>#ILHHM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12"/>
      <w:r>
        <w:rPr>
          <w:rFonts w:ascii="Times New Roman" w:hAnsi="Times New Roman"/>
          <w:sz w:val="24"/>
          <w:szCs w:val="24"/>
        </w:rPr>
        <w:t xml:space="preserve">hashtag. </w:t>
      </w:r>
    </w:p>
    <w:p w14:paraId="1D945FFD" w14:textId="77777777" w:rsidR="00F00447" w:rsidRDefault="00F00447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506E1" w14:textId="1B56F5E4" w:rsidR="00B02F08" w:rsidRPr="003E081F" w:rsidRDefault="00EF41E5" w:rsidP="0045152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B02F08" w:rsidRPr="7DD8B783">
        <w:rPr>
          <w:rFonts w:ascii="Times New Roman" w:hAnsi="Times New Roman"/>
          <w:b/>
          <w:bCs/>
          <w:i/>
          <w:iCs/>
          <w:sz w:val="24"/>
          <w:szCs w:val="24"/>
        </w:rPr>
        <w:t xml:space="preserve">Twitter: Hispanic Heritage Month </w:t>
      </w:r>
    </w:p>
    <w:p w14:paraId="16C24263" w14:textId="156558E3" w:rsidR="00274C3E" w:rsidRPr="00274C3E" w:rsidRDefault="00274C3E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C3E">
        <w:rPr>
          <w:rFonts w:ascii="Times New Roman" w:hAnsi="Times New Roman"/>
          <w:sz w:val="24"/>
          <w:szCs w:val="24"/>
        </w:rPr>
        <w:t>Happy Hispanic Heritage Month! Get involved and support Illinois' Latino entrepreneurs</w:t>
      </w:r>
      <w:r>
        <w:rPr>
          <w:rFonts w:ascii="Times New Roman" w:hAnsi="Times New Roman"/>
          <w:sz w:val="24"/>
          <w:szCs w:val="24"/>
        </w:rPr>
        <w:t>:</w:t>
      </w:r>
    </w:p>
    <w:p w14:paraId="56E8DA6B" w14:textId="64DD64E6" w:rsidR="00122B25" w:rsidRPr="00122B25" w:rsidRDefault="00274C3E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Attend events hosted by @</w:t>
      </w:r>
      <w:r>
        <w:rPr>
          <w:rFonts w:ascii="Times New Roman" w:hAnsi="Times New Roman"/>
          <w:sz w:val="24"/>
          <w:szCs w:val="24"/>
        </w:rPr>
        <w:t>I</w:t>
      </w:r>
      <w:r w:rsidRPr="00274C3E">
        <w:rPr>
          <w:rFonts w:ascii="Times New Roman" w:hAnsi="Times New Roman"/>
          <w:sz w:val="24"/>
          <w:szCs w:val="24"/>
        </w:rPr>
        <w:t>llinois</w:t>
      </w:r>
      <w:r w:rsidRPr="00122B25">
        <w:rPr>
          <w:rFonts w:ascii="Times New Roman" w:hAnsi="Times New Roman"/>
          <w:sz w:val="24"/>
          <w:szCs w:val="24"/>
        </w:rPr>
        <w:t xml:space="preserve">DCEO </w:t>
      </w:r>
      <w:bookmarkStart w:id="13" w:name="_Hlk175848696"/>
      <w:r w:rsidR="00122B25" w:rsidRPr="00122B25">
        <w:rPr>
          <w:rFonts w:ascii="Times New Roman" w:hAnsi="Times New Roman"/>
          <w:sz w:val="24"/>
          <w:szCs w:val="24"/>
        </w:rPr>
        <w:t xml:space="preserve">– </w:t>
      </w:r>
      <w:hyperlink r:id="rId19" w:history="1">
        <w:r w:rsidR="00122B25" w:rsidRPr="00122B25">
          <w:rPr>
            <w:rStyle w:val="Hyperlink"/>
            <w:rFonts w:ascii="Times New Roman" w:hAnsi="Times New Roman"/>
            <w:sz w:val="24"/>
            <w:szCs w:val="24"/>
          </w:rPr>
          <w:t>https://bit.ly/3TadHOa</w:t>
        </w:r>
      </w:hyperlink>
      <w:bookmarkEnd w:id="13"/>
    </w:p>
    <w:p w14:paraId="15F2E6D7" w14:textId="77777777" w:rsidR="00274C3E" w:rsidRPr="00274C3E" w:rsidRDefault="00274C3E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Visit Latino-owned businesses</w:t>
      </w:r>
    </w:p>
    <w:p w14:paraId="6EA18510" w14:textId="0ACA0550" w:rsidR="00B02F08" w:rsidRPr="00274C3E" w:rsidRDefault="00274C3E" w:rsidP="00BF09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4C3E">
        <w:rPr>
          <w:rFonts w:ascii="Segoe UI Emoji" w:hAnsi="Segoe UI Emoji" w:cs="Segoe UI Emoji"/>
          <w:sz w:val="24"/>
          <w:szCs w:val="24"/>
        </w:rPr>
        <w:t>✅</w:t>
      </w:r>
      <w:r w:rsidRPr="00274C3E">
        <w:rPr>
          <w:rFonts w:ascii="Times New Roman" w:hAnsi="Times New Roman"/>
          <w:sz w:val="24"/>
          <w:szCs w:val="24"/>
        </w:rPr>
        <w:t>Spread the word</w:t>
      </w:r>
      <w:r w:rsidR="00F02911">
        <w:rPr>
          <w:rFonts w:ascii="Times New Roman" w:hAnsi="Times New Roman"/>
          <w:sz w:val="24"/>
          <w:szCs w:val="24"/>
        </w:rPr>
        <w:t xml:space="preserve"> on social media</w:t>
      </w:r>
      <w:r w:rsidRPr="00274C3E">
        <w:rPr>
          <w:rFonts w:ascii="Times New Roman" w:hAnsi="Times New Roman"/>
          <w:sz w:val="24"/>
          <w:szCs w:val="24"/>
        </w:rPr>
        <w:t xml:space="preserve"> using #ILHHM</w:t>
      </w:r>
    </w:p>
    <w:p w14:paraId="0AEE278B" w14:textId="77777777" w:rsidR="00274C3E" w:rsidRPr="00274C3E" w:rsidRDefault="00274C3E" w:rsidP="00B02F08">
      <w:pPr>
        <w:spacing w:after="0" w:line="240" w:lineRule="auto"/>
        <w:rPr>
          <w:rFonts w:ascii="Times New Roman" w:hAnsi="Times New Roman"/>
          <w:sz w:val="24"/>
          <w:szCs w:val="24"/>
          <w:highlight w:val="cyan"/>
        </w:rPr>
      </w:pPr>
    </w:p>
    <w:p w14:paraId="227C3382" w14:textId="77777777" w:rsidR="00B02F08" w:rsidRPr="00B76BD7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0B9C0" w14:textId="77777777" w:rsidR="00B02F08" w:rsidRPr="00B76BD7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76BD7">
        <w:rPr>
          <w:rFonts w:ascii="Times New Roman" w:hAnsi="Times New Roman"/>
          <w:b/>
          <w:bCs/>
          <w:color w:val="002060"/>
          <w:sz w:val="24"/>
          <w:szCs w:val="24"/>
        </w:rPr>
        <w:t>SAMPLE NEWSLETTER/EBLAST:</w:t>
      </w:r>
    </w:p>
    <w:p w14:paraId="0F72C515" w14:textId="77777777" w:rsidR="00B02F08" w:rsidRPr="00B76BD7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112B63DE" w14:textId="5CCE4337" w:rsidR="00FA4C32" w:rsidRPr="00F02911" w:rsidRDefault="00B02F08" w:rsidP="00B02F08">
      <w:pPr>
        <w:pStyle w:val="s11"/>
        <w:spacing w:before="0" w:beforeAutospacing="0" w:after="0" w:afterAutospacing="0"/>
        <w:rPr>
          <w:rStyle w:val="bumpedfont15"/>
          <w:rFonts w:ascii="Times New Roman" w:hAnsi="Times New Roman"/>
          <w:color w:val="0563C1"/>
          <w:sz w:val="24"/>
          <w:szCs w:val="24"/>
          <w:u w:val="single"/>
        </w:rPr>
      </w:pPr>
      <w:r w:rsidRPr="004F72EA">
        <w:rPr>
          <w:rStyle w:val="bumpedfont15"/>
          <w:rFonts w:ascii="Times New Roman" w:hAnsi="Times New Roman"/>
          <w:sz w:val="24"/>
          <w:szCs w:val="24"/>
        </w:rPr>
        <w:t>The Illinois Department of Commerce &amp; Economic Opportunity (DCEO) is celebrating National Support Latino Business Day on September 14</w:t>
      </w:r>
      <w:r w:rsidR="00F02911" w:rsidRPr="00F02911">
        <w:rPr>
          <w:rStyle w:val="bumpedfont15"/>
          <w:rFonts w:ascii="Times New Roman" w:hAnsi="Times New Roman"/>
          <w:sz w:val="24"/>
          <w:szCs w:val="24"/>
          <w:vertAlign w:val="superscript"/>
        </w:rPr>
        <w:t>th</w:t>
      </w:r>
      <w:r w:rsidR="00F02911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Pr="004F72EA">
        <w:rPr>
          <w:rStyle w:val="bumpedfont15"/>
          <w:rFonts w:ascii="Times New Roman" w:hAnsi="Times New Roman"/>
          <w:sz w:val="24"/>
          <w:szCs w:val="24"/>
        </w:rPr>
        <w:t>and Hispanic Heritage Month from September 15</w:t>
      </w:r>
      <w:r w:rsidR="00F02911" w:rsidRPr="00F02911">
        <w:rPr>
          <w:rStyle w:val="bumpedfont15"/>
          <w:rFonts w:ascii="Times New Roman" w:hAnsi="Times New Roman"/>
          <w:sz w:val="24"/>
          <w:szCs w:val="24"/>
          <w:vertAlign w:val="superscript"/>
        </w:rPr>
        <w:t>th</w:t>
      </w:r>
      <w:r w:rsidR="00F02911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="00F02911" w:rsidRPr="004F72EA">
        <w:rPr>
          <w:rStyle w:val="bumpedfont15"/>
          <w:rFonts w:ascii="Times New Roman" w:hAnsi="Times New Roman"/>
          <w:sz w:val="24"/>
          <w:szCs w:val="24"/>
        </w:rPr>
        <w:t>through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 October 15</w:t>
      </w:r>
      <w:r w:rsidR="00F02911" w:rsidRPr="00F02911">
        <w:rPr>
          <w:rStyle w:val="bumpedfont15"/>
          <w:rFonts w:ascii="Times New Roman" w:hAnsi="Times New Roman"/>
          <w:sz w:val="24"/>
          <w:szCs w:val="24"/>
          <w:vertAlign w:val="superscript"/>
        </w:rPr>
        <w:t>th</w:t>
      </w:r>
      <w:r w:rsidR="00F02911">
        <w:rPr>
          <w:rStyle w:val="bumpedfont15"/>
          <w:rFonts w:ascii="Times New Roman" w:hAnsi="Times New Roman"/>
          <w:sz w:val="24"/>
          <w:szCs w:val="24"/>
        </w:rPr>
        <w:t>.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 The celebration includes </w:t>
      </w:r>
      <w:r w:rsidR="00F02911">
        <w:rPr>
          <w:rStyle w:val="bumpedfont15"/>
          <w:rFonts w:ascii="Times New Roman" w:hAnsi="Times New Roman"/>
          <w:sz w:val="24"/>
          <w:szCs w:val="24"/>
        </w:rPr>
        <w:t>a series of events highlighting DCEO’s business resources,</w:t>
      </w:r>
      <w:r w:rsidR="00403A72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an initiative inviting Illinoisans to </w:t>
      </w:r>
      <w:r w:rsidR="004F72EA">
        <w:rPr>
          <w:rStyle w:val="bumpedfont15"/>
          <w:rFonts w:ascii="Times New Roman" w:hAnsi="Times New Roman"/>
          <w:sz w:val="24"/>
          <w:szCs w:val="24"/>
        </w:rPr>
        <w:t>s</w:t>
      </w:r>
      <w:r w:rsidRPr="004F72EA">
        <w:rPr>
          <w:rStyle w:val="bumpedfont15"/>
          <w:rFonts w:ascii="Times New Roman" w:hAnsi="Times New Roman"/>
          <w:sz w:val="24"/>
          <w:szCs w:val="24"/>
        </w:rPr>
        <w:t>upport Latin</w:t>
      </w:r>
      <w:r w:rsidR="00563659">
        <w:rPr>
          <w:rStyle w:val="bumpedfont15"/>
          <w:rFonts w:ascii="Times New Roman" w:hAnsi="Times New Roman"/>
          <w:sz w:val="24"/>
          <w:szCs w:val="24"/>
        </w:rPr>
        <w:t>@</w:t>
      </w:r>
      <w:r w:rsidRPr="004F72EA">
        <w:rPr>
          <w:rStyle w:val="bumpedfont15"/>
          <w:rFonts w:ascii="Times New Roman" w:hAnsi="Times New Roman"/>
          <w:sz w:val="24"/>
          <w:szCs w:val="24"/>
        </w:rPr>
        <w:t>/</w:t>
      </w:r>
      <w:r w:rsidR="00563659">
        <w:rPr>
          <w:rStyle w:val="bumpedfont15"/>
          <w:rFonts w:ascii="Times New Roman" w:hAnsi="Times New Roman"/>
          <w:sz w:val="24"/>
          <w:szCs w:val="24"/>
        </w:rPr>
        <w:t>e</w:t>
      </w:r>
      <w:r w:rsidRPr="004F72EA">
        <w:rPr>
          <w:rStyle w:val="bumpedfont15"/>
          <w:rFonts w:ascii="Times New Roman" w:hAnsi="Times New Roman"/>
          <w:sz w:val="24"/>
          <w:szCs w:val="24"/>
        </w:rPr>
        <w:t>/</w:t>
      </w:r>
      <w:r w:rsidR="00563659">
        <w:rPr>
          <w:rStyle w:val="bumpedfont15"/>
          <w:rFonts w:ascii="Times New Roman" w:hAnsi="Times New Roman"/>
          <w:sz w:val="24"/>
          <w:szCs w:val="24"/>
        </w:rPr>
        <w:t>x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-owned </w:t>
      </w:r>
      <w:r w:rsidR="004F72EA">
        <w:rPr>
          <w:rStyle w:val="bumpedfont15"/>
          <w:rFonts w:ascii="Times New Roman" w:hAnsi="Times New Roman"/>
          <w:sz w:val="24"/>
          <w:szCs w:val="24"/>
        </w:rPr>
        <w:t>b</w:t>
      </w:r>
      <w:r w:rsidRPr="004F72EA">
        <w:rPr>
          <w:rStyle w:val="bumpedfont15"/>
          <w:rFonts w:ascii="Times New Roman" w:hAnsi="Times New Roman"/>
          <w:sz w:val="24"/>
          <w:szCs w:val="24"/>
        </w:rPr>
        <w:t>usinesses, as well as social media</w:t>
      </w:r>
      <w:r w:rsidR="00F02911">
        <w:rPr>
          <w:rStyle w:val="bumpedfont15"/>
          <w:rFonts w:ascii="Times New Roman" w:hAnsi="Times New Roman"/>
          <w:sz w:val="24"/>
          <w:szCs w:val="24"/>
        </w:rPr>
        <w:t xml:space="preserve"> campaign recognizing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 </w:t>
      </w:r>
      <w:r w:rsidR="00FA4C32" w:rsidRPr="00FA4C32">
        <w:rPr>
          <w:rFonts w:ascii="Times New Roman" w:hAnsi="Times New Roman"/>
          <w:sz w:val="24"/>
          <w:szCs w:val="24"/>
        </w:rPr>
        <w:t>Latin@/e/x</w:t>
      </w:r>
      <w:r w:rsidRPr="004F72EA">
        <w:rPr>
          <w:rStyle w:val="bumpedfont15"/>
          <w:rFonts w:ascii="Times New Roman" w:hAnsi="Times New Roman"/>
          <w:sz w:val="24"/>
          <w:szCs w:val="24"/>
        </w:rPr>
        <w:t>-</w:t>
      </w:r>
      <w:r w:rsidR="00FA4C32">
        <w:rPr>
          <w:rStyle w:val="bumpedfont15"/>
          <w:rFonts w:ascii="Times New Roman" w:hAnsi="Times New Roman"/>
          <w:sz w:val="24"/>
          <w:szCs w:val="24"/>
        </w:rPr>
        <w:t>o</w:t>
      </w:r>
      <w:r w:rsidRPr="004F72EA">
        <w:rPr>
          <w:rStyle w:val="bumpedfont15"/>
          <w:rFonts w:ascii="Times New Roman" w:hAnsi="Times New Roman"/>
          <w:sz w:val="24"/>
          <w:szCs w:val="24"/>
        </w:rPr>
        <w:t xml:space="preserve">wned businesses throughout the state. </w:t>
      </w:r>
    </w:p>
    <w:p w14:paraId="2CCAFB29" w14:textId="77777777" w:rsidR="00FA4C32" w:rsidRDefault="00FA4C32" w:rsidP="00B02F08">
      <w:pPr>
        <w:pStyle w:val="s11"/>
        <w:spacing w:before="0" w:beforeAutospacing="0" w:after="0" w:afterAutospacing="0"/>
        <w:rPr>
          <w:rStyle w:val="bumpedfont15"/>
          <w:rFonts w:ascii="Times New Roman" w:hAnsi="Times New Roman"/>
          <w:sz w:val="24"/>
          <w:szCs w:val="24"/>
        </w:rPr>
      </w:pPr>
    </w:p>
    <w:p w14:paraId="3511C09C" w14:textId="66F0EA71" w:rsidR="00F02911" w:rsidRDefault="00B02F08" w:rsidP="031457D7">
      <w:pPr>
        <w:pStyle w:val="s11"/>
        <w:spacing w:before="0" w:beforeAutospacing="0" w:after="0" w:afterAutospacing="0"/>
        <w:rPr>
          <w:rStyle w:val="bumpedfont15"/>
          <w:rFonts w:ascii="Times New Roman" w:hAnsi="Times New Roman"/>
          <w:sz w:val="24"/>
          <w:szCs w:val="24"/>
        </w:rPr>
      </w:pPr>
      <w:r w:rsidRPr="031457D7">
        <w:rPr>
          <w:rStyle w:val="bumpedfont15"/>
          <w:rFonts w:ascii="Times New Roman" w:hAnsi="Times New Roman"/>
          <w:sz w:val="24"/>
          <w:szCs w:val="24"/>
        </w:rPr>
        <w:t xml:space="preserve">Join the celebration to help sustain the nearly </w:t>
      </w:r>
      <w:r w:rsidR="00563659" w:rsidRPr="031457D7">
        <w:rPr>
          <w:rStyle w:val="bumpedfont15"/>
          <w:rFonts w:ascii="Times New Roman" w:hAnsi="Times New Roman"/>
          <w:sz w:val="24"/>
          <w:szCs w:val="24"/>
        </w:rPr>
        <w:t>1</w:t>
      </w:r>
      <w:r w:rsidR="00563659">
        <w:rPr>
          <w:rStyle w:val="bumpedfont15"/>
          <w:rFonts w:ascii="Times New Roman" w:hAnsi="Times New Roman"/>
          <w:sz w:val="24"/>
          <w:szCs w:val="24"/>
        </w:rPr>
        <w:t>43</w:t>
      </w:r>
      <w:r w:rsidR="004E7D60" w:rsidRPr="031457D7">
        <w:rPr>
          <w:rStyle w:val="bumpedfont15"/>
          <w:rFonts w:ascii="Times New Roman" w:hAnsi="Times New Roman"/>
          <w:sz w:val="24"/>
          <w:szCs w:val="24"/>
        </w:rPr>
        <w:t>,000</w:t>
      </w:r>
      <w:r w:rsidRPr="031457D7">
        <w:rPr>
          <w:rStyle w:val="bumpedfont15"/>
          <w:rFonts w:ascii="Times New Roman" w:hAnsi="Times New Roman"/>
          <w:sz w:val="24"/>
          <w:szCs w:val="24"/>
        </w:rPr>
        <w:t xml:space="preserve"> Illinois </w:t>
      </w:r>
      <w:r w:rsidR="00FA4C32" w:rsidRPr="031457D7">
        <w:rPr>
          <w:rFonts w:ascii="Times New Roman" w:hAnsi="Times New Roman"/>
          <w:sz w:val="24"/>
          <w:szCs w:val="24"/>
        </w:rPr>
        <w:t>Latin@/e/x</w:t>
      </w:r>
      <w:r w:rsidRPr="031457D7">
        <w:rPr>
          <w:rStyle w:val="bumpedfont15"/>
          <w:rFonts w:ascii="Times New Roman" w:hAnsi="Times New Roman"/>
          <w:sz w:val="24"/>
          <w:szCs w:val="24"/>
        </w:rPr>
        <w:t>-owned business</w:t>
      </w:r>
      <w:r w:rsidR="00FA4C32" w:rsidRPr="031457D7">
        <w:rPr>
          <w:rStyle w:val="bumpedfont15"/>
          <w:rFonts w:ascii="Times New Roman" w:hAnsi="Times New Roman"/>
          <w:sz w:val="24"/>
          <w:szCs w:val="24"/>
        </w:rPr>
        <w:t>es</w:t>
      </w:r>
      <w:r w:rsidRPr="031457D7">
        <w:rPr>
          <w:rStyle w:val="bumpedfont15"/>
          <w:rFonts w:ascii="Times New Roman" w:hAnsi="Times New Roman"/>
          <w:sz w:val="24"/>
          <w:szCs w:val="24"/>
        </w:rPr>
        <w:t> who</w:t>
      </w:r>
      <w:r w:rsidR="00FA4C32" w:rsidRPr="031457D7">
        <w:rPr>
          <w:rStyle w:val="bumpedfont15"/>
          <w:rFonts w:ascii="Times New Roman" w:hAnsi="Times New Roman"/>
          <w:sz w:val="24"/>
          <w:szCs w:val="24"/>
        </w:rPr>
        <w:t xml:space="preserve"> play a pivotal role </w:t>
      </w:r>
      <w:r w:rsidRPr="031457D7">
        <w:rPr>
          <w:rStyle w:val="bumpedfont15"/>
          <w:rFonts w:ascii="Times New Roman" w:hAnsi="Times New Roman"/>
          <w:sz w:val="24"/>
          <w:szCs w:val="24"/>
        </w:rPr>
        <w:t>in Illinois’ vibrant economy</w:t>
      </w:r>
      <w:r w:rsidR="00F02911">
        <w:rPr>
          <w:rStyle w:val="bumpedfont15"/>
          <w:rFonts w:ascii="Times New Roman" w:hAnsi="Times New Roman"/>
          <w:sz w:val="24"/>
          <w:szCs w:val="24"/>
        </w:rPr>
        <w:t xml:space="preserve">. Visit DCEO’s website for more information on resources and events </w:t>
      </w:r>
      <w:bookmarkStart w:id="14" w:name="_Hlk175849835"/>
      <w:r w:rsidR="00F02911">
        <w:rPr>
          <w:rStyle w:val="bumpedfont15"/>
          <w:rFonts w:ascii="Times New Roman" w:hAnsi="Times New Roman"/>
          <w:sz w:val="24"/>
          <w:szCs w:val="24"/>
        </w:rPr>
        <w:t xml:space="preserve">– </w:t>
      </w:r>
      <w:hyperlink r:id="rId20" w:history="1">
        <w:r w:rsidR="00122B25" w:rsidRPr="00122B25">
          <w:rPr>
            <w:rStyle w:val="Hyperlink"/>
            <w:rFonts w:ascii="Times New Roman" w:hAnsi="Times New Roman"/>
            <w:sz w:val="24"/>
            <w:szCs w:val="24"/>
          </w:rPr>
          <w:t>https://bit.ly/3TadHOa</w:t>
        </w:r>
      </w:hyperlink>
      <w:bookmarkEnd w:id="14"/>
    </w:p>
    <w:p w14:paraId="36A9D0F7" w14:textId="77777777" w:rsidR="00F02911" w:rsidRDefault="00F02911" w:rsidP="031457D7">
      <w:pPr>
        <w:pStyle w:val="s11"/>
        <w:spacing w:before="0" w:beforeAutospacing="0" w:after="0" w:afterAutospacing="0"/>
        <w:rPr>
          <w:rStyle w:val="bumpedfont15"/>
          <w:rFonts w:ascii="Times New Roman" w:hAnsi="Times New Roman"/>
          <w:sz w:val="24"/>
          <w:szCs w:val="24"/>
        </w:rPr>
      </w:pPr>
    </w:p>
    <w:p w14:paraId="22AA5311" w14:textId="77777777" w:rsidR="00B02F08" w:rsidRPr="00B76BD7" w:rsidRDefault="00B02F08" w:rsidP="00B02F08">
      <w:pPr>
        <w:pStyle w:val="s11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14:paraId="7B418093" w14:textId="4F3B9491" w:rsidR="00B02F08" w:rsidRPr="00B76BD7" w:rsidRDefault="00B02F08" w:rsidP="00B02F08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B76BD7">
        <w:rPr>
          <w:rFonts w:ascii="Times New Roman" w:hAnsi="Times New Roman"/>
          <w:b/>
          <w:bCs/>
          <w:color w:val="002060"/>
          <w:sz w:val="24"/>
          <w:szCs w:val="24"/>
        </w:rPr>
        <w:t>GRAPHICS:</w:t>
      </w:r>
    </w:p>
    <w:p w14:paraId="1AEE7998" w14:textId="45B11601" w:rsidR="00B02F08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7DD8B783">
        <w:rPr>
          <w:rFonts w:ascii="Times New Roman" w:hAnsi="Times New Roman"/>
          <w:sz w:val="24"/>
          <w:szCs w:val="24"/>
        </w:rPr>
        <w:t xml:space="preserve">Below is a collection of </w:t>
      </w:r>
      <w:r w:rsidR="00C86C16">
        <w:rPr>
          <w:rFonts w:ascii="Times New Roman" w:hAnsi="Times New Roman"/>
          <w:sz w:val="24"/>
          <w:szCs w:val="24"/>
        </w:rPr>
        <w:t xml:space="preserve">graphics </w:t>
      </w:r>
      <w:r w:rsidRPr="7DD8B783">
        <w:rPr>
          <w:rFonts w:ascii="Times New Roman" w:hAnsi="Times New Roman"/>
          <w:sz w:val="24"/>
          <w:szCs w:val="24"/>
        </w:rPr>
        <w:t>for social media</w:t>
      </w:r>
      <w:r w:rsidR="00C86C16">
        <w:rPr>
          <w:rFonts w:ascii="Times New Roman" w:hAnsi="Times New Roman"/>
          <w:sz w:val="24"/>
          <w:szCs w:val="24"/>
        </w:rPr>
        <w:t xml:space="preserve"> and newsletters/e-blasts</w:t>
      </w:r>
      <w:r w:rsidRPr="7DD8B783">
        <w:rPr>
          <w:rFonts w:ascii="Times New Roman" w:hAnsi="Times New Roman"/>
          <w:sz w:val="24"/>
          <w:szCs w:val="24"/>
        </w:rPr>
        <w:t xml:space="preserve">. </w:t>
      </w:r>
      <w:r w:rsidR="00C86C16">
        <w:rPr>
          <w:rFonts w:ascii="Times New Roman" w:hAnsi="Times New Roman"/>
          <w:sz w:val="24"/>
          <w:szCs w:val="24"/>
        </w:rPr>
        <w:t>R</w:t>
      </w:r>
      <w:r w:rsidRPr="7DD8B783">
        <w:rPr>
          <w:rFonts w:ascii="Times New Roman" w:hAnsi="Times New Roman"/>
          <w:sz w:val="24"/>
          <w:szCs w:val="24"/>
        </w:rPr>
        <w:t>ight click and</w:t>
      </w:r>
      <w:r w:rsidR="00C86C16">
        <w:rPr>
          <w:rFonts w:ascii="Times New Roman" w:hAnsi="Times New Roman"/>
          <w:sz w:val="24"/>
          <w:szCs w:val="24"/>
        </w:rPr>
        <w:t xml:space="preserve"> select</w:t>
      </w:r>
      <w:r w:rsidRPr="7DD8B783">
        <w:rPr>
          <w:rFonts w:ascii="Times New Roman" w:hAnsi="Times New Roman"/>
          <w:sz w:val="24"/>
          <w:szCs w:val="24"/>
        </w:rPr>
        <w:t xml:space="preserve"> “save as picture” to use. </w:t>
      </w:r>
    </w:p>
    <w:p w14:paraId="49BB8F2A" w14:textId="77777777" w:rsidR="00B02F08" w:rsidRDefault="00B02F08" w:rsidP="00B02F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9CE393" w14:textId="52BB265E" w:rsidR="00432D11" w:rsidRPr="00122B25" w:rsidRDefault="00422801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122B25">
        <w:rPr>
          <w:rFonts w:ascii="Times New Roman" w:hAnsi="Times New Roman"/>
          <w:b/>
          <w:bCs/>
          <w:color w:val="002060"/>
          <w:sz w:val="24"/>
          <w:szCs w:val="24"/>
        </w:rPr>
        <w:t xml:space="preserve">Support Latino Business Day </w:t>
      </w:r>
    </w:p>
    <w:p w14:paraId="31E2C2CE" w14:textId="77777777" w:rsidR="00A368E4" w:rsidRDefault="00A368E4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6192F23B" w14:textId="77777777" w:rsidR="0045152B" w:rsidRDefault="0045152B" w:rsidP="00122B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481BEE4" w14:textId="77777777" w:rsidR="0045152B" w:rsidRDefault="0045152B" w:rsidP="00122B2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B701B05" w14:textId="17CAA752" w:rsidR="00B02F08" w:rsidRPr="00122B25" w:rsidRDefault="00B02F08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5152B">
        <w:rPr>
          <w:rFonts w:ascii="Times New Roman" w:hAnsi="Times New Roman"/>
          <w:b/>
          <w:bCs/>
          <w:sz w:val="24"/>
          <w:szCs w:val="24"/>
        </w:rPr>
        <w:lastRenderedPageBreak/>
        <w:t>FACEBOOK</w:t>
      </w:r>
      <w:r w:rsidRPr="00122B25">
        <w:rPr>
          <w:rFonts w:ascii="Times New Roman" w:hAnsi="Times New Roman"/>
          <w:b/>
          <w:bCs/>
          <w:color w:val="002060"/>
          <w:sz w:val="24"/>
          <w:szCs w:val="24"/>
        </w:rPr>
        <w:t>-Support Latino Business Day:</w:t>
      </w:r>
    </w:p>
    <w:p w14:paraId="1CD81DD5" w14:textId="77777777" w:rsidR="00EF41E5" w:rsidRDefault="00EF41E5" w:rsidP="00EF41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C963B6" w14:textId="15DF5E82" w:rsidR="00B02F08" w:rsidRPr="00B76BD7" w:rsidRDefault="00EF41E5" w:rsidP="004515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3968A3" wp14:editId="40FED175">
            <wp:extent cx="3762375" cy="3762375"/>
            <wp:effectExtent l="0" t="0" r="9525" b="9525"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F08" w:rsidRPr="55B6D715">
        <w:rPr>
          <w:rFonts w:ascii="Times New Roman" w:hAnsi="Times New Roman"/>
          <w:sz w:val="24"/>
          <w:szCs w:val="24"/>
        </w:rPr>
        <w:t xml:space="preserve">  </w:t>
      </w:r>
    </w:p>
    <w:p w14:paraId="4419D457" w14:textId="4582B375" w:rsidR="00B02F08" w:rsidRDefault="00B02F08" w:rsidP="00542AE2">
      <w:pPr>
        <w:pStyle w:val="ListParagraph"/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3DDEB901" w14:textId="77777777" w:rsidR="00422801" w:rsidRPr="0045152B" w:rsidRDefault="00422801" w:rsidP="0045152B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772431A6" w14:textId="77777777" w:rsidR="00422801" w:rsidRPr="0079090A" w:rsidRDefault="00422801" w:rsidP="00122B25">
      <w:pPr>
        <w:rPr>
          <w:rFonts w:ascii="Times New Roman" w:hAnsi="Times New Roman"/>
          <w:b/>
          <w:bCs/>
          <w:sz w:val="24"/>
          <w:szCs w:val="24"/>
        </w:rPr>
      </w:pPr>
      <w:r w:rsidRPr="7DD8B783">
        <w:rPr>
          <w:rFonts w:ascii="Times New Roman" w:hAnsi="Times New Roman"/>
          <w:b/>
          <w:bCs/>
          <w:sz w:val="24"/>
          <w:szCs w:val="24"/>
        </w:rPr>
        <w:t>TWITTER</w:t>
      </w:r>
      <w:r w:rsidRPr="7DD8B783">
        <w:rPr>
          <w:rFonts w:ascii="Times New Roman" w:hAnsi="Times New Roman"/>
          <w:b/>
          <w:bCs/>
          <w:color w:val="002060"/>
          <w:sz w:val="24"/>
          <w:szCs w:val="24"/>
        </w:rPr>
        <w:t xml:space="preserve"> Support Latino Business Day</w:t>
      </w:r>
      <w:r w:rsidRPr="7DD8B783">
        <w:rPr>
          <w:rFonts w:ascii="Times New Roman" w:hAnsi="Times New Roman"/>
          <w:b/>
          <w:bCs/>
          <w:sz w:val="24"/>
          <w:szCs w:val="24"/>
        </w:rPr>
        <w:t>:</w:t>
      </w:r>
    </w:p>
    <w:p w14:paraId="4291A411" w14:textId="228C3BB1" w:rsidR="00422801" w:rsidRDefault="00EF41E5" w:rsidP="0045152B">
      <w:pPr>
        <w:rPr>
          <w:noProof/>
        </w:rPr>
      </w:pPr>
      <w:r>
        <w:rPr>
          <w:noProof/>
        </w:rPr>
        <w:drawing>
          <wp:inline distT="0" distB="0" distL="0" distR="0" wp14:anchorId="78DAC625" wp14:editId="3CBD008E">
            <wp:extent cx="5210175" cy="2605088"/>
            <wp:effectExtent l="0" t="0" r="0" b="508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5153" cy="261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1A6E" w14:textId="77777777" w:rsidR="00422801" w:rsidRPr="0079090A" w:rsidRDefault="00422801" w:rsidP="00122B25">
      <w:pPr>
        <w:rPr>
          <w:rFonts w:ascii="Times New Roman" w:hAnsi="Times New Roman"/>
          <w:b/>
          <w:bCs/>
          <w:noProof/>
          <w:sz w:val="24"/>
          <w:szCs w:val="24"/>
        </w:rPr>
      </w:pPr>
      <w:r w:rsidRPr="3B516EDE">
        <w:rPr>
          <w:rFonts w:ascii="Times New Roman" w:hAnsi="Times New Roman"/>
          <w:b/>
          <w:bCs/>
          <w:noProof/>
          <w:sz w:val="24"/>
          <w:szCs w:val="24"/>
        </w:rPr>
        <w:lastRenderedPageBreak/>
        <w:t xml:space="preserve">LINKEDIN </w:t>
      </w:r>
      <w:r w:rsidRPr="3B516EDE">
        <w:rPr>
          <w:rFonts w:ascii="Times New Roman" w:hAnsi="Times New Roman"/>
          <w:b/>
          <w:bCs/>
          <w:color w:val="002060"/>
          <w:sz w:val="24"/>
          <w:szCs w:val="24"/>
        </w:rPr>
        <w:t>Support Latino Business Day</w:t>
      </w:r>
      <w:r w:rsidRPr="3B516EDE">
        <w:rPr>
          <w:rFonts w:ascii="Times New Roman" w:hAnsi="Times New Roman"/>
          <w:b/>
          <w:bCs/>
          <w:noProof/>
          <w:sz w:val="24"/>
          <w:szCs w:val="24"/>
        </w:rPr>
        <w:t>:</w:t>
      </w:r>
    </w:p>
    <w:p w14:paraId="0B17B2F9" w14:textId="1EB5B5A3" w:rsidR="00422801" w:rsidRDefault="00EF41E5" w:rsidP="0045152B">
      <w:r>
        <w:rPr>
          <w:noProof/>
        </w:rPr>
        <w:drawing>
          <wp:inline distT="0" distB="0" distL="0" distR="0" wp14:anchorId="3C05EA15" wp14:editId="2F266671">
            <wp:extent cx="4849128" cy="2533650"/>
            <wp:effectExtent l="0" t="0" r="889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9457" cy="25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374F" w14:textId="77777777" w:rsidR="00422801" w:rsidRDefault="00422801" w:rsidP="00422801">
      <w:pPr>
        <w:pStyle w:val="ListParagraph"/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626897EC" w14:textId="0DD48762" w:rsidR="00422801" w:rsidRPr="00122B25" w:rsidRDefault="00422801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122B25">
        <w:rPr>
          <w:rFonts w:ascii="Times New Roman" w:hAnsi="Times New Roman"/>
          <w:b/>
          <w:bCs/>
          <w:color w:val="002060"/>
          <w:sz w:val="24"/>
          <w:szCs w:val="24"/>
        </w:rPr>
        <w:t xml:space="preserve">Hispanic Heritage Month </w:t>
      </w:r>
    </w:p>
    <w:p w14:paraId="38A78712" w14:textId="77777777" w:rsidR="00EF41E5" w:rsidRDefault="00EF41E5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14:paraId="00BA3268" w14:textId="5C154FE9" w:rsidR="00B02F08" w:rsidRPr="00122B25" w:rsidRDefault="00B02F08" w:rsidP="00122B25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5152B">
        <w:rPr>
          <w:rFonts w:ascii="Times New Roman" w:hAnsi="Times New Roman"/>
          <w:b/>
          <w:bCs/>
          <w:sz w:val="24"/>
          <w:szCs w:val="24"/>
        </w:rPr>
        <w:t>FACEBOOK</w:t>
      </w:r>
      <w:r w:rsidRPr="00122B25">
        <w:rPr>
          <w:rFonts w:ascii="Times New Roman" w:hAnsi="Times New Roman"/>
          <w:b/>
          <w:bCs/>
          <w:color w:val="002060"/>
          <w:sz w:val="24"/>
          <w:szCs w:val="24"/>
        </w:rPr>
        <w:t>-Hispanic Heritage Month:</w:t>
      </w:r>
    </w:p>
    <w:p w14:paraId="056A8252" w14:textId="150B2FD8" w:rsidR="00B02F08" w:rsidRDefault="00B02F08" w:rsidP="00EF41E5">
      <w:pPr>
        <w:rPr>
          <w:rFonts w:ascii="Times New Roman" w:hAnsi="Times New Roman"/>
          <w:sz w:val="24"/>
          <w:szCs w:val="24"/>
        </w:rPr>
      </w:pPr>
    </w:p>
    <w:p w14:paraId="15282838" w14:textId="1C7FF47E" w:rsidR="00EF41E5" w:rsidRDefault="00EF41E5" w:rsidP="004515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D34CF4" wp14:editId="5E77D353">
            <wp:extent cx="3467100" cy="3467100"/>
            <wp:effectExtent l="0" t="0" r="0" b="0"/>
            <wp:docPr id="17" name="Picture 17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map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5084" w14:textId="77777777" w:rsidR="00EF41E5" w:rsidRDefault="00EF41E5" w:rsidP="00122B25">
      <w:pPr>
        <w:rPr>
          <w:rFonts w:ascii="Times New Roman" w:hAnsi="Times New Roman"/>
          <w:b/>
          <w:bCs/>
          <w:sz w:val="24"/>
          <w:szCs w:val="24"/>
        </w:rPr>
      </w:pPr>
    </w:p>
    <w:p w14:paraId="063FEA45" w14:textId="302F2BD5" w:rsidR="00B02F08" w:rsidRDefault="00B02F08" w:rsidP="00122B25">
      <w:pPr>
        <w:rPr>
          <w:rFonts w:ascii="Times New Roman" w:hAnsi="Times New Roman"/>
          <w:b/>
          <w:bCs/>
          <w:sz w:val="24"/>
          <w:szCs w:val="24"/>
        </w:rPr>
      </w:pPr>
      <w:r w:rsidRPr="4EBEDC7F">
        <w:rPr>
          <w:rFonts w:ascii="Times New Roman" w:hAnsi="Times New Roman"/>
          <w:b/>
          <w:bCs/>
          <w:sz w:val="24"/>
          <w:szCs w:val="24"/>
        </w:rPr>
        <w:t>TWITTER</w:t>
      </w:r>
      <w:r w:rsidRPr="4EBEDC7F">
        <w:rPr>
          <w:rFonts w:ascii="Times New Roman" w:hAnsi="Times New Roman"/>
          <w:b/>
          <w:bCs/>
          <w:color w:val="002060"/>
          <w:sz w:val="24"/>
          <w:szCs w:val="24"/>
        </w:rPr>
        <w:t xml:space="preserve"> Hispanic Heritage Month</w:t>
      </w:r>
      <w:r w:rsidRPr="4EBEDC7F">
        <w:rPr>
          <w:rFonts w:ascii="Times New Roman" w:hAnsi="Times New Roman"/>
          <w:b/>
          <w:bCs/>
          <w:sz w:val="24"/>
          <w:szCs w:val="24"/>
        </w:rPr>
        <w:t>:</w:t>
      </w:r>
    </w:p>
    <w:p w14:paraId="5D0B031A" w14:textId="54FE8A20" w:rsidR="00B02F08" w:rsidRDefault="00EF41E5" w:rsidP="0045152B">
      <w:r>
        <w:rPr>
          <w:noProof/>
        </w:rPr>
        <w:drawing>
          <wp:inline distT="0" distB="0" distL="0" distR="0" wp14:anchorId="4405DC5F" wp14:editId="33B342D7">
            <wp:extent cx="5238750" cy="2619375"/>
            <wp:effectExtent l="0" t="0" r="0" b="9525"/>
            <wp:docPr id="18" name="Picture 1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logo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45CD" w14:textId="47FF66E8" w:rsidR="00B02F08" w:rsidRDefault="00B02F08" w:rsidP="00B02F08">
      <w:pPr>
        <w:rPr>
          <w:rFonts w:ascii="Times New Roman" w:hAnsi="Times New Roman"/>
          <w:b/>
          <w:bCs/>
          <w:noProof/>
          <w:sz w:val="24"/>
          <w:szCs w:val="24"/>
        </w:rPr>
      </w:pPr>
    </w:p>
    <w:p w14:paraId="0C5457BD" w14:textId="77777777" w:rsidR="00B02F08" w:rsidRDefault="00B02F08" w:rsidP="00122B25">
      <w:pPr>
        <w:rPr>
          <w:b/>
          <w:bCs/>
          <w:noProof/>
        </w:rPr>
      </w:pPr>
      <w:r w:rsidRPr="4EBEDC7F">
        <w:rPr>
          <w:rFonts w:ascii="Times New Roman" w:hAnsi="Times New Roman"/>
          <w:b/>
          <w:bCs/>
          <w:noProof/>
          <w:sz w:val="24"/>
          <w:szCs w:val="24"/>
        </w:rPr>
        <w:t xml:space="preserve">LINKEDIN </w:t>
      </w:r>
      <w:r w:rsidRPr="4EBEDC7F">
        <w:rPr>
          <w:rFonts w:ascii="Times New Roman" w:hAnsi="Times New Roman"/>
          <w:b/>
          <w:bCs/>
          <w:color w:val="002060"/>
          <w:sz w:val="24"/>
          <w:szCs w:val="24"/>
        </w:rPr>
        <w:t>Hispanic Heritage Month</w:t>
      </w:r>
      <w:r w:rsidRPr="4EBEDC7F">
        <w:rPr>
          <w:rFonts w:ascii="Times New Roman" w:hAnsi="Times New Roman"/>
          <w:b/>
          <w:bCs/>
          <w:noProof/>
          <w:sz w:val="24"/>
          <w:szCs w:val="24"/>
        </w:rPr>
        <w:t>:</w:t>
      </w:r>
    </w:p>
    <w:p w14:paraId="1AB6B4EB" w14:textId="7DF23B87" w:rsidR="00B02F08" w:rsidRDefault="00EF41E5" w:rsidP="0045152B">
      <w:r>
        <w:rPr>
          <w:noProof/>
        </w:rPr>
        <w:drawing>
          <wp:inline distT="0" distB="0" distL="0" distR="0" wp14:anchorId="50E293C4" wp14:editId="1BB51866">
            <wp:extent cx="5247236" cy="2743200"/>
            <wp:effectExtent l="0" t="0" r="0" b="0"/>
            <wp:docPr id="19" name="Picture 1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lenda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612" cy="27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1A0F" w14:textId="77777777" w:rsidR="00EF41E5" w:rsidRDefault="00EF41E5" w:rsidP="00B02F08">
      <w:pPr>
        <w:rPr>
          <w:rFonts w:ascii="Times New Roman" w:hAnsi="Times New Roman"/>
          <w:b/>
          <w:bCs/>
          <w:sz w:val="24"/>
          <w:szCs w:val="24"/>
        </w:rPr>
      </w:pPr>
    </w:p>
    <w:p w14:paraId="56A94A71" w14:textId="77777777" w:rsidR="0045152B" w:rsidRDefault="0045152B" w:rsidP="00B02F08">
      <w:pPr>
        <w:rPr>
          <w:rFonts w:ascii="Times New Roman" w:hAnsi="Times New Roman"/>
          <w:b/>
          <w:bCs/>
          <w:sz w:val="24"/>
          <w:szCs w:val="24"/>
        </w:rPr>
      </w:pPr>
    </w:p>
    <w:p w14:paraId="6E476B3E" w14:textId="7F17FF47" w:rsidR="00B02F08" w:rsidRPr="0079090A" w:rsidRDefault="00B02F08" w:rsidP="00B02F08">
      <w:pPr>
        <w:rPr>
          <w:rFonts w:ascii="Times New Roman" w:hAnsi="Times New Roman"/>
          <w:b/>
          <w:bCs/>
          <w:sz w:val="24"/>
          <w:szCs w:val="24"/>
        </w:rPr>
      </w:pPr>
      <w:r w:rsidRPr="3B516EDE">
        <w:rPr>
          <w:rFonts w:ascii="Times New Roman" w:hAnsi="Times New Roman"/>
          <w:b/>
          <w:bCs/>
          <w:sz w:val="24"/>
          <w:szCs w:val="24"/>
        </w:rPr>
        <w:lastRenderedPageBreak/>
        <w:t>CONTACT:</w:t>
      </w:r>
    </w:p>
    <w:p w14:paraId="44EA1B7D" w14:textId="78805CFD" w:rsidR="00B02F08" w:rsidRPr="0079090A" w:rsidRDefault="00B02F08" w:rsidP="00B02F08">
      <w:pPr>
        <w:rPr>
          <w:rFonts w:ascii="Times New Roman" w:hAnsi="Times New Roman"/>
          <w:sz w:val="24"/>
          <w:szCs w:val="24"/>
        </w:rPr>
      </w:pPr>
      <w:r w:rsidRPr="3B516EDE">
        <w:rPr>
          <w:rFonts w:ascii="Times New Roman" w:hAnsi="Times New Roman"/>
          <w:sz w:val="24"/>
          <w:szCs w:val="24"/>
        </w:rPr>
        <w:t xml:space="preserve">For questions on the toolkit, </w:t>
      </w:r>
      <w:r w:rsidR="00C86C16">
        <w:rPr>
          <w:rFonts w:ascii="Times New Roman" w:hAnsi="Times New Roman"/>
          <w:sz w:val="24"/>
          <w:szCs w:val="24"/>
        </w:rPr>
        <w:t>please</w:t>
      </w:r>
      <w:r w:rsidRPr="3B516EDE">
        <w:rPr>
          <w:rFonts w:ascii="Times New Roman" w:hAnsi="Times New Roman"/>
          <w:sz w:val="24"/>
          <w:szCs w:val="24"/>
        </w:rPr>
        <w:t xml:space="preserve"> reach out to Diana Alfaro, Latinx Business Development Manager, at </w:t>
      </w:r>
      <w:hyperlink r:id="rId27" w:history="1">
        <w:r w:rsidR="004F72EA" w:rsidRPr="00F564CB">
          <w:rPr>
            <w:rStyle w:val="Hyperlink"/>
            <w:rFonts w:ascii="Times New Roman" w:hAnsi="Times New Roman"/>
            <w:sz w:val="24"/>
            <w:szCs w:val="24"/>
          </w:rPr>
          <w:t>diana.alfaro@illinois.gov</w:t>
        </w:r>
      </w:hyperlink>
      <w:r w:rsidRPr="3B516EDE">
        <w:rPr>
          <w:rFonts w:ascii="Times New Roman" w:hAnsi="Times New Roman"/>
          <w:sz w:val="24"/>
          <w:szCs w:val="24"/>
        </w:rPr>
        <w:t xml:space="preserve">. </w:t>
      </w:r>
    </w:p>
    <w:p w14:paraId="642D6EE3" w14:textId="77777777" w:rsidR="00B02F08" w:rsidRPr="00B76BD7" w:rsidRDefault="00B02F08" w:rsidP="00B02F08">
      <w:pPr>
        <w:rPr>
          <w:rFonts w:ascii="Times New Roman" w:hAnsi="Times New Roman"/>
          <w:sz w:val="24"/>
          <w:szCs w:val="24"/>
        </w:rPr>
      </w:pPr>
    </w:p>
    <w:p w14:paraId="020B7E6C" w14:textId="77777777" w:rsidR="00142AB1" w:rsidRPr="00B02F08" w:rsidRDefault="00142AB1" w:rsidP="00B02F08"/>
    <w:sectPr w:rsidR="00142AB1" w:rsidRPr="00B02F08" w:rsidSect="002318A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1440" w:right="1008" w:bottom="1526" w:left="1008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7E8B7" w14:textId="77777777" w:rsidR="00AF11D4" w:rsidRDefault="00AF11D4">
      <w:r>
        <w:separator/>
      </w:r>
    </w:p>
  </w:endnote>
  <w:endnote w:type="continuationSeparator" w:id="0">
    <w:p w14:paraId="19657558" w14:textId="77777777" w:rsidR="00AF11D4" w:rsidRDefault="00AF11D4">
      <w:r>
        <w:continuationSeparator/>
      </w:r>
    </w:p>
  </w:endnote>
  <w:endnote w:type="continuationNotice" w:id="1">
    <w:p w14:paraId="6F77AD1E" w14:textId="77777777" w:rsidR="00AF11D4" w:rsidRDefault="00AF11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4C48B" w14:textId="7EBDF34E" w:rsidR="00216FBA" w:rsidRDefault="00C77D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36DD536" wp14:editId="26D97082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26783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7D66B70D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DD53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36.05pt;height:27pt;z-index:25165824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" filled="f" stroked="f">
              <v:textbox>
                <w:txbxContent>
                  <w:p w14:paraId="7D66B70D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79974D9" wp14:editId="186F8651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6F66C5" id="Rectangle 7" o:spid="_x0000_s1026" style="position:absolute;margin-left:-1.6pt;margin-top:737.3pt;width:615pt;height:1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9D08" w14:textId="7D2FBEF6" w:rsidR="00552702" w:rsidRDefault="00552702">
    <w:pPr>
      <w:pStyle w:val="Foo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002E3CC" wp14:editId="0363D2BF">
              <wp:simplePos x="0" y="0"/>
              <wp:positionH relativeFrom="page">
                <wp:posOffset>1734820</wp:posOffset>
              </wp:positionH>
              <wp:positionV relativeFrom="page">
                <wp:posOffset>9334500</wp:posOffset>
              </wp:positionV>
              <wp:extent cx="4267835" cy="3429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40C790CD" w14:textId="77777777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2E3C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136.6pt;margin-top:735pt;width:336.05pt;height:27pt;z-index:25165825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gq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K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" filled="f" stroked="f">
              <v:textbox>
                <w:txbxContent>
                  <w:p w14:paraId="40C790CD" w14:textId="77777777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90F78CA" wp14:editId="4956B8EB">
              <wp:simplePos x="0" y="0"/>
              <wp:positionH relativeFrom="page">
                <wp:posOffset>20955</wp:posOffset>
              </wp:positionH>
              <wp:positionV relativeFrom="page">
                <wp:posOffset>9352280</wp:posOffset>
              </wp:positionV>
              <wp:extent cx="7810500" cy="2286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31DE81" id="Rectangle 14" o:spid="_x0000_s1026" style="position:absolute;margin-left:1.65pt;margin-top:736.4pt;width:615pt;height:18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BTzIM1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2F8C" w14:textId="2BE9A1BD" w:rsidR="00D97607" w:rsidRDefault="00552702" w:rsidP="00FB0CA7">
    <w:pPr>
      <w:pStyle w:val="Footer"/>
      <w:tabs>
        <w:tab w:val="clear" w:pos="8640"/>
        <w:tab w:val="right" w:pos="9450"/>
      </w:tabs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E0CAE75" wp14:editId="3244AC6A">
              <wp:simplePos x="0" y="0"/>
              <wp:positionH relativeFrom="page">
                <wp:posOffset>20955</wp:posOffset>
              </wp:positionH>
              <wp:positionV relativeFrom="page">
                <wp:posOffset>9342755</wp:posOffset>
              </wp:positionV>
              <wp:extent cx="7810500" cy="22860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74AE8" id="Rectangle 8" o:spid="_x0000_s1026" style="position:absolute;margin-left:1.65pt;margin-top:735.65pt;width:61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" fillcolor="#eb1c1f" stroked="f">
              <w10:wrap anchorx="page" anchory="page"/>
            </v:rect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B2EDB44" wp14:editId="589DA15F">
              <wp:simplePos x="0" y="0"/>
              <wp:positionH relativeFrom="page">
                <wp:posOffset>1734820</wp:posOffset>
              </wp:positionH>
              <wp:positionV relativeFrom="page">
                <wp:posOffset>9324975</wp:posOffset>
              </wp:positionV>
              <wp:extent cx="4267835" cy="3429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783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7250420F" w14:textId="77777777" w:rsidR="00552702" w:rsidRPr="005B3822" w:rsidRDefault="00552702" w:rsidP="00552702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EDB4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136.6pt;margin-top:734.25pt;width:336.05pt;height:27pt;z-index:25165824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" filled="f" stroked="f">
              <v:textbox>
                <w:txbxContent>
                  <w:p w14:paraId="7250420F" w14:textId="77777777" w:rsidR="00552702" w:rsidRPr="005B3822" w:rsidRDefault="00552702" w:rsidP="00552702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7D0A">
      <w:rPr>
        <w:noProof/>
      </w:rPr>
      <w:drawing>
        <wp:anchor distT="0" distB="0" distL="114300" distR="114300" simplePos="0" relativeHeight="251658242" behindDoc="0" locked="0" layoutInCell="1" allowOverlap="1" wp14:anchorId="352488F7" wp14:editId="0AABA7B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41" behindDoc="0" locked="0" layoutInCell="1" allowOverlap="1" wp14:anchorId="55A7474B" wp14:editId="066183CC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D0A">
      <w:rPr>
        <w:noProof/>
      </w:rPr>
      <w:drawing>
        <wp:anchor distT="0" distB="0" distL="114300" distR="114300" simplePos="0" relativeHeight="251658240" behindDoc="0" locked="0" layoutInCell="1" allowOverlap="1" wp14:anchorId="0D66E0BD" wp14:editId="32D4821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1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2071" w14:textId="77777777" w:rsidR="00AF11D4" w:rsidRDefault="00AF11D4">
      <w:r>
        <w:separator/>
      </w:r>
    </w:p>
  </w:footnote>
  <w:footnote w:type="continuationSeparator" w:id="0">
    <w:p w14:paraId="30163FD8" w14:textId="77777777" w:rsidR="00AF11D4" w:rsidRDefault="00AF11D4">
      <w:r>
        <w:continuationSeparator/>
      </w:r>
    </w:p>
  </w:footnote>
  <w:footnote w:type="continuationNotice" w:id="1">
    <w:p w14:paraId="6082AF5A" w14:textId="77777777" w:rsidR="00AF11D4" w:rsidRDefault="00AF11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A9068" w14:textId="319A515B" w:rsidR="00AE33A5" w:rsidRPr="00AE33A5" w:rsidRDefault="00C77D0A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B9CFCA4" wp14:editId="383DB01E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879FE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CFC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.25pt;margin-top:38pt;width:611.3pt;height:29.3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3EC879FE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95288C" wp14:editId="1B7F5005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62DD19" id="Rectangle 5" o:spid="_x0000_s1026" style="position:absolute;margin-left:-.25pt;margin-top:38.65pt;width:615pt;height:20.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CF5D" w14:textId="21506741" w:rsidR="00EE1C7B" w:rsidRDefault="00552702" w:rsidP="00AB6D9F">
    <w:pPr>
      <w:pStyle w:val="Header"/>
      <w:jc w:val="center"/>
    </w:pP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31CAF6E8" wp14:editId="1D26BD2D">
              <wp:simplePos x="0" y="0"/>
              <wp:positionH relativeFrom="page">
                <wp:posOffset>20955</wp:posOffset>
              </wp:positionH>
              <wp:positionV relativeFrom="page">
                <wp:posOffset>296545</wp:posOffset>
              </wp:positionV>
              <wp:extent cx="7763510" cy="372110"/>
              <wp:effectExtent l="0" t="0" r="0" b="889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225D" w14:textId="77777777" w:rsidR="00552702" w:rsidRPr="005B3822" w:rsidRDefault="00552702" w:rsidP="00552702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AF6E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1.65pt;margin-top:23.35pt;width:611.3pt;height:29.3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+km1yd4AAAAJAQAADwAAAAAAAAAAAAAAAAA7BAAAZHJzL2Rvd25yZXYueG1sUEsF&#10;BgAAAAAEAAQA8wAAAEYFAAAAAA==&#10;" filled="f" stroked="f">
              <v:textbox>
                <w:txbxContent>
                  <w:p w14:paraId="71E2225D" w14:textId="77777777" w:rsidR="00552702" w:rsidRPr="005B3822" w:rsidRDefault="00552702" w:rsidP="00552702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52702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AF8FCA9" wp14:editId="4395427C">
              <wp:simplePos x="0" y="0"/>
              <wp:positionH relativeFrom="page">
                <wp:posOffset>20955</wp:posOffset>
              </wp:positionH>
              <wp:positionV relativeFrom="page">
                <wp:posOffset>306070</wp:posOffset>
              </wp:positionV>
              <wp:extent cx="10087806" cy="262890"/>
              <wp:effectExtent l="0" t="0" r="889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7806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58A7B6" id="Rectangle 10" o:spid="_x0000_s1026" style="position:absolute;margin-left:1.65pt;margin-top:24.1pt;width:794.3pt;height:20.7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A73F" w14:textId="1F37C356" w:rsidR="00D97607" w:rsidRPr="00542AE2" w:rsidRDefault="00C77D0A" w:rsidP="002C2C73">
    <w:pPr>
      <w:pStyle w:val="Header"/>
      <w:tabs>
        <w:tab w:val="clear" w:pos="8640"/>
        <w:tab w:val="right" w:pos="9360"/>
      </w:tabs>
      <w:ind w:left="-1260"/>
      <w:jc w:val="center"/>
      <w:rPr>
        <w:b/>
        <w:bCs/>
      </w:rPr>
    </w:pPr>
    <w:r w:rsidRPr="00542AE2"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E5F2728" wp14:editId="2E17772B">
              <wp:simplePos x="0" y="0"/>
              <wp:positionH relativeFrom="page">
                <wp:posOffset>-1270</wp:posOffset>
              </wp:positionH>
              <wp:positionV relativeFrom="page">
                <wp:posOffset>327660</wp:posOffset>
              </wp:positionV>
              <wp:extent cx="7810500" cy="2286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ACE54" id="Rectangle 4" o:spid="_x0000_s1026" style="position:absolute;margin-left:-.1pt;margin-top:25.8pt;width:615pt;height:18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" fillcolor="#1f497d" stroked="f">
              <w10:wrap anchorx="page" anchory="page"/>
            </v:rect>
          </w:pict>
        </mc:Fallback>
      </mc:AlternateContent>
    </w:r>
    <w:r w:rsidR="002C2C73">
      <w:t xml:space="preserve">                       </w:t>
    </w:r>
    <w:r w:rsidR="002C2C73">
      <w:rPr>
        <w:noProof/>
      </w:rPr>
      <w:drawing>
        <wp:inline distT="0" distB="0" distL="0" distR="0" wp14:anchorId="06CDB25B" wp14:editId="1C40088E">
          <wp:extent cx="3422650" cy="97155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CF18F9"/>
    <w:multiLevelType w:val="hybridMultilevel"/>
    <w:tmpl w:val="6B82D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95282"/>
    <w:multiLevelType w:val="hybridMultilevel"/>
    <w:tmpl w:val="6C8A84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754F0"/>
    <w:multiLevelType w:val="hybridMultilevel"/>
    <w:tmpl w:val="60AAF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06ABC"/>
    <w:multiLevelType w:val="hybridMultilevel"/>
    <w:tmpl w:val="F2881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279F6"/>
    <w:multiLevelType w:val="hybridMultilevel"/>
    <w:tmpl w:val="321821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F51A0"/>
    <w:multiLevelType w:val="hybridMultilevel"/>
    <w:tmpl w:val="05B085F8"/>
    <w:lvl w:ilvl="0" w:tplc="022494A4">
      <w:start w:val="20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53190"/>
    <w:multiLevelType w:val="hybridMultilevel"/>
    <w:tmpl w:val="4C6664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985586">
    <w:abstractNumId w:val="0"/>
  </w:num>
  <w:num w:numId="2" w16cid:durableId="1707951173">
    <w:abstractNumId w:val="6"/>
  </w:num>
  <w:num w:numId="3" w16cid:durableId="1674144863">
    <w:abstractNumId w:val="3"/>
  </w:num>
  <w:num w:numId="4" w16cid:durableId="336731397">
    <w:abstractNumId w:val="1"/>
  </w:num>
  <w:num w:numId="5" w16cid:durableId="127478829">
    <w:abstractNumId w:val="2"/>
  </w:num>
  <w:num w:numId="6" w16cid:durableId="119031228">
    <w:abstractNumId w:val="5"/>
  </w:num>
  <w:num w:numId="7" w16cid:durableId="573054524">
    <w:abstractNumId w:val="7"/>
  </w:num>
  <w:num w:numId="8" w16cid:durableId="13712976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attachedTemplate r:id="rId1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DF"/>
    <w:rsid w:val="00007310"/>
    <w:rsid w:val="00007885"/>
    <w:rsid w:val="00023809"/>
    <w:rsid w:val="00036B8E"/>
    <w:rsid w:val="00042BFC"/>
    <w:rsid w:val="00046DD9"/>
    <w:rsid w:val="0008129E"/>
    <w:rsid w:val="00091F75"/>
    <w:rsid w:val="0009684C"/>
    <w:rsid w:val="000A40FC"/>
    <w:rsid w:val="000A541D"/>
    <w:rsid w:val="000A6C2F"/>
    <w:rsid w:val="000A7A21"/>
    <w:rsid w:val="000C09AF"/>
    <w:rsid w:val="000D6438"/>
    <w:rsid w:val="000E5F0E"/>
    <w:rsid w:val="000E6AD5"/>
    <w:rsid w:val="00105331"/>
    <w:rsid w:val="001076CD"/>
    <w:rsid w:val="00122B25"/>
    <w:rsid w:val="0012593C"/>
    <w:rsid w:val="00133585"/>
    <w:rsid w:val="001349F8"/>
    <w:rsid w:val="00134FED"/>
    <w:rsid w:val="00142AB1"/>
    <w:rsid w:val="0015785B"/>
    <w:rsid w:val="001845D4"/>
    <w:rsid w:val="00185935"/>
    <w:rsid w:val="0019192C"/>
    <w:rsid w:val="001A3327"/>
    <w:rsid w:val="001B026B"/>
    <w:rsid w:val="001B09A8"/>
    <w:rsid w:val="001B2955"/>
    <w:rsid w:val="001B492A"/>
    <w:rsid w:val="001B5214"/>
    <w:rsid w:val="001C53C1"/>
    <w:rsid w:val="001D3FD3"/>
    <w:rsid w:val="001F23BA"/>
    <w:rsid w:val="0020199E"/>
    <w:rsid w:val="00207C63"/>
    <w:rsid w:val="00216FBA"/>
    <w:rsid w:val="00224856"/>
    <w:rsid w:val="002318AF"/>
    <w:rsid w:val="00240BE2"/>
    <w:rsid w:val="0024761D"/>
    <w:rsid w:val="002539EF"/>
    <w:rsid w:val="002609C3"/>
    <w:rsid w:val="00274C3E"/>
    <w:rsid w:val="002804C0"/>
    <w:rsid w:val="00283490"/>
    <w:rsid w:val="00284CA5"/>
    <w:rsid w:val="00285048"/>
    <w:rsid w:val="00296AEF"/>
    <w:rsid w:val="00297913"/>
    <w:rsid w:val="002A447F"/>
    <w:rsid w:val="002A5FB5"/>
    <w:rsid w:val="002B1447"/>
    <w:rsid w:val="002B5D7A"/>
    <w:rsid w:val="002C0015"/>
    <w:rsid w:val="002C2C73"/>
    <w:rsid w:val="002C3C4F"/>
    <w:rsid w:val="002E139E"/>
    <w:rsid w:val="002E39BD"/>
    <w:rsid w:val="002E40C6"/>
    <w:rsid w:val="002F06D3"/>
    <w:rsid w:val="002F5EAD"/>
    <w:rsid w:val="003363FF"/>
    <w:rsid w:val="003413AC"/>
    <w:rsid w:val="00353357"/>
    <w:rsid w:val="003551BD"/>
    <w:rsid w:val="00363FF1"/>
    <w:rsid w:val="00367315"/>
    <w:rsid w:val="003721CA"/>
    <w:rsid w:val="003A2C4F"/>
    <w:rsid w:val="003B1EA3"/>
    <w:rsid w:val="003B30E9"/>
    <w:rsid w:val="003C2098"/>
    <w:rsid w:val="003C3B72"/>
    <w:rsid w:val="003D0CCB"/>
    <w:rsid w:val="003D2F07"/>
    <w:rsid w:val="003D4456"/>
    <w:rsid w:val="003F144C"/>
    <w:rsid w:val="003F490A"/>
    <w:rsid w:val="00402185"/>
    <w:rsid w:val="00403A72"/>
    <w:rsid w:val="004158C8"/>
    <w:rsid w:val="00422801"/>
    <w:rsid w:val="00432D11"/>
    <w:rsid w:val="0043337C"/>
    <w:rsid w:val="0045152B"/>
    <w:rsid w:val="00465F0E"/>
    <w:rsid w:val="00477B68"/>
    <w:rsid w:val="00481368"/>
    <w:rsid w:val="0048418C"/>
    <w:rsid w:val="00486CD7"/>
    <w:rsid w:val="00496750"/>
    <w:rsid w:val="004A1330"/>
    <w:rsid w:val="004A59F7"/>
    <w:rsid w:val="004B37BE"/>
    <w:rsid w:val="004C37C3"/>
    <w:rsid w:val="004C723F"/>
    <w:rsid w:val="004C7330"/>
    <w:rsid w:val="004C74CA"/>
    <w:rsid w:val="004C7B3A"/>
    <w:rsid w:val="004D168A"/>
    <w:rsid w:val="004D46CE"/>
    <w:rsid w:val="004D7B85"/>
    <w:rsid w:val="004E7967"/>
    <w:rsid w:val="004E7D60"/>
    <w:rsid w:val="004F1C9F"/>
    <w:rsid w:val="004F72EA"/>
    <w:rsid w:val="005140D5"/>
    <w:rsid w:val="005226CD"/>
    <w:rsid w:val="00523B77"/>
    <w:rsid w:val="00535D4B"/>
    <w:rsid w:val="005405C5"/>
    <w:rsid w:val="00540A39"/>
    <w:rsid w:val="00542AE2"/>
    <w:rsid w:val="00542F9B"/>
    <w:rsid w:val="00552702"/>
    <w:rsid w:val="00554F2F"/>
    <w:rsid w:val="005569E8"/>
    <w:rsid w:val="00560ABD"/>
    <w:rsid w:val="0056330F"/>
    <w:rsid w:val="00563659"/>
    <w:rsid w:val="00565862"/>
    <w:rsid w:val="00572439"/>
    <w:rsid w:val="00580EF7"/>
    <w:rsid w:val="00583BDE"/>
    <w:rsid w:val="00592FB1"/>
    <w:rsid w:val="005B0431"/>
    <w:rsid w:val="005B2F95"/>
    <w:rsid w:val="005B3822"/>
    <w:rsid w:val="005B6098"/>
    <w:rsid w:val="005C74E6"/>
    <w:rsid w:val="005D2F1B"/>
    <w:rsid w:val="005E0FF4"/>
    <w:rsid w:val="005E637B"/>
    <w:rsid w:val="005E7B93"/>
    <w:rsid w:val="005F059E"/>
    <w:rsid w:val="005F0E5C"/>
    <w:rsid w:val="005F2BD6"/>
    <w:rsid w:val="005F51FB"/>
    <w:rsid w:val="005F78A1"/>
    <w:rsid w:val="006213C5"/>
    <w:rsid w:val="00624028"/>
    <w:rsid w:val="006513D8"/>
    <w:rsid w:val="00660D0A"/>
    <w:rsid w:val="0066247D"/>
    <w:rsid w:val="00664799"/>
    <w:rsid w:val="00667C0F"/>
    <w:rsid w:val="006706AE"/>
    <w:rsid w:val="00685B4D"/>
    <w:rsid w:val="006925E3"/>
    <w:rsid w:val="006A2AE4"/>
    <w:rsid w:val="006A4EBD"/>
    <w:rsid w:val="006C73CE"/>
    <w:rsid w:val="00707EF0"/>
    <w:rsid w:val="007118CD"/>
    <w:rsid w:val="00715777"/>
    <w:rsid w:val="00722DD5"/>
    <w:rsid w:val="0074010C"/>
    <w:rsid w:val="00745450"/>
    <w:rsid w:val="00746AE8"/>
    <w:rsid w:val="00751FCB"/>
    <w:rsid w:val="00761513"/>
    <w:rsid w:val="007732CE"/>
    <w:rsid w:val="00774904"/>
    <w:rsid w:val="00775E4C"/>
    <w:rsid w:val="00796847"/>
    <w:rsid w:val="007A0E47"/>
    <w:rsid w:val="007A4DEA"/>
    <w:rsid w:val="007A5B88"/>
    <w:rsid w:val="007B3CC8"/>
    <w:rsid w:val="007B7042"/>
    <w:rsid w:val="007D6A2F"/>
    <w:rsid w:val="007F2C9A"/>
    <w:rsid w:val="007F38DE"/>
    <w:rsid w:val="00801D7F"/>
    <w:rsid w:val="008101C5"/>
    <w:rsid w:val="00810403"/>
    <w:rsid w:val="008231B1"/>
    <w:rsid w:val="00826556"/>
    <w:rsid w:val="00830C48"/>
    <w:rsid w:val="00831414"/>
    <w:rsid w:val="0083749A"/>
    <w:rsid w:val="00841187"/>
    <w:rsid w:val="008412FE"/>
    <w:rsid w:val="008415BE"/>
    <w:rsid w:val="00844C99"/>
    <w:rsid w:val="00852F60"/>
    <w:rsid w:val="008612EF"/>
    <w:rsid w:val="00872183"/>
    <w:rsid w:val="00877C30"/>
    <w:rsid w:val="0088120A"/>
    <w:rsid w:val="008926A9"/>
    <w:rsid w:val="008B0146"/>
    <w:rsid w:val="008B3C6D"/>
    <w:rsid w:val="008C0823"/>
    <w:rsid w:val="008C5FDE"/>
    <w:rsid w:val="008D6D47"/>
    <w:rsid w:val="008E0ADF"/>
    <w:rsid w:val="008F2F70"/>
    <w:rsid w:val="00902936"/>
    <w:rsid w:val="009033DE"/>
    <w:rsid w:val="009449E4"/>
    <w:rsid w:val="00957EA1"/>
    <w:rsid w:val="00960990"/>
    <w:rsid w:val="009679F5"/>
    <w:rsid w:val="0097069A"/>
    <w:rsid w:val="00970E06"/>
    <w:rsid w:val="00980E82"/>
    <w:rsid w:val="009963C6"/>
    <w:rsid w:val="009A1183"/>
    <w:rsid w:val="009A51D6"/>
    <w:rsid w:val="009A7454"/>
    <w:rsid w:val="009B0365"/>
    <w:rsid w:val="009B2DAF"/>
    <w:rsid w:val="009C5979"/>
    <w:rsid w:val="009E23AE"/>
    <w:rsid w:val="009E23C9"/>
    <w:rsid w:val="009F5A2C"/>
    <w:rsid w:val="00A03EF7"/>
    <w:rsid w:val="00A0788C"/>
    <w:rsid w:val="00A31CFB"/>
    <w:rsid w:val="00A368E4"/>
    <w:rsid w:val="00A40163"/>
    <w:rsid w:val="00A53010"/>
    <w:rsid w:val="00A84180"/>
    <w:rsid w:val="00A91D40"/>
    <w:rsid w:val="00AB6D9F"/>
    <w:rsid w:val="00AC622E"/>
    <w:rsid w:val="00AD6F81"/>
    <w:rsid w:val="00AE0479"/>
    <w:rsid w:val="00AE33A5"/>
    <w:rsid w:val="00AF11D4"/>
    <w:rsid w:val="00AF404E"/>
    <w:rsid w:val="00AF417A"/>
    <w:rsid w:val="00B02F08"/>
    <w:rsid w:val="00B07AB5"/>
    <w:rsid w:val="00B12146"/>
    <w:rsid w:val="00B240D2"/>
    <w:rsid w:val="00B3696D"/>
    <w:rsid w:val="00B43BF4"/>
    <w:rsid w:val="00B50C79"/>
    <w:rsid w:val="00B6096A"/>
    <w:rsid w:val="00B7093B"/>
    <w:rsid w:val="00B71E82"/>
    <w:rsid w:val="00B72002"/>
    <w:rsid w:val="00B813E1"/>
    <w:rsid w:val="00BB0BE7"/>
    <w:rsid w:val="00BC04FE"/>
    <w:rsid w:val="00BC34D6"/>
    <w:rsid w:val="00BE08D6"/>
    <w:rsid w:val="00BE2BB1"/>
    <w:rsid w:val="00BF09C0"/>
    <w:rsid w:val="00BF1825"/>
    <w:rsid w:val="00BF366C"/>
    <w:rsid w:val="00C01429"/>
    <w:rsid w:val="00C02CF3"/>
    <w:rsid w:val="00C03465"/>
    <w:rsid w:val="00C10ADB"/>
    <w:rsid w:val="00C1541D"/>
    <w:rsid w:val="00C232E9"/>
    <w:rsid w:val="00C25D94"/>
    <w:rsid w:val="00C27290"/>
    <w:rsid w:val="00C3657C"/>
    <w:rsid w:val="00C40290"/>
    <w:rsid w:val="00C44046"/>
    <w:rsid w:val="00C45D64"/>
    <w:rsid w:val="00C471B3"/>
    <w:rsid w:val="00C54827"/>
    <w:rsid w:val="00C5526A"/>
    <w:rsid w:val="00C57EE1"/>
    <w:rsid w:val="00C6745D"/>
    <w:rsid w:val="00C67472"/>
    <w:rsid w:val="00C71317"/>
    <w:rsid w:val="00C72192"/>
    <w:rsid w:val="00C77D0A"/>
    <w:rsid w:val="00C86C16"/>
    <w:rsid w:val="00C969EE"/>
    <w:rsid w:val="00CA0300"/>
    <w:rsid w:val="00CA34D9"/>
    <w:rsid w:val="00CC1B09"/>
    <w:rsid w:val="00CC1BB4"/>
    <w:rsid w:val="00CC655C"/>
    <w:rsid w:val="00CE72AA"/>
    <w:rsid w:val="00CF63C3"/>
    <w:rsid w:val="00D03398"/>
    <w:rsid w:val="00D12C92"/>
    <w:rsid w:val="00D23155"/>
    <w:rsid w:val="00D3317D"/>
    <w:rsid w:val="00D36222"/>
    <w:rsid w:val="00D37588"/>
    <w:rsid w:val="00D4268F"/>
    <w:rsid w:val="00D5373F"/>
    <w:rsid w:val="00D6272E"/>
    <w:rsid w:val="00D702A7"/>
    <w:rsid w:val="00D7680A"/>
    <w:rsid w:val="00D830E5"/>
    <w:rsid w:val="00D8569B"/>
    <w:rsid w:val="00D97607"/>
    <w:rsid w:val="00DA1C54"/>
    <w:rsid w:val="00DA35F8"/>
    <w:rsid w:val="00DA6115"/>
    <w:rsid w:val="00DA7CCE"/>
    <w:rsid w:val="00DB04A8"/>
    <w:rsid w:val="00DB0657"/>
    <w:rsid w:val="00DB1A25"/>
    <w:rsid w:val="00DB21E5"/>
    <w:rsid w:val="00DB3E4F"/>
    <w:rsid w:val="00DD52DD"/>
    <w:rsid w:val="00DD688D"/>
    <w:rsid w:val="00DE6060"/>
    <w:rsid w:val="00E054F5"/>
    <w:rsid w:val="00E14FCD"/>
    <w:rsid w:val="00E33E0C"/>
    <w:rsid w:val="00E4260C"/>
    <w:rsid w:val="00E46026"/>
    <w:rsid w:val="00E52244"/>
    <w:rsid w:val="00E60FF7"/>
    <w:rsid w:val="00E65AAA"/>
    <w:rsid w:val="00E80733"/>
    <w:rsid w:val="00E93A27"/>
    <w:rsid w:val="00EA4C8E"/>
    <w:rsid w:val="00EB5520"/>
    <w:rsid w:val="00ED402E"/>
    <w:rsid w:val="00EE1C7B"/>
    <w:rsid w:val="00EF1B9E"/>
    <w:rsid w:val="00EF3FA7"/>
    <w:rsid w:val="00EF41E5"/>
    <w:rsid w:val="00F00447"/>
    <w:rsid w:val="00F0113F"/>
    <w:rsid w:val="00F0175F"/>
    <w:rsid w:val="00F02911"/>
    <w:rsid w:val="00F14999"/>
    <w:rsid w:val="00F23C69"/>
    <w:rsid w:val="00F261D3"/>
    <w:rsid w:val="00F26403"/>
    <w:rsid w:val="00F33A7A"/>
    <w:rsid w:val="00F41E48"/>
    <w:rsid w:val="00F47C17"/>
    <w:rsid w:val="00F515A8"/>
    <w:rsid w:val="00F64FF6"/>
    <w:rsid w:val="00F81FFA"/>
    <w:rsid w:val="00F85457"/>
    <w:rsid w:val="00F96371"/>
    <w:rsid w:val="00FA4C32"/>
    <w:rsid w:val="00FA55CD"/>
    <w:rsid w:val="00FB0CA7"/>
    <w:rsid w:val="00FD458E"/>
    <w:rsid w:val="00FD5CBB"/>
    <w:rsid w:val="031457D7"/>
    <w:rsid w:val="0364D41E"/>
    <w:rsid w:val="0B6AEA12"/>
    <w:rsid w:val="0F7A550D"/>
    <w:rsid w:val="148779D3"/>
    <w:rsid w:val="1D65AAF3"/>
    <w:rsid w:val="299E71E4"/>
    <w:rsid w:val="2CC76785"/>
    <w:rsid w:val="33F3ED5D"/>
    <w:rsid w:val="340BE6CA"/>
    <w:rsid w:val="36310D91"/>
    <w:rsid w:val="3C8F8C2D"/>
    <w:rsid w:val="3D92A350"/>
    <w:rsid w:val="3E330C09"/>
    <w:rsid w:val="434F81C3"/>
    <w:rsid w:val="4387424D"/>
    <w:rsid w:val="443EC95E"/>
    <w:rsid w:val="4783B380"/>
    <w:rsid w:val="4BC9701A"/>
    <w:rsid w:val="55B6D715"/>
    <w:rsid w:val="56103E91"/>
    <w:rsid w:val="5AD07BED"/>
    <w:rsid w:val="5FB6FA66"/>
    <w:rsid w:val="637B4A0E"/>
    <w:rsid w:val="6F8F9FD0"/>
    <w:rsid w:val="6FD96055"/>
    <w:rsid w:val="76EDECC0"/>
    <w:rsid w:val="7F15B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5DBD2E6"/>
  <w15:chartTrackingRefBased/>
  <w15:docId w15:val="{744F5B24-5CF4-4E8D-AEDD-AC98581BD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AB1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paragraph" w:styleId="ListParagraph">
    <w:name w:val="List Paragraph"/>
    <w:basedOn w:val="Normal"/>
    <w:uiPriority w:val="34"/>
    <w:qFormat/>
    <w:rsid w:val="008E0ADF"/>
    <w:pPr>
      <w:ind w:left="720"/>
      <w:contextualSpacing/>
    </w:pPr>
  </w:style>
  <w:style w:type="character" w:styleId="Hyperlink">
    <w:name w:val="Hyperlink"/>
    <w:uiPriority w:val="99"/>
    <w:unhideWhenUsed/>
    <w:rsid w:val="008E0ADF"/>
    <w:rPr>
      <w:color w:val="0563C1"/>
      <w:u w:val="single"/>
    </w:rPr>
  </w:style>
  <w:style w:type="character" w:styleId="UnresolvedMention">
    <w:name w:val="Unresolved Mention"/>
    <w:uiPriority w:val="99"/>
    <w:unhideWhenUsed/>
    <w:rsid w:val="00283490"/>
    <w:rPr>
      <w:color w:val="605E5C"/>
      <w:shd w:val="clear" w:color="auto" w:fill="E1DFDD"/>
    </w:rPr>
  </w:style>
  <w:style w:type="character" w:styleId="Mention">
    <w:name w:val="Mention"/>
    <w:uiPriority w:val="99"/>
    <w:unhideWhenUsed/>
    <w:rsid w:val="00283490"/>
    <w:rPr>
      <w:color w:val="2B579A"/>
      <w:shd w:val="clear" w:color="auto" w:fill="E1DFDD"/>
    </w:rPr>
  </w:style>
  <w:style w:type="paragraph" w:customStyle="1" w:styleId="s11">
    <w:name w:val="s11"/>
    <w:basedOn w:val="Normal"/>
    <w:rsid w:val="00B02F08"/>
    <w:pPr>
      <w:spacing w:before="100" w:beforeAutospacing="1" w:after="100" w:afterAutospacing="1" w:line="240" w:lineRule="auto"/>
    </w:pPr>
  </w:style>
  <w:style w:type="character" w:customStyle="1" w:styleId="bumpedfont15">
    <w:name w:val="bumpedfont15"/>
    <w:basedOn w:val="DefaultParagraphFont"/>
    <w:rsid w:val="00B02F08"/>
  </w:style>
  <w:style w:type="character" w:styleId="FollowedHyperlink">
    <w:name w:val="FollowedHyperlink"/>
    <w:basedOn w:val="DefaultParagraphFont"/>
    <w:rsid w:val="00F0113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86C1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twitter.com/IllinoisDCEO" TargetMode="External"/><Relationship Id="rId18" Type="http://schemas.openxmlformats.org/officeDocument/2006/relationships/hyperlink" Target="https://dceo.illinois.gov/hhm2024.html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facebook.com/illinoisdceo" TargetMode="External"/><Relationship Id="rId17" Type="http://schemas.openxmlformats.org/officeDocument/2006/relationships/hyperlink" Target="https://bit.ly/3TadHOa" TargetMode="External"/><Relationship Id="rId25" Type="http://schemas.openxmlformats.org/officeDocument/2006/relationships/image" Target="media/image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dceo.illinois.gov/hhm2024.html" TargetMode="External"/><Relationship Id="rId20" Type="http://schemas.openxmlformats.org/officeDocument/2006/relationships/hyperlink" Target="https://bit.ly/3TadHOa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dceo.illinois.gov/hhm2024.html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36" Type="http://schemas.microsoft.com/office/2019/05/relationships/documenttasks" Target="documenttasks/documenttasks1.xml"/><Relationship Id="rId10" Type="http://schemas.openxmlformats.org/officeDocument/2006/relationships/footnotes" Target="footnotes.xml"/><Relationship Id="rId19" Type="http://schemas.openxmlformats.org/officeDocument/2006/relationships/hyperlink" Target="https://bit.ly/3TadHOa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inkedin.com/company/illinoisdceo" TargetMode="External"/><Relationship Id="rId22" Type="http://schemas.openxmlformats.org/officeDocument/2006/relationships/image" Target="media/image2.png"/><Relationship Id="rId27" Type="http://schemas.openxmlformats.org/officeDocument/2006/relationships/hyperlink" Target="mailto:diana.alfaro@illinois.gov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olton\OneDrive%20-%20State%20of%20Illinois%20-%20Dept.%20of%20Innovation%20&amp;%20Technology\Templates%20for%20Staff\Letter%20Template\DCEO%20-%20Standard%20Letter%20Template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F4AF1976-08C5-4017-966A-251BEBD3BCC3}">
    <t:Anchor>
      <t:Comment id="158065593"/>
    </t:Anchor>
    <t:History>
      <t:Event id="{83FE8B02-4415-4B8B-896D-972D04CF7CB1}" time="2023-08-31T15:02:44.504Z">
        <t:Attribution userId="S::andy.read@illinois.gov::57d9d438-6d30-4d5e-b9f7-8873168bee34" userProvider="AD" userName="Read, Andy T."/>
        <t:Anchor>
          <t:Comment id="158065593"/>
        </t:Anchor>
        <t:Create/>
      </t:Event>
      <t:Event id="{8016EC69-8D54-41DD-B0C9-4E4D67444C82}" time="2023-08-31T15:02:44.504Z">
        <t:Attribution userId="S::andy.read@illinois.gov::57d9d438-6d30-4d5e-b9f7-8873168bee34" userProvider="AD" userName="Read, Andy T."/>
        <t:Anchor>
          <t:Comment id="158065593"/>
        </t:Anchor>
        <t:Assign userId="S::Eliza.Glezer@Illinois.gov::296a46a9-6adb-4762-85e9-b8b3121ae4fa" userProvider="AD" userName="Glezer, Eliza"/>
      </t:Event>
      <t:Event id="{DEDDE3F8-E916-49BC-ADF3-5982FB2E6BDB}" time="2023-08-31T15:02:44.504Z">
        <t:Attribution userId="S::andy.read@illinois.gov::57d9d438-6d30-4d5e-b9f7-8873168bee34" userProvider="AD" userName="Read, Andy T."/>
        <t:Anchor>
          <t:Comment id="158065593"/>
        </t:Anchor>
        <t:SetTitle title="@Glezer, Eliza I think this was missing something here."/>
      </t:Event>
    </t:History>
  </t:Task>
  <t:Task id="{73D3D5FF-2FE0-4EA9-BF68-EEE99C281865}">
    <t:Anchor>
      <t:Comment id="687643011"/>
    </t:Anchor>
    <t:History>
      <t:Event id="{98695606-B0A0-4CBC-A01A-50E80B034E50}" time="2023-08-31T15:04:06.742Z">
        <t:Attribution userId="S::andy.read@illinois.gov::57d9d438-6d30-4d5e-b9f7-8873168bee34" userProvider="AD" userName="Read, Andy T."/>
        <t:Anchor>
          <t:Comment id="687643011"/>
        </t:Anchor>
        <t:Create/>
      </t:Event>
      <t:Event id="{D9786D44-14A9-41B1-A15F-206EAF234CCD}" time="2023-08-31T15:04:06.742Z">
        <t:Attribution userId="S::andy.read@illinois.gov::57d9d438-6d30-4d5e-b9f7-8873168bee34" userProvider="AD" userName="Read, Andy T."/>
        <t:Anchor>
          <t:Comment id="687643011"/>
        </t:Anchor>
        <t:Assign userId="S::Eliza.Glezer@Illinois.gov::296a46a9-6adb-4762-85e9-b8b3121ae4fa" userProvider="AD" userName="Glezer, Eliza"/>
      </t:Event>
      <t:Event id="{F99F0C33-6AA3-4403-8523-DA5342869534}" time="2023-08-31T15:04:06.742Z">
        <t:Attribution userId="S::andy.read@illinois.gov::57d9d438-6d30-4d5e-b9f7-8873168bee34" userProvider="AD" userName="Read, Andy T."/>
        <t:Anchor>
          <t:Comment id="687643011"/>
        </t:Anchor>
        <t:SetTitle title="@Glezer, Eliza Do we need to add &quot;National&quot; to the beginning here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594c82-6de3-4d0c-be9a-812c05247c9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576715C8F25647B659FD4E4B5BC546" ma:contentTypeVersion="12" ma:contentTypeDescription="Create a new document." ma:contentTypeScope="" ma:versionID="d93add37fa74268d4e4035d6cf313391">
  <xsd:schema xmlns:xsd="http://www.w3.org/2001/XMLSchema" xmlns:xs="http://www.w3.org/2001/XMLSchema" xmlns:p="http://schemas.microsoft.com/office/2006/metadata/properties" xmlns:ns3="8b594c82-6de3-4d0c-be9a-812c05247c98" xmlns:ns4="a8267025-61fa-4ba6-9797-e502e66ac65f" targetNamespace="http://schemas.microsoft.com/office/2006/metadata/properties" ma:root="true" ma:fieldsID="584c6272611d6d127f4f66cef6598224" ns3:_="" ns4:_="">
    <xsd:import namespace="8b594c82-6de3-4d0c-be9a-812c05247c98"/>
    <xsd:import namespace="a8267025-61fa-4ba6-9797-e502e66ac6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94c82-6de3-4d0c-be9a-812c05247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67025-61fa-4ba6-9797-e502e66ac65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B1191A-E879-4F49-9F0A-9B03ACB2D15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8267025-61fa-4ba6-9797-e502e66ac65f"/>
    <ds:schemaRef ds:uri="8b594c82-6de3-4d0c-be9a-812c05247c9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0392949-0B7C-4F76-BFC1-77A0348F3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594c82-6de3-4d0c-be9a-812c05247c98"/>
    <ds:schemaRef ds:uri="a8267025-61fa-4ba6-9797-e502e66ac6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DCEO - Standard Letter Template.dotx</Template>
  <TotalTime>5</TotalTime>
  <Pages>8</Pages>
  <Words>895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7505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Alfaro, Diana</cp:lastModifiedBy>
  <cp:revision>3</cp:revision>
  <cp:lastPrinted>2015-08-31T19:19:00Z</cp:lastPrinted>
  <dcterms:created xsi:type="dcterms:W3CDTF">2024-08-30T00:07:00Z</dcterms:created>
  <dcterms:modified xsi:type="dcterms:W3CDTF">2024-08-30T00:12:00Z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0x0101009C576715C8F25647B659FD4E4B5BC546</vt:lpwstr>
  </property>
  <property fmtid="{D5CDD505-2E9C-101B-9397-08002B2CF9AE}" pid="3" name="Order">
    <vt:lpwstr>8000.00000000000</vt:lpwstr>
  </property>
</Properties>
</file>