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FD71" w14:textId="5010CE0C" w:rsidR="00361A1A" w:rsidRPr="00361A1A" w:rsidRDefault="00361A1A" w:rsidP="00B02F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s-419"/>
        </w:rPr>
      </w:pPr>
      <w:bookmarkStart w:id="0" w:name="_Hlk139633812"/>
      <w:r>
        <w:rPr>
          <w:rFonts w:ascii="Times New Roman" w:hAnsi="Times New Roman"/>
          <w:b/>
          <w:bCs/>
          <w:sz w:val="28"/>
          <w:szCs w:val="28"/>
          <w:lang w:val="es-419"/>
        </w:rPr>
        <w:t xml:space="preserve">Cumbre </w:t>
      </w:r>
      <w:r w:rsidRPr="00361A1A">
        <w:rPr>
          <w:rFonts w:ascii="Times New Roman" w:hAnsi="Times New Roman"/>
          <w:b/>
          <w:bCs/>
          <w:sz w:val="28"/>
          <w:szCs w:val="28"/>
          <w:lang w:val="es-419"/>
        </w:rPr>
        <w:t xml:space="preserve">Impulsando la </w:t>
      </w:r>
      <w:r>
        <w:rPr>
          <w:rFonts w:ascii="Times New Roman" w:hAnsi="Times New Roman"/>
          <w:b/>
          <w:bCs/>
          <w:sz w:val="28"/>
          <w:szCs w:val="28"/>
          <w:lang w:val="es-419"/>
        </w:rPr>
        <w:t>F</w:t>
      </w:r>
      <w:r w:rsidRPr="00361A1A">
        <w:rPr>
          <w:rFonts w:ascii="Times New Roman" w:hAnsi="Times New Roman"/>
          <w:b/>
          <w:bCs/>
          <w:sz w:val="28"/>
          <w:szCs w:val="28"/>
          <w:lang w:val="es-419"/>
        </w:rPr>
        <w:t xml:space="preserve">ortaleza </w:t>
      </w:r>
      <w:r>
        <w:rPr>
          <w:rFonts w:ascii="Times New Roman" w:hAnsi="Times New Roman"/>
          <w:b/>
          <w:bCs/>
          <w:sz w:val="28"/>
          <w:szCs w:val="28"/>
          <w:lang w:val="es-419"/>
        </w:rPr>
        <w:t>E</w:t>
      </w:r>
      <w:r w:rsidRPr="00361A1A">
        <w:rPr>
          <w:rFonts w:ascii="Times New Roman" w:hAnsi="Times New Roman"/>
          <w:b/>
          <w:bCs/>
          <w:sz w:val="28"/>
          <w:szCs w:val="28"/>
          <w:lang w:val="es-419"/>
        </w:rPr>
        <w:t>conómica:</w:t>
      </w:r>
    </w:p>
    <w:p w14:paraId="363E521A" w14:textId="30B54D16" w:rsidR="00361A1A" w:rsidRDefault="00361A1A" w:rsidP="00361A1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s-419"/>
        </w:rPr>
      </w:pPr>
      <w:r w:rsidRPr="00361A1A">
        <w:rPr>
          <w:rFonts w:ascii="Times New Roman" w:hAnsi="Times New Roman"/>
          <w:b/>
          <w:bCs/>
          <w:sz w:val="28"/>
          <w:szCs w:val="28"/>
          <w:lang w:val="es-419"/>
        </w:rPr>
        <w:t xml:space="preserve">Elevando el Acceso y la Equidad Latino/a/e/x </w:t>
      </w:r>
    </w:p>
    <w:bookmarkEnd w:id="0"/>
    <w:p w14:paraId="5C89FF4F" w14:textId="60E7C35B" w:rsidR="00B02F08" w:rsidRDefault="00361A1A" w:rsidP="00361A1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s-419"/>
        </w:rPr>
      </w:pPr>
      <w:r w:rsidRPr="00361A1A">
        <w:rPr>
          <w:rFonts w:ascii="Times New Roman" w:hAnsi="Times New Roman"/>
          <w:b/>
          <w:bCs/>
          <w:sz w:val="28"/>
          <w:szCs w:val="28"/>
          <w:lang w:val="es-419"/>
        </w:rPr>
        <w:t xml:space="preserve">Kit de </w:t>
      </w:r>
      <w:r>
        <w:rPr>
          <w:rFonts w:ascii="Times New Roman" w:hAnsi="Times New Roman"/>
          <w:b/>
          <w:bCs/>
          <w:sz w:val="28"/>
          <w:szCs w:val="28"/>
          <w:lang w:val="es-419"/>
        </w:rPr>
        <w:t>H</w:t>
      </w:r>
      <w:r w:rsidRPr="00361A1A">
        <w:rPr>
          <w:rFonts w:ascii="Times New Roman" w:hAnsi="Times New Roman"/>
          <w:b/>
          <w:bCs/>
          <w:sz w:val="28"/>
          <w:szCs w:val="28"/>
          <w:lang w:val="es-419"/>
        </w:rPr>
        <w:t xml:space="preserve">erramientas de </w:t>
      </w:r>
      <w:r>
        <w:rPr>
          <w:rFonts w:ascii="Times New Roman" w:hAnsi="Times New Roman"/>
          <w:b/>
          <w:bCs/>
          <w:sz w:val="28"/>
          <w:szCs w:val="28"/>
          <w:lang w:val="es-419"/>
        </w:rPr>
        <w:t>R</w:t>
      </w:r>
      <w:r w:rsidRPr="00361A1A">
        <w:rPr>
          <w:rFonts w:ascii="Times New Roman" w:hAnsi="Times New Roman"/>
          <w:b/>
          <w:bCs/>
          <w:sz w:val="28"/>
          <w:szCs w:val="28"/>
          <w:lang w:val="es-419"/>
        </w:rPr>
        <w:t xml:space="preserve">edes </w:t>
      </w:r>
      <w:r>
        <w:rPr>
          <w:rFonts w:ascii="Times New Roman" w:hAnsi="Times New Roman"/>
          <w:b/>
          <w:bCs/>
          <w:sz w:val="28"/>
          <w:szCs w:val="28"/>
          <w:lang w:val="es-419"/>
        </w:rPr>
        <w:t>S</w:t>
      </w:r>
      <w:r w:rsidRPr="00361A1A">
        <w:rPr>
          <w:rFonts w:ascii="Times New Roman" w:hAnsi="Times New Roman"/>
          <w:b/>
          <w:bCs/>
          <w:sz w:val="28"/>
          <w:szCs w:val="28"/>
          <w:lang w:val="es-419"/>
        </w:rPr>
        <w:t>ociales</w:t>
      </w:r>
    </w:p>
    <w:p w14:paraId="21F5DA23" w14:textId="77777777" w:rsidR="00361A1A" w:rsidRPr="00353C17" w:rsidRDefault="00361A1A" w:rsidP="00361A1A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es-419"/>
        </w:rPr>
      </w:pPr>
    </w:p>
    <w:p w14:paraId="6C05D690" w14:textId="39F5538D" w:rsidR="00B02F08" w:rsidRDefault="00361A1A" w:rsidP="00B02F08">
      <w:p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361A1A">
        <w:rPr>
          <w:rFonts w:ascii="Times New Roman" w:hAnsi="Times New Roman"/>
          <w:sz w:val="24"/>
          <w:szCs w:val="24"/>
          <w:lang w:val="es-419"/>
        </w:rPr>
        <w:t xml:space="preserve">Únase al Departamento de Comercio y Oportunidades Económicas de Illinois (DCEO) - Oficina de Empoderamiento Económico </w:t>
      </w:r>
      <w:r w:rsidR="001D05DE">
        <w:rPr>
          <w:rFonts w:ascii="Times New Roman" w:hAnsi="Times New Roman"/>
          <w:sz w:val="24"/>
          <w:szCs w:val="24"/>
          <w:lang w:val="es-419"/>
        </w:rPr>
        <w:t>para</w:t>
      </w:r>
      <w:r w:rsidRPr="00361A1A">
        <w:rPr>
          <w:rFonts w:ascii="Times New Roman" w:hAnsi="Times New Roman"/>
          <w:sz w:val="24"/>
          <w:szCs w:val="24"/>
          <w:lang w:val="es-419"/>
        </w:rPr>
        <w:t xml:space="preserve"> Minorías (OMEE), </w:t>
      </w:r>
      <w:r>
        <w:rPr>
          <w:rFonts w:ascii="Times New Roman" w:hAnsi="Times New Roman"/>
          <w:sz w:val="24"/>
          <w:szCs w:val="24"/>
          <w:lang w:val="es-419"/>
        </w:rPr>
        <w:t>a</w:t>
      </w:r>
      <w:r w:rsidRPr="00361A1A">
        <w:rPr>
          <w:rFonts w:ascii="Times New Roman" w:hAnsi="Times New Roman"/>
          <w:sz w:val="24"/>
          <w:szCs w:val="24"/>
          <w:lang w:val="es-419"/>
        </w:rPr>
        <w:t xml:space="preserve"> la Cumbre Impulsando la Fortaleza Económica</w:t>
      </w:r>
      <w:bookmarkStart w:id="1" w:name="_Hlk139633302"/>
      <w:r w:rsidRPr="00361A1A">
        <w:rPr>
          <w:rFonts w:ascii="Times New Roman" w:hAnsi="Times New Roman"/>
          <w:sz w:val="24"/>
          <w:szCs w:val="24"/>
          <w:lang w:val="es-419"/>
        </w:rPr>
        <w:t>: Elevando el Acceso y la Equidad Latino/a/e/x</w:t>
      </w:r>
      <w:r>
        <w:rPr>
          <w:rFonts w:ascii="Times New Roman" w:hAnsi="Times New Roman"/>
          <w:sz w:val="24"/>
          <w:szCs w:val="24"/>
          <w:lang w:val="es-419"/>
        </w:rPr>
        <w:t>,</w:t>
      </w:r>
      <w:r w:rsidRPr="00361A1A">
        <w:rPr>
          <w:rFonts w:ascii="Times New Roman" w:hAnsi="Times New Roman"/>
          <w:sz w:val="24"/>
          <w:szCs w:val="24"/>
          <w:lang w:val="es-419"/>
        </w:rPr>
        <w:t xml:space="preserve"> </w:t>
      </w:r>
      <w:bookmarkEnd w:id="1"/>
      <w:r w:rsidRPr="00361A1A">
        <w:rPr>
          <w:rFonts w:ascii="Times New Roman" w:hAnsi="Times New Roman"/>
          <w:sz w:val="24"/>
          <w:szCs w:val="24"/>
          <w:lang w:val="es-419"/>
        </w:rPr>
        <w:t>el 27 de julio de 2023. ¡Abajo</w:t>
      </w:r>
      <w:r>
        <w:rPr>
          <w:rFonts w:ascii="Times New Roman" w:hAnsi="Times New Roman"/>
          <w:sz w:val="24"/>
          <w:szCs w:val="24"/>
          <w:lang w:val="es-419"/>
        </w:rPr>
        <w:t xml:space="preserve"> e</w:t>
      </w:r>
      <w:r w:rsidRPr="00361A1A">
        <w:rPr>
          <w:rFonts w:ascii="Times New Roman" w:hAnsi="Times New Roman"/>
          <w:sz w:val="24"/>
          <w:szCs w:val="24"/>
          <w:lang w:val="es-419"/>
        </w:rPr>
        <w:t>ncontrará consejos, ejemplos de publicaciones en redes sociales, gráficos e ideas para celebrar y promover la Cumbre!</w:t>
      </w:r>
    </w:p>
    <w:p w14:paraId="70AC0E71" w14:textId="77777777" w:rsidR="00361A1A" w:rsidRPr="00353C17" w:rsidRDefault="00361A1A" w:rsidP="00B02F08">
      <w:pPr>
        <w:spacing w:after="0" w:line="240" w:lineRule="auto"/>
        <w:rPr>
          <w:rFonts w:ascii="Times New Roman" w:hAnsi="Times New Roman"/>
          <w:sz w:val="16"/>
          <w:szCs w:val="16"/>
          <w:lang w:val="es-419"/>
        </w:rPr>
      </w:pPr>
    </w:p>
    <w:p w14:paraId="37054F72" w14:textId="7869BC36" w:rsidR="00B02F08" w:rsidRPr="00CE53E6" w:rsidRDefault="00361A1A" w:rsidP="00B02F08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361A1A">
        <w:rPr>
          <w:rFonts w:ascii="Times New Roman" w:hAnsi="Times New Roman"/>
          <w:b/>
          <w:bCs/>
          <w:color w:val="002060"/>
          <w:sz w:val="24"/>
          <w:szCs w:val="24"/>
        </w:rPr>
        <w:t>CONSEJOS PARA MEDIOS SOCIALES</w:t>
      </w:r>
      <w:r w:rsidR="00B02F08" w:rsidRPr="00CE53E6">
        <w:rPr>
          <w:rFonts w:ascii="Times New Roman" w:hAnsi="Times New Roman"/>
          <w:b/>
          <w:bCs/>
          <w:color w:val="002060"/>
          <w:sz w:val="24"/>
          <w:szCs w:val="24"/>
        </w:rPr>
        <w:t>:</w:t>
      </w:r>
    </w:p>
    <w:p w14:paraId="268F0D60" w14:textId="77777777" w:rsidR="00361A1A" w:rsidRDefault="00361A1A" w:rsidP="00361A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361A1A">
        <w:rPr>
          <w:rFonts w:ascii="Times New Roman" w:hAnsi="Times New Roman"/>
          <w:sz w:val="24"/>
          <w:szCs w:val="24"/>
          <w:lang w:val="es-419"/>
        </w:rPr>
        <w:t>Asegúrese de usar los hashtags oficiales para amplificar el movimiento</w:t>
      </w:r>
    </w:p>
    <w:p w14:paraId="722894BC" w14:textId="7946A759" w:rsidR="00B02F08" w:rsidRPr="00361A1A" w:rsidRDefault="00B02F08" w:rsidP="00361A1A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361A1A">
        <w:rPr>
          <w:rFonts w:ascii="Times New Roman" w:hAnsi="Times New Roman"/>
          <w:sz w:val="24"/>
          <w:szCs w:val="24"/>
          <w:lang w:val="es-419"/>
        </w:rPr>
        <w:t xml:space="preserve">#ILSupportLatinoBiz </w:t>
      </w:r>
    </w:p>
    <w:p w14:paraId="73766BEE" w14:textId="75BC8CCF" w:rsidR="00B25BED" w:rsidRPr="00CE53E6" w:rsidRDefault="00B25BED" w:rsidP="00CE5906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>#ILLatin</w:t>
      </w:r>
      <w:r w:rsidR="002A189F" w:rsidRPr="00CE53E6">
        <w:rPr>
          <w:rFonts w:ascii="Times New Roman" w:hAnsi="Times New Roman"/>
          <w:sz w:val="24"/>
          <w:szCs w:val="24"/>
        </w:rPr>
        <w:t>x</w:t>
      </w:r>
      <w:r w:rsidRPr="00CE53E6">
        <w:rPr>
          <w:rFonts w:ascii="Times New Roman" w:hAnsi="Times New Roman"/>
          <w:sz w:val="24"/>
          <w:szCs w:val="24"/>
        </w:rPr>
        <w:t xml:space="preserve">Summit </w:t>
      </w:r>
    </w:p>
    <w:p w14:paraId="248462FA" w14:textId="1A6F077B" w:rsidR="00B25BED" w:rsidRPr="00CE53E6" w:rsidRDefault="008A2420" w:rsidP="00CE5906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E53E6">
        <w:rPr>
          <w:rFonts w:ascii="Times New Roman" w:hAnsi="Times New Roman"/>
          <w:sz w:val="24"/>
          <w:szCs w:val="24"/>
        </w:rPr>
        <w:t>#ILLatin</w:t>
      </w:r>
      <w:r w:rsidR="002A189F" w:rsidRPr="00CE53E6">
        <w:rPr>
          <w:rFonts w:ascii="Times New Roman" w:hAnsi="Times New Roman"/>
          <w:sz w:val="24"/>
          <w:szCs w:val="24"/>
        </w:rPr>
        <w:t>o</w:t>
      </w:r>
      <w:r w:rsidRPr="00CE53E6">
        <w:rPr>
          <w:rFonts w:ascii="Times New Roman" w:hAnsi="Times New Roman"/>
          <w:sz w:val="24"/>
          <w:szCs w:val="24"/>
        </w:rPr>
        <w:t>EconomicPower</w:t>
      </w:r>
    </w:p>
    <w:p w14:paraId="3092F0A3" w14:textId="2CF1B9EF" w:rsidR="00361A1A" w:rsidRDefault="00361A1A" w:rsidP="00361A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361A1A">
        <w:rPr>
          <w:rFonts w:ascii="Times New Roman" w:hAnsi="Times New Roman"/>
          <w:sz w:val="24"/>
          <w:szCs w:val="24"/>
          <w:lang w:val="es-419"/>
        </w:rPr>
        <w:t xml:space="preserve">Siga, etiquete y haga RT (Retweet) al DCEO y a sus negocios </w:t>
      </w:r>
      <w:r>
        <w:rPr>
          <w:rFonts w:ascii="Times New Roman" w:hAnsi="Times New Roman"/>
          <w:sz w:val="24"/>
          <w:szCs w:val="24"/>
          <w:lang w:val="es-419"/>
        </w:rPr>
        <w:t>L</w:t>
      </w:r>
      <w:r w:rsidRPr="00361A1A">
        <w:rPr>
          <w:rFonts w:ascii="Times New Roman" w:hAnsi="Times New Roman"/>
          <w:sz w:val="24"/>
          <w:szCs w:val="24"/>
          <w:lang w:val="es-419"/>
        </w:rPr>
        <w:t>atinos/a/e/x favoritos para informarles sobre la cumbre y mejorar sus negocios:</w:t>
      </w:r>
    </w:p>
    <w:p w14:paraId="35B78082" w14:textId="69A2DF6F" w:rsidR="00B02F08" w:rsidRPr="00361A1A" w:rsidRDefault="00B02F08" w:rsidP="00361A1A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361A1A">
        <w:rPr>
          <w:rFonts w:ascii="Times New Roman" w:hAnsi="Times New Roman"/>
          <w:sz w:val="24"/>
          <w:szCs w:val="24"/>
          <w:lang w:val="es-419"/>
        </w:rPr>
        <w:t xml:space="preserve">DCEO </w:t>
      </w:r>
      <w:r w:rsidR="00EA1F87">
        <w:rPr>
          <w:rFonts w:ascii="Times New Roman" w:hAnsi="Times New Roman"/>
          <w:sz w:val="24"/>
          <w:szCs w:val="24"/>
          <w:lang w:val="es-419"/>
        </w:rPr>
        <w:t>Alias de Red Social</w:t>
      </w:r>
      <w:r w:rsidRPr="00361A1A">
        <w:rPr>
          <w:rFonts w:ascii="Times New Roman" w:hAnsi="Times New Roman"/>
          <w:sz w:val="24"/>
          <w:szCs w:val="24"/>
          <w:lang w:val="es-419"/>
        </w:rPr>
        <w:t>: @IllinoisDCEO</w:t>
      </w:r>
    </w:p>
    <w:p w14:paraId="5BC9CCE6" w14:textId="77777777" w:rsidR="00B02F08" w:rsidRPr="00CE53E6" w:rsidRDefault="00000000" w:rsidP="00B02F08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2">
        <w:r w:rsidR="00B02F08" w:rsidRPr="00CE53E6">
          <w:rPr>
            <w:rStyle w:val="Hyperlink"/>
            <w:rFonts w:ascii="Times New Roman" w:hAnsi="Times New Roman"/>
            <w:sz w:val="24"/>
            <w:szCs w:val="24"/>
          </w:rPr>
          <w:t>DCEO Facebook</w:t>
        </w:r>
      </w:hyperlink>
    </w:p>
    <w:p w14:paraId="67C66CF1" w14:textId="77777777" w:rsidR="00B02F08" w:rsidRPr="00CE53E6" w:rsidRDefault="00000000" w:rsidP="00B02F08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3">
        <w:r w:rsidR="00B02F08" w:rsidRPr="00CE53E6">
          <w:rPr>
            <w:rStyle w:val="Hyperlink"/>
            <w:rFonts w:ascii="Times New Roman" w:hAnsi="Times New Roman"/>
            <w:sz w:val="24"/>
            <w:szCs w:val="24"/>
          </w:rPr>
          <w:t>DCEO Twitter</w:t>
        </w:r>
      </w:hyperlink>
    </w:p>
    <w:p w14:paraId="424E4E24" w14:textId="77777777" w:rsidR="00B02F08" w:rsidRPr="00CE53E6" w:rsidRDefault="00000000" w:rsidP="00B02F08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4">
        <w:r w:rsidR="00B02F08" w:rsidRPr="00CE53E6">
          <w:rPr>
            <w:rStyle w:val="Hyperlink"/>
            <w:rFonts w:ascii="Times New Roman" w:hAnsi="Times New Roman"/>
            <w:sz w:val="24"/>
            <w:szCs w:val="24"/>
          </w:rPr>
          <w:t>DCEO LinkedIn</w:t>
        </w:r>
      </w:hyperlink>
    </w:p>
    <w:p w14:paraId="64344BAE" w14:textId="77777777" w:rsidR="00361A1A" w:rsidRPr="00361A1A" w:rsidRDefault="00361A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361A1A">
        <w:rPr>
          <w:rFonts w:ascii="Times New Roman" w:hAnsi="Times New Roman"/>
          <w:sz w:val="24"/>
          <w:szCs w:val="24"/>
          <w:lang w:val="es-419"/>
        </w:rPr>
        <w:t>Utilice elementos visuales como los gráficos proporcionados</w:t>
      </w:r>
    </w:p>
    <w:p w14:paraId="65ECDB73" w14:textId="77777777" w:rsidR="00361A1A" w:rsidRPr="00361A1A" w:rsidRDefault="00361A1A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361A1A">
        <w:rPr>
          <w:rFonts w:ascii="Times New Roman" w:hAnsi="Times New Roman"/>
          <w:sz w:val="24"/>
          <w:szCs w:val="24"/>
          <w:lang w:val="es-419"/>
        </w:rPr>
        <w:t>Para Twitter, tenga en cuenta los límites de caracteres (280 caracteres)</w:t>
      </w:r>
    </w:p>
    <w:p w14:paraId="7612462E" w14:textId="739598EE" w:rsidR="00B02F08" w:rsidRPr="00EA0AA1" w:rsidRDefault="00361A1A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361A1A">
        <w:rPr>
          <w:rFonts w:ascii="Times New Roman" w:hAnsi="Times New Roman"/>
          <w:sz w:val="24"/>
          <w:szCs w:val="24"/>
          <w:lang w:val="es-419"/>
        </w:rPr>
        <w:t xml:space="preserve">¡Hazlo tuyo! Adapte el contenido a </w:t>
      </w:r>
      <w:r w:rsidR="00EA0AA1">
        <w:rPr>
          <w:rFonts w:ascii="Times New Roman" w:hAnsi="Times New Roman"/>
          <w:sz w:val="24"/>
          <w:szCs w:val="24"/>
          <w:lang w:val="es-419"/>
        </w:rPr>
        <w:t>su público de interés</w:t>
      </w:r>
      <w:r w:rsidRPr="00361A1A">
        <w:rPr>
          <w:rFonts w:ascii="Times New Roman" w:hAnsi="Times New Roman"/>
          <w:sz w:val="24"/>
          <w:szCs w:val="24"/>
          <w:lang w:val="es-419"/>
        </w:rPr>
        <w:t>.</w:t>
      </w:r>
      <w:r w:rsidR="00B02F08" w:rsidRPr="00361A1A">
        <w:rPr>
          <w:rFonts w:ascii="Times New Roman" w:hAnsi="Times New Roman"/>
          <w:sz w:val="24"/>
          <w:szCs w:val="24"/>
          <w:lang w:val="es-419"/>
        </w:rPr>
        <w:t xml:space="preserve"> </w:t>
      </w:r>
    </w:p>
    <w:p w14:paraId="37EADB25" w14:textId="77777777" w:rsidR="00361A1A" w:rsidRPr="00353C17" w:rsidRDefault="00361A1A" w:rsidP="00361A1A">
      <w:pPr>
        <w:spacing w:after="0" w:line="240" w:lineRule="auto"/>
        <w:ind w:left="720"/>
        <w:rPr>
          <w:rFonts w:ascii="Times New Roman" w:hAnsi="Times New Roman"/>
          <w:sz w:val="16"/>
          <w:szCs w:val="16"/>
          <w:lang w:val="es-419"/>
        </w:rPr>
      </w:pPr>
    </w:p>
    <w:p w14:paraId="361B443A" w14:textId="75FE7644" w:rsidR="00B02F08" w:rsidRPr="00EA0AA1" w:rsidRDefault="00EA0AA1" w:rsidP="00B02F08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</w:pPr>
      <w:r w:rsidRPr="00EA0AA1"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  <w:t xml:space="preserve">AMPLIFICAR </w:t>
      </w:r>
      <w:r w:rsidR="00EA1F87" w:rsidRPr="00EA0AA1"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  <w:t>SOCIOS:</w:t>
      </w:r>
    </w:p>
    <w:p w14:paraId="58948EBE" w14:textId="48DAF656" w:rsidR="00CE53E6" w:rsidRPr="00EA0AA1" w:rsidRDefault="00EA0AA1" w:rsidP="00EA0AA1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s-419"/>
        </w:rPr>
      </w:pPr>
      <w:r w:rsidRPr="00EA0AA1">
        <w:rPr>
          <w:rFonts w:ascii="Times New Roman" w:hAnsi="Times New Roman"/>
          <w:b/>
          <w:bCs/>
          <w:i/>
          <w:iCs/>
          <w:sz w:val="24"/>
          <w:szCs w:val="24"/>
          <w:lang w:val="es-419"/>
        </w:rPr>
        <w:t>Muestre su apoyo etiquetando y amplificando las publicaciones de nuestros socios de Cumbre Impulsando la Fortaleza Económica: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s-419"/>
        </w:rPr>
        <w:t xml:space="preserve"> </w:t>
      </w:r>
      <w:r w:rsidRPr="00EA0AA1">
        <w:rPr>
          <w:rFonts w:ascii="Times New Roman" w:hAnsi="Times New Roman"/>
          <w:b/>
          <w:bCs/>
          <w:i/>
          <w:iCs/>
          <w:sz w:val="24"/>
          <w:szCs w:val="24"/>
          <w:lang w:val="es-419"/>
        </w:rPr>
        <w:t>Elevando el Acceso y la Equidad Latino/a/e/x</w:t>
      </w:r>
      <w:r w:rsidR="006E6D06">
        <w:rPr>
          <w:rFonts w:ascii="Times New Roman" w:hAnsi="Times New Roman"/>
          <w:b/>
          <w:bCs/>
          <w:i/>
          <w:iCs/>
          <w:sz w:val="24"/>
          <w:szCs w:val="24"/>
          <w:lang w:val="es-419"/>
        </w:rPr>
        <w:t>:</w:t>
      </w:r>
    </w:p>
    <w:tbl>
      <w:tblPr>
        <w:tblStyle w:val="TableGrid"/>
        <w:tblW w:w="11970" w:type="dxa"/>
        <w:tblInd w:w="-848" w:type="dxa"/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3510"/>
        <w:gridCol w:w="2070"/>
        <w:gridCol w:w="3420"/>
        <w:gridCol w:w="2970"/>
      </w:tblGrid>
      <w:tr w:rsidR="005B68DE" w14:paraId="43862FB0" w14:textId="77777777" w:rsidTr="00FE0D26">
        <w:tc>
          <w:tcPr>
            <w:tcW w:w="3510" w:type="dxa"/>
            <w:vAlign w:val="center"/>
          </w:tcPr>
          <w:p w14:paraId="27ADB03F" w14:textId="4CD7149D" w:rsidR="005B68DE" w:rsidRPr="003D3E52" w:rsidRDefault="00EA0AA1" w:rsidP="008E1C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Nombre de Socio</w:t>
            </w:r>
          </w:p>
        </w:tc>
        <w:tc>
          <w:tcPr>
            <w:tcW w:w="2070" w:type="dxa"/>
            <w:vAlign w:val="center"/>
          </w:tcPr>
          <w:p w14:paraId="4D4F3A20" w14:textId="23E44CA0" w:rsidR="005B68DE" w:rsidRPr="003D3E52" w:rsidRDefault="005B68DE" w:rsidP="008E1C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E52">
              <w:rPr>
                <w:rFonts w:ascii="Times New Roman" w:hAnsi="Times New Roman"/>
                <w:b/>
                <w:bCs/>
                <w:sz w:val="24"/>
                <w:szCs w:val="24"/>
              </w:rPr>
              <w:t>Twitter</w:t>
            </w:r>
          </w:p>
        </w:tc>
        <w:tc>
          <w:tcPr>
            <w:tcW w:w="3420" w:type="dxa"/>
            <w:vAlign w:val="center"/>
          </w:tcPr>
          <w:p w14:paraId="7375C446" w14:textId="08D3A03F" w:rsidR="005B68DE" w:rsidRPr="003D3E52" w:rsidRDefault="005B68DE" w:rsidP="008E1C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E52">
              <w:rPr>
                <w:rFonts w:ascii="Times New Roman" w:hAnsi="Times New Roman"/>
                <w:b/>
                <w:bCs/>
                <w:sz w:val="24"/>
                <w:szCs w:val="24"/>
              </w:rPr>
              <w:t>Facebook</w:t>
            </w:r>
          </w:p>
        </w:tc>
        <w:tc>
          <w:tcPr>
            <w:tcW w:w="2970" w:type="dxa"/>
            <w:vAlign w:val="center"/>
          </w:tcPr>
          <w:p w14:paraId="07F7ABCB" w14:textId="5966CBFB" w:rsidR="005B68DE" w:rsidRPr="003D3E52" w:rsidRDefault="005B68DE" w:rsidP="008E1C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3E52">
              <w:rPr>
                <w:rFonts w:ascii="Times New Roman" w:hAnsi="Times New Roman"/>
                <w:b/>
                <w:bCs/>
                <w:sz w:val="24"/>
                <w:szCs w:val="24"/>
              </w:rPr>
              <w:t>LinkedIn</w:t>
            </w:r>
          </w:p>
        </w:tc>
      </w:tr>
      <w:tr w:rsidR="005B68DE" w14:paraId="712F708B" w14:textId="77777777" w:rsidTr="00FE0D26">
        <w:tc>
          <w:tcPr>
            <w:tcW w:w="3510" w:type="dxa"/>
            <w:vAlign w:val="center"/>
          </w:tcPr>
          <w:p w14:paraId="010F81D0" w14:textId="70315A90" w:rsidR="005B68DE" w:rsidRPr="00B35BF2" w:rsidRDefault="0061032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Center for Changing Lives</w:t>
            </w:r>
          </w:p>
        </w:tc>
        <w:tc>
          <w:tcPr>
            <w:tcW w:w="2070" w:type="dxa"/>
            <w:vAlign w:val="center"/>
          </w:tcPr>
          <w:p w14:paraId="4AF3B4D8" w14:textId="1B2CEE3A" w:rsidR="005B68DE" w:rsidRPr="00B35BF2" w:rsidRDefault="00000000" w:rsidP="008E1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747C71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</w:t>
              </w:r>
              <w:r w:rsidR="007361F0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</w:t>
              </w:r>
              <w:r w:rsidR="00747C71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CLchicago</w:t>
              </w:r>
            </w:hyperlink>
          </w:p>
        </w:tc>
        <w:tc>
          <w:tcPr>
            <w:tcW w:w="3420" w:type="dxa"/>
            <w:vAlign w:val="center"/>
          </w:tcPr>
          <w:p w14:paraId="026DA9BA" w14:textId="60D0DB16" w:rsidR="00894657" w:rsidRPr="00B35BF2" w:rsidRDefault="00000000" w:rsidP="008E1C5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D7264B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Center for Changing Lives</w:t>
              </w:r>
            </w:hyperlink>
          </w:p>
        </w:tc>
        <w:tc>
          <w:tcPr>
            <w:tcW w:w="2970" w:type="dxa"/>
            <w:vAlign w:val="center"/>
          </w:tcPr>
          <w:p w14:paraId="4414E8B0" w14:textId="78ADF9B1" w:rsidR="00894657" w:rsidRPr="00B35BF2" w:rsidRDefault="00000000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894657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Center for Changing Lives</w:t>
              </w:r>
            </w:hyperlink>
          </w:p>
        </w:tc>
      </w:tr>
      <w:tr w:rsidR="00610327" w14:paraId="124AE0C8" w14:textId="77777777" w:rsidTr="00FE0D26">
        <w:tc>
          <w:tcPr>
            <w:tcW w:w="3510" w:type="dxa"/>
            <w:vAlign w:val="center"/>
          </w:tcPr>
          <w:p w14:paraId="59D9F300" w14:textId="55259805" w:rsidR="00610327" w:rsidRPr="00B35BF2" w:rsidRDefault="0061032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Chicago Latina Magazine</w:t>
            </w:r>
          </w:p>
        </w:tc>
        <w:tc>
          <w:tcPr>
            <w:tcW w:w="2070" w:type="dxa"/>
            <w:vAlign w:val="center"/>
          </w:tcPr>
          <w:p w14:paraId="194C35E6" w14:textId="385EE167" w:rsidR="00610327" w:rsidRPr="00B35BF2" w:rsidRDefault="00F019FF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N/A</w:t>
            </w:r>
          </w:p>
        </w:tc>
        <w:tc>
          <w:tcPr>
            <w:tcW w:w="3420" w:type="dxa"/>
            <w:vAlign w:val="center"/>
          </w:tcPr>
          <w:p w14:paraId="1BBC6570" w14:textId="06E6E57C" w:rsidR="00610327" w:rsidRPr="003D3E52" w:rsidRDefault="00000000" w:rsidP="008E1C50">
            <w:pPr>
              <w:pStyle w:val="NoSpacing"/>
              <w:jc w:val="center"/>
              <w:rPr>
                <w:rStyle w:val="CommentReference"/>
                <w:rFonts w:ascii="Times New Roman" w:hAnsi="Times New Roman"/>
                <w:color w:val="0563C1"/>
                <w:sz w:val="24"/>
                <w:szCs w:val="24"/>
                <w:u w:val="single"/>
              </w:rPr>
            </w:pPr>
            <w:hyperlink r:id="rId18" w:history="1">
              <w:r w:rsidR="005249A0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Chicago Latina Magazine</w:t>
              </w:r>
            </w:hyperlink>
          </w:p>
        </w:tc>
        <w:tc>
          <w:tcPr>
            <w:tcW w:w="2970" w:type="dxa"/>
            <w:vAlign w:val="center"/>
          </w:tcPr>
          <w:p w14:paraId="258C4BF6" w14:textId="0BFC4F1A" w:rsidR="00610327" w:rsidRPr="003D3E52" w:rsidRDefault="00000000" w:rsidP="008E1C50">
            <w:pPr>
              <w:pStyle w:val="NoSpacing"/>
              <w:jc w:val="center"/>
              <w:rPr>
                <w:rFonts w:ascii="Times New Roman" w:hAnsi="Times New Roman"/>
                <w:color w:val="0563C1"/>
                <w:sz w:val="24"/>
                <w:szCs w:val="24"/>
                <w:u w:val="single"/>
              </w:rPr>
            </w:pPr>
            <w:hyperlink r:id="rId19" w:history="1">
              <w:r w:rsidR="005249A0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Chicago Latina Magazine</w:t>
              </w:r>
            </w:hyperlink>
          </w:p>
        </w:tc>
      </w:tr>
      <w:tr w:rsidR="00610327" w14:paraId="4877C89F" w14:textId="77777777" w:rsidTr="00FE0D26">
        <w:tc>
          <w:tcPr>
            <w:tcW w:w="3510" w:type="dxa"/>
            <w:vAlign w:val="center"/>
          </w:tcPr>
          <w:p w14:paraId="54B8CCCE" w14:textId="603F5A3B" w:rsidR="00610327" w:rsidRPr="00B35BF2" w:rsidRDefault="00610327" w:rsidP="008E1C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Chicago Federal Executive Board</w:t>
            </w:r>
          </w:p>
        </w:tc>
        <w:tc>
          <w:tcPr>
            <w:tcW w:w="2070" w:type="dxa"/>
            <w:vAlign w:val="center"/>
          </w:tcPr>
          <w:p w14:paraId="5095EB74" w14:textId="3994B465" w:rsidR="00610327" w:rsidRPr="00B35BF2" w:rsidRDefault="00000000" w:rsidP="008E1C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861E59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@ChicagoFEB</w:t>
              </w:r>
            </w:hyperlink>
          </w:p>
        </w:tc>
        <w:tc>
          <w:tcPr>
            <w:tcW w:w="3420" w:type="dxa"/>
            <w:vAlign w:val="center"/>
          </w:tcPr>
          <w:p w14:paraId="22769B35" w14:textId="4771BF8C" w:rsidR="00610327" w:rsidRPr="003D3E52" w:rsidRDefault="00000000" w:rsidP="008E1C50">
            <w:pPr>
              <w:pStyle w:val="NoSpacing"/>
              <w:jc w:val="center"/>
              <w:rPr>
                <w:rFonts w:ascii="Times New Roman" w:hAnsi="Times New Roman"/>
                <w:color w:val="0563C1"/>
                <w:sz w:val="24"/>
                <w:szCs w:val="24"/>
                <w:u w:val="single"/>
              </w:rPr>
            </w:pPr>
            <w:hyperlink r:id="rId21" w:history="1">
              <w:r w:rsidR="001257E0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Chicago Federal Executive Board</w:t>
              </w:r>
            </w:hyperlink>
          </w:p>
        </w:tc>
        <w:tc>
          <w:tcPr>
            <w:tcW w:w="2970" w:type="dxa"/>
            <w:vAlign w:val="center"/>
          </w:tcPr>
          <w:p w14:paraId="3B2D0078" w14:textId="5EA177B8" w:rsidR="00861E59" w:rsidRPr="00B35BF2" w:rsidRDefault="00000000" w:rsidP="008E1C5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A409EA" w:rsidRPr="00A467D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Chicago Federal Executive Board</w:t>
              </w:r>
            </w:hyperlink>
          </w:p>
        </w:tc>
      </w:tr>
      <w:tr w:rsidR="001D05DE" w14:paraId="15E55213" w14:textId="77777777" w:rsidTr="00FE0D26">
        <w:tc>
          <w:tcPr>
            <w:tcW w:w="3510" w:type="dxa"/>
            <w:vAlign w:val="center"/>
          </w:tcPr>
          <w:p w14:paraId="6751163F" w14:textId="445D2506" w:rsidR="001D05DE" w:rsidRPr="00B35BF2" w:rsidRDefault="001D05DE" w:rsidP="001D0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City Colleges of Chicago - </w:t>
            </w:r>
            <w:r w:rsidRPr="00B35BF2">
              <w:rPr>
                <w:rFonts w:ascii="Times New Roman" w:hAnsi="Times New Roman"/>
                <w:sz w:val="24"/>
                <w:szCs w:val="24"/>
              </w:rPr>
              <w:t>Malcolm X College</w:t>
            </w:r>
          </w:p>
        </w:tc>
        <w:tc>
          <w:tcPr>
            <w:tcW w:w="2070" w:type="dxa"/>
            <w:vAlign w:val="center"/>
          </w:tcPr>
          <w:p w14:paraId="2CCF6A4C" w14:textId="09FC3DCC" w:rsidR="001D05DE" w:rsidRPr="00B35BF2" w:rsidRDefault="00000000" w:rsidP="001D05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1D05DE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@MX_College</w:t>
              </w:r>
            </w:hyperlink>
          </w:p>
        </w:tc>
        <w:tc>
          <w:tcPr>
            <w:tcW w:w="3420" w:type="dxa"/>
            <w:vAlign w:val="center"/>
          </w:tcPr>
          <w:p w14:paraId="2C2D9F4E" w14:textId="71CE2E8E" w:rsidR="001D05DE" w:rsidRPr="00B35BF2" w:rsidRDefault="00000000" w:rsidP="001D0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1D05DE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Malcom X College</w:t>
              </w:r>
            </w:hyperlink>
          </w:p>
        </w:tc>
        <w:tc>
          <w:tcPr>
            <w:tcW w:w="2970" w:type="dxa"/>
            <w:vAlign w:val="center"/>
          </w:tcPr>
          <w:p w14:paraId="6D4547ED" w14:textId="7343C643" w:rsidR="001D05DE" w:rsidRPr="00B35BF2" w:rsidRDefault="00000000" w:rsidP="001D0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1D05DE" w:rsidRPr="009417E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Malcom X College</w:t>
              </w:r>
            </w:hyperlink>
          </w:p>
        </w:tc>
      </w:tr>
      <w:tr w:rsidR="001D05DE" w14:paraId="3DFE94E0" w14:textId="77777777" w:rsidTr="00DD1597">
        <w:tc>
          <w:tcPr>
            <w:tcW w:w="3510" w:type="dxa"/>
            <w:vAlign w:val="center"/>
          </w:tcPr>
          <w:p w14:paraId="5FA8A1F3" w14:textId="0C209E49" w:rsidR="001D05DE" w:rsidRPr="00B35BF2" w:rsidRDefault="001D05DE" w:rsidP="001D0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 U Latinas</w:t>
            </w:r>
          </w:p>
        </w:tc>
        <w:tc>
          <w:tcPr>
            <w:tcW w:w="8460" w:type="dxa"/>
            <w:gridSpan w:val="3"/>
            <w:vAlign w:val="center"/>
          </w:tcPr>
          <w:p w14:paraId="16AB2030" w14:textId="00CF2347" w:rsidR="001D05DE" w:rsidRDefault="00000000" w:rsidP="001D05DE">
            <w:pPr>
              <w:spacing w:after="0" w:line="240" w:lineRule="auto"/>
              <w:jc w:val="center"/>
            </w:pPr>
            <w:hyperlink r:id="rId26" w:history="1">
              <w:r w:rsidR="001D05DE" w:rsidRPr="000A4C1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IC U Latinas</w:t>
              </w:r>
            </w:hyperlink>
          </w:p>
        </w:tc>
      </w:tr>
      <w:tr w:rsidR="001D05DE" w14:paraId="569533E2" w14:textId="77777777" w:rsidTr="00FE0D26">
        <w:tc>
          <w:tcPr>
            <w:tcW w:w="3510" w:type="dxa"/>
            <w:vAlign w:val="center"/>
          </w:tcPr>
          <w:p w14:paraId="1DBEB83C" w14:textId="226F8C29" w:rsidR="001D05DE" w:rsidRPr="00B35BF2" w:rsidRDefault="001D05DE" w:rsidP="001D0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Sunshine Enterprises</w:t>
            </w:r>
          </w:p>
        </w:tc>
        <w:tc>
          <w:tcPr>
            <w:tcW w:w="2070" w:type="dxa"/>
            <w:vAlign w:val="center"/>
          </w:tcPr>
          <w:p w14:paraId="38AE8707" w14:textId="679A04FE" w:rsidR="001D05DE" w:rsidRPr="00B35BF2" w:rsidRDefault="00000000" w:rsidP="001D0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1D05DE" w:rsidRPr="00AD60D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@EnterprisesSun</w:t>
              </w:r>
            </w:hyperlink>
          </w:p>
        </w:tc>
        <w:tc>
          <w:tcPr>
            <w:tcW w:w="3420" w:type="dxa"/>
            <w:vAlign w:val="center"/>
          </w:tcPr>
          <w:p w14:paraId="1A7ED7FC" w14:textId="21AC53D8" w:rsidR="001D05DE" w:rsidRPr="00B35BF2" w:rsidRDefault="00000000" w:rsidP="001D0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1D05DE" w:rsidRPr="00B35BF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Sunshine Enterprises</w:t>
              </w:r>
            </w:hyperlink>
          </w:p>
        </w:tc>
        <w:tc>
          <w:tcPr>
            <w:tcW w:w="2970" w:type="dxa"/>
            <w:vAlign w:val="center"/>
          </w:tcPr>
          <w:p w14:paraId="0F309A1E" w14:textId="0DDCEF7B" w:rsidR="001D05DE" w:rsidRPr="00B35BF2" w:rsidRDefault="00000000" w:rsidP="001D0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1D05DE" w:rsidRPr="00AD60D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Sunshine Enterprises</w:t>
              </w:r>
            </w:hyperlink>
          </w:p>
        </w:tc>
      </w:tr>
      <w:tr w:rsidR="001D05DE" w14:paraId="53C91E38" w14:textId="77777777" w:rsidTr="00FE0D26">
        <w:tc>
          <w:tcPr>
            <w:tcW w:w="3510" w:type="dxa"/>
            <w:vAlign w:val="center"/>
          </w:tcPr>
          <w:p w14:paraId="4CAE23B4" w14:textId="09AE47D7" w:rsidR="001D05DE" w:rsidRPr="00B35BF2" w:rsidRDefault="001D05DE" w:rsidP="001D0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F2">
              <w:rPr>
                <w:rFonts w:ascii="Times New Roman" w:hAnsi="Times New Roman"/>
                <w:sz w:val="24"/>
                <w:szCs w:val="24"/>
              </w:rPr>
              <w:t>Southwest Chicago Chamber of Commerce</w:t>
            </w:r>
          </w:p>
        </w:tc>
        <w:tc>
          <w:tcPr>
            <w:tcW w:w="2070" w:type="dxa"/>
            <w:vAlign w:val="center"/>
          </w:tcPr>
          <w:p w14:paraId="4F9C812A" w14:textId="190DE893" w:rsidR="001D05DE" w:rsidRPr="00B35BF2" w:rsidRDefault="00000000" w:rsidP="001D0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1D05DE" w:rsidRPr="00C278A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@SWChiChamber</w:t>
              </w:r>
            </w:hyperlink>
          </w:p>
        </w:tc>
        <w:tc>
          <w:tcPr>
            <w:tcW w:w="3420" w:type="dxa"/>
            <w:vAlign w:val="center"/>
          </w:tcPr>
          <w:p w14:paraId="4213FAC1" w14:textId="7801F95A" w:rsidR="001D05DE" w:rsidRPr="00B35BF2" w:rsidRDefault="00000000" w:rsidP="001D05D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1D05DE" w:rsidRPr="00C278A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Southwest Chicago Chamber of Commerce</w:t>
              </w:r>
            </w:hyperlink>
          </w:p>
        </w:tc>
        <w:tc>
          <w:tcPr>
            <w:tcW w:w="2970" w:type="dxa"/>
            <w:vAlign w:val="center"/>
          </w:tcPr>
          <w:p w14:paraId="1387976E" w14:textId="2AE1ED25" w:rsidR="001D05DE" w:rsidRPr="00B35BF2" w:rsidRDefault="00000000" w:rsidP="001D0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1D05DE" w:rsidRPr="009417E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Southwest Chicago Chamber of Commerce</w:t>
              </w:r>
            </w:hyperlink>
          </w:p>
        </w:tc>
      </w:tr>
    </w:tbl>
    <w:p w14:paraId="70BCEFAF" w14:textId="77777777" w:rsidR="005B68DE" w:rsidRDefault="005B68DE" w:rsidP="00B25BED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14:paraId="2DDC872A" w14:textId="7397E2F4" w:rsidR="002A1E1C" w:rsidRPr="00720A95" w:rsidRDefault="00EA0AA1" w:rsidP="002A1E1C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  <w:lang w:val="es-ES"/>
        </w:rPr>
      </w:pPr>
      <w:r w:rsidRPr="00720A95">
        <w:rPr>
          <w:rFonts w:ascii="Times New Roman" w:hAnsi="Times New Roman"/>
          <w:b/>
          <w:bCs/>
          <w:color w:val="002060"/>
          <w:sz w:val="24"/>
          <w:szCs w:val="24"/>
          <w:lang w:val="es-ES"/>
        </w:rPr>
        <w:t>CONTACTOS</w:t>
      </w:r>
      <w:r w:rsidR="002A1E1C" w:rsidRPr="00720A95">
        <w:rPr>
          <w:rFonts w:ascii="Times New Roman" w:hAnsi="Times New Roman"/>
          <w:b/>
          <w:bCs/>
          <w:color w:val="002060"/>
          <w:sz w:val="24"/>
          <w:szCs w:val="24"/>
          <w:lang w:val="es-ES"/>
        </w:rPr>
        <w:t>:</w:t>
      </w:r>
    </w:p>
    <w:p w14:paraId="003A1B6C" w14:textId="2A46E643" w:rsidR="002A1E1C" w:rsidRPr="0089688F" w:rsidRDefault="00EA0AA1" w:rsidP="002A1E1C">
      <w:pPr>
        <w:rPr>
          <w:rStyle w:val="Hyperlink"/>
          <w:rFonts w:ascii="Times New Roman" w:hAnsi="Times New Roman"/>
          <w:sz w:val="24"/>
          <w:szCs w:val="24"/>
          <w:lang w:val="es-419"/>
        </w:rPr>
      </w:pPr>
      <w:r w:rsidRPr="0089688F">
        <w:rPr>
          <w:rFonts w:ascii="Times New Roman" w:hAnsi="Times New Roman"/>
          <w:sz w:val="24"/>
          <w:szCs w:val="24"/>
          <w:lang w:val="es-419"/>
        </w:rPr>
        <w:t>Si tiene preguntas sobre el kit de herramientas, no dude en comunicarse con Diana Alfaro, Gerente de Desarrollo de Negocios Latin</w:t>
      </w:r>
      <w:r w:rsidR="001D05DE">
        <w:rPr>
          <w:rFonts w:ascii="Times New Roman" w:hAnsi="Times New Roman"/>
          <w:sz w:val="24"/>
          <w:szCs w:val="24"/>
          <w:lang w:val="es-419"/>
        </w:rPr>
        <w:t>o</w:t>
      </w:r>
      <w:r w:rsidRPr="0089688F">
        <w:rPr>
          <w:rFonts w:ascii="Times New Roman" w:hAnsi="Times New Roman"/>
          <w:sz w:val="24"/>
          <w:szCs w:val="24"/>
          <w:lang w:val="es-419"/>
        </w:rPr>
        <w:t xml:space="preserve">, </w:t>
      </w:r>
      <w:r w:rsidRPr="0089688F">
        <w:rPr>
          <w:rStyle w:val="Hyperlink"/>
          <w:lang w:val="es-419"/>
        </w:rPr>
        <w:t>diana.alfaro@illinois.gov</w:t>
      </w:r>
      <w:r w:rsidRPr="0089688F">
        <w:rPr>
          <w:rFonts w:ascii="Times New Roman" w:hAnsi="Times New Roman"/>
          <w:sz w:val="24"/>
          <w:szCs w:val="24"/>
          <w:lang w:val="es-419"/>
        </w:rPr>
        <w:t xml:space="preserve"> o Anggi Lewis, </w:t>
      </w:r>
      <w:hyperlink r:id="rId33" w:history="1">
        <w:r w:rsidRPr="0089688F">
          <w:rPr>
            <w:rStyle w:val="Hyperlink"/>
            <w:lang w:val="es-419"/>
          </w:rPr>
          <w:t>anggi.lewis@illinois.gov</w:t>
        </w:r>
      </w:hyperlink>
      <w:r w:rsidRPr="0089688F">
        <w:rPr>
          <w:rStyle w:val="Hyperlink"/>
          <w:lang w:val="es-419"/>
        </w:rPr>
        <w:t xml:space="preserve"> </w:t>
      </w:r>
    </w:p>
    <w:p w14:paraId="147D564E" w14:textId="77777777" w:rsidR="00DC325D" w:rsidRPr="0089688F" w:rsidRDefault="00DC325D" w:rsidP="002A1E1C">
      <w:pPr>
        <w:rPr>
          <w:rFonts w:ascii="Times New Roman" w:hAnsi="Times New Roman"/>
          <w:sz w:val="24"/>
          <w:szCs w:val="24"/>
          <w:lang w:val="es-419"/>
        </w:rPr>
      </w:pPr>
    </w:p>
    <w:p w14:paraId="7E2F35E6" w14:textId="14AD7301" w:rsidR="00B02F08" w:rsidRPr="00EA0AA1" w:rsidRDefault="00B02F08" w:rsidP="00EA0AA1">
      <w:pPr>
        <w:pStyle w:val="IntenseQuote"/>
        <w:rPr>
          <w:rFonts w:ascii="Times New Roman" w:hAnsi="Times New Roman"/>
          <w:b/>
          <w:bCs/>
          <w:sz w:val="30"/>
          <w:szCs w:val="30"/>
          <w:lang w:val="es-419"/>
        </w:rPr>
      </w:pPr>
      <w:r w:rsidRPr="00EA0AA1">
        <w:rPr>
          <w:rFonts w:ascii="Times New Roman" w:hAnsi="Times New Roman"/>
          <w:b/>
          <w:bCs/>
          <w:sz w:val="30"/>
          <w:szCs w:val="30"/>
          <w:lang w:val="es-419"/>
        </w:rPr>
        <w:t xml:space="preserve">Facebook/LinkedIn: </w:t>
      </w:r>
      <w:r w:rsidR="00EA0AA1" w:rsidRPr="00EA0AA1">
        <w:rPr>
          <w:rFonts w:ascii="Times New Roman" w:hAnsi="Times New Roman"/>
          <w:b/>
          <w:bCs/>
          <w:sz w:val="30"/>
          <w:szCs w:val="30"/>
          <w:lang w:val="es-419"/>
        </w:rPr>
        <w:t>Cumbre Impulsando la Fortaleza Económica</w:t>
      </w:r>
      <w:r w:rsidR="00071B2F">
        <w:rPr>
          <w:rFonts w:ascii="Times New Roman" w:hAnsi="Times New Roman"/>
          <w:b/>
          <w:bCs/>
          <w:sz w:val="30"/>
          <w:szCs w:val="30"/>
          <w:lang w:val="es-419"/>
        </w:rPr>
        <w:t>:</w:t>
      </w:r>
      <w:r w:rsidR="00071B2F">
        <w:rPr>
          <w:rFonts w:ascii="Times New Roman" w:hAnsi="Times New Roman"/>
          <w:b/>
          <w:bCs/>
          <w:sz w:val="30"/>
          <w:szCs w:val="30"/>
          <w:lang w:val="es-419"/>
        </w:rPr>
        <w:br/>
      </w:r>
      <w:r w:rsidR="00EA0AA1" w:rsidRPr="00EA0AA1">
        <w:rPr>
          <w:rFonts w:ascii="Times New Roman" w:hAnsi="Times New Roman"/>
          <w:b/>
          <w:bCs/>
          <w:sz w:val="30"/>
          <w:szCs w:val="30"/>
          <w:lang w:val="es-419"/>
        </w:rPr>
        <w:t>Elevando el Acceso y la Equidad Latino/a/e/x</w:t>
      </w:r>
    </w:p>
    <w:p w14:paraId="37FD774F" w14:textId="67E8A694" w:rsidR="00784547" w:rsidRPr="007C73BD" w:rsidRDefault="005B2213" w:rsidP="65A633F9">
      <w:pPr>
        <w:spacing w:after="0" w:line="240" w:lineRule="auto"/>
        <w:rPr>
          <w:rStyle w:val="IntenseReference"/>
          <w:rFonts w:ascii="Times New Roman" w:hAnsi="Times New Roman"/>
          <w:lang w:val="es-419"/>
        </w:rPr>
      </w:pPr>
      <w:r w:rsidRPr="007C73BD">
        <w:rPr>
          <w:rStyle w:val="IntenseReference"/>
          <w:rFonts w:ascii="Times New Roman" w:hAnsi="Times New Roman"/>
          <w:lang w:val="es-419"/>
        </w:rPr>
        <w:t>Facebook/</w:t>
      </w:r>
      <w:r w:rsidR="00EA1F87" w:rsidRPr="007C73BD">
        <w:rPr>
          <w:rStyle w:val="IntenseReference"/>
          <w:rFonts w:ascii="Times New Roman" w:hAnsi="Times New Roman"/>
          <w:lang w:val="es-419"/>
        </w:rPr>
        <w:t>LinkedIn</w:t>
      </w:r>
      <w:r w:rsidRPr="007C73BD">
        <w:rPr>
          <w:rStyle w:val="IntenseReference"/>
          <w:rFonts w:ascii="Times New Roman" w:hAnsi="Times New Roman"/>
          <w:lang w:val="es-419"/>
        </w:rPr>
        <w:t xml:space="preserve"> </w:t>
      </w:r>
      <w:r w:rsidR="007C73BD" w:rsidRPr="007C73BD">
        <w:rPr>
          <w:rStyle w:val="IntenseReference"/>
          <w:rFonts w:ascii="Times New Roman" w:hAnsi="Times New Roman"/>
          <w:lang w:val="es-419"/>
        </w:rPr>
        <w:t>EJEMPLO #1</w:t>
      </w:r>
      <w:r w:rsidRPr="007C73BD">
        <w:rPr>
          <w:rStyle w:val="IntenseReference"/>
          <w:rFonts w:ascii="Times New Roman" w:hAnsi="Times New Roman"/>
          <w:lang w:val="es-419"/>
        </w:rPr>
        <w:t xml:space="preserve">: </w:t>
      </w:r>
    </w:p>
    <w:p w14:paraId="06346C27" w14:textId="2D72248C" w:rsidR="007C73BD" w:rsidRDefault="007C73BD" w:rsidP="00441779">
      <w:pPr>
        <w:rPr>
          <w:rFonts w:ascii="Times New Roman" w:hAnsi="Times New Roman"/>
          <w:sz w:val="24"/>
          <w:szCs w:val="24"/>
          <w:lang w:val="es-419"/>
        </w:rPr>
      </w:pPr>
      <w:r w:rsidRPr="007C73BD">
        <w:rPr>
          <w:rFonts w:ascii="Times New Roman" w:hAnsi="Times New Roman"/>
          <w:sz w:val="24"/>
          <w:szCs w:val="24"/>
          <w:lang w:val="es-419"/>
        </w:rPr>
        <w:t xml:space="preserve">Celebre los negocios </w:t>
      </w:r>
      <w:r w:rsidR="00BD279C">
        <w:rPr>
          <w:rFonts w:ascii="Times New Roman" w:hAnsi="Times New Roman"/>
          <w:sz w:val="24"/>
          <w:szCs w:val="24"/>
          <w:lang w:val="es-419"/>
        </w:rPr>
        <w:t>L</w:t>
      </w:r>
      <w:r w:rsidRPr="007C73BD">
        <w:rPr>
          <w:rFonts w:ascii="Times New Roman" w:hAnsi="Times New Roman"/>
          <w:sz w:val="24"/>
          <w:szCs w:val="24"/>
          <w:lang w:val="es-419"/>
        </w:rPr>
        <w:t>atinos/a/e/x, establezca contactos y conozca los recursos para hacer crecer su negocio. La Cumbre incluirá oradores y talleres sobre temas que incluyen:</w:t>
      </w:r>
    </w:p>
    <w:p w14:paraId="25A5AC18" w14:textId="38802FBA" w:rsidR="002E14A6" w:rsidRPr="0089688F" w:rsidRDefault="0096227F" w:rsidP="00B35E81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89688F">
        <w:rPr>
          <w:rFonts w:ascii="Segoe UI Emoji" w:hAnsi="Segoe UI Emoji" w:cs="Segoe UI Emoji"/>
          <w:lang w:val="es-419"/>
        </w:rPr>
        <w:t>✅</w:t>
      </w:r>
      <w:r w:rsidRPr="0089688F">
        <w:rPr>
          <w:lang w:val="es-419"/>
        </w:rPr>
        <w:t xml:space="preserve"> </w:t>
      </w:r>
      <w:r w:rsidR="00BD279C" w:rsidRPr="0089688F">
        <w:rPr>
          <w:rStyle w:val="bumpedfont15"/>
          <w:rFonts w:ascii="Times New Roman" w:hAnsi="Times New Roman"/>
          <w:sz w:val="24"/>
          <w:szCs w:val="24"/>
          <w:lang w:val="es-419"/>
        </w:rPr>
        <w:t>Acceso a la capital</w:t>
      </w:r>
      <w:r w:rsidR="00BD279C" w:rsidRPr="0089688F">
        <w:rPr>
          <w:rStyle w:val="bumpedfont15"/>
          <w:lang w:val="es-419"/>
        </w:rPr>
        <w:t xml:space="preserve"> </w:t>
      </w:r>
    </w:p>
    <w:p w14:paraId="5A6477C2" w14:textId="71291783" w:rsidR="002E14A6" w:rsidRPr="00BD279C" w:rsidRDefault="0096227F" w:rsidP="00B35E81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BD279C">
        <w:rPr>
          <w:rFonts w:ascii="Segoe UI Emoji" w:hAnsi="Segoe UI Emoji" w:cs="Segoe UI Emoji"/>
          <w:lang w:val="es-419"/>
        </w:rPr>
        <w:t>✅</w:t>
      </w:r>
      <w:r w:rsidRPr="00BD279C">
        <w:rPr>
          <w:lang w:val="es-419"/>
        </w:rPr>
        <w:t xml:space="preserve"> </w:t>
      </w:r>
      <w:r w:rsidR="00BD279C" w:rsidRPr="00BD279C">
        <w:rPr>
          <w:rStyle w:val="bumpedfont15"/>
          <w:rFonts w:ascii="Times New Roman" w:hAnsi="Times New Roman"/>
          <w:sz w:val="24"/>
          <w:szCs w:val="24"/>
          <w:lang w:val="es-419"/>
        </w:rPr>
        <w:t>Contratación gubernamental</w:t>
      </w:r>
    </w:p>
    <w:p w14:paraId="7C427A73" w14:textId="76450D0E" w:rsidR="002E14A6" w:rsidRPr="00BD279C" w:rsidRDefault="0096227F" w:rsidP="00B35E81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BD279C">
        <w:rPr>
          <w:rFonts w:ascii="Segoe UI Emoji" w:hAnsi="Segoe UI Emoji" w:cs="Segoe UI Emoji"/>
          <w:lang w:val="es-419"/>
        </w:rPr>
        <w:t>✅</w:t>
      </w:r>
      <w:r w:rsidRPr="00BD279C">
        <w:rPr>
          <w:lang w:val="es-419"/>
        </w:rPr>
        <w:t xml:space="preserve"> </w:t>
      </w:r>
      <w:r w:rsidR="00BD279C" w:rsidRPr="00BD279C">
        <w:rPr>
          <w:rStyle w:val="bumpedfont15"/>
          <w:rFonts w:ascii="Times New Roman" w:hAnsi="Times New Roman"/>
          <w:sz w:val="24"/>
          <w:szCs w:val="24"/>
          <w:lang w:val="es-419"/>
        </w:rPr>
        <w:t>Personal</w:t>
      </w:r>
    </w:p>
    <w:p w14:paraId="2E3FE5D0" w14:textId="3E69E557" w:rsidR="002E14A6" w:rsidRPr="00BD279C" w:rsidRDefault="0096227F" w:rsidP="00B35E81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BD279C">
        <w:rPr>
          <w:rFonts w:ascii="Segoe UI Emoji" w:hAnsi="Segoe UI Emoji" w:cs="Segoe UI Emoji"/>
          <w:lang w:val="es-419"/>
        </w:rPr>
        <w:t>✅</w:t>
      </w:r>
      <w:r w:rsidRPr="00BD279C">
        <w:rPr>
          <w:lang w:val="es-419"/>
        </w:rPr>
        <w:t xml:space="preserve"> </w:t>
      </w:r>
      <w:r w:rsidR="00B01AD1" w:rsidRPr="00BD279C">
        <w:rPr>
          <w:rStyle w:val="bumpedfont15"/>
          <w:rFonts w:ascii="Times New Roman" w:hAnsi="Times New Roman"/>
          <w:sz w:val="24"/>
          <w:szCs w:val="24"/>
          <w:lang w:val="es-419"/>
        </w:rPr>
        <w:t>M</w:t>
      </w:r>
      <w:r w:rsidR="00BD279C" w:rsidRPr="00BD279C">
        <w:rPr>
          <w:rStyle w:val="bumpedfont15"/>
          <w:rFonts w:ascii="Times New Roman" w:hAnsi="Times New Roman"/>
          <w:sz w:val="24"/>
          <w:szCs w:val="24"/>
          <w:lang w:val="es-419"/>
        </w:rPr>
        <w:t>erca</w:t>
      </w:r>
      <w:r w:rsidR="00BD279C">
        <w:rPr>
          <w:rStyle w:val="bumpedfont15"/>
          <w:rFonts w:ascii="Times New Roman" w:hAnsi="Times New Roman"/>
          <w:sz w:val="24"/>
          <w:szCs w:val="24"/>
          <w:lang w:val="es-419"/>
        </w:rPr>
        <w:t>dotecnia</w:t>
      </w:r>
    </w:p>
    <w:p w14:paraId="07BB57A1" w14:textId="6BB3B958" w:rsidR="00784547" w:rsidRPr="001D05DE" w:rsidRDefault="0096227F" w:rsidP="00B01AD1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BD279C">
        <w:rPr>
          <w:rFonts w:ascii="Segoe UI Emoji" w:hAnsi="Segoe UI Emoji" w:cs="Segoe UI Emoji"/>
          <w:lang w:val="es-419"/>
        </w:rPr>
        <w:t>✅</w:t>
      </w:r>
      <w:r w:rsidRPr="00BD279C">
        <w:rPr>
          <w:lang w:val="es-419"/>
        </w:rPr>
        <w:t xml:space="preserve"> </w:t>
      </w:r>
      <w:r w:rsidR="00BD279C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Y </w:t>
      </w:r>
      <w:r w:rsidR="00EA1F87">
        <w:rPr>
          <w:rStyle w:val="bumpedfont15"/>
          <w:rFonts w:ascii="Times New Roman" w:hAnsi="Times New Roman"/>
          <w:sz w:val="24"/>
          <w:szCs w:val="24"/>
          <w:lang w:val="es-419"/>
        </w:rPr>
        <w:t>más</w:t>
      </w:r>
      <w:r w:rsidR="00B01AD1" w:rsidRPr="001D05DE">
        <w:rPr>
          <w:rStyle w:val="bumpedfont15"/>
          <w:rFonts w:ascii="Times New Roman" w:hAnsi="Times New Roman"/>
          <w:sz w:val="24"/>
          <w:szCs w:val="24"/>
          <w:lang w:val="es-ES"/>
        </w:rPr>
        <w:t xml:space="preserve">! </w:t>
      </w:r>
    </w:p>
    <w:p w14:paraId="13A412A3" w14:textId="77777777" w:rsidR="00B01AD1" w:rsidRPr="001D05DE" w:rsidRDefault="00B01AD1" w:rsidP="009E7D16">
      <w:pPr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</w:p>
    <w:p w14:paraId="22D6C2C8" w14:textId="7CFC643D" w:rsidR="00D41561" w:rsidRPr="00353C17" w:rsidRDefault="001D05DE" w:rsidP="00B01AD1">
      <w:pPr>
        <w:spacing w:after="0" w:line="240" w:lineRule="auto"/>
        <w:rPr>
          <w:rFonts w:ascii="Times New Roman" w:eastAsia="Times New Roman" w:hAnsi="Times New Roman"/>
          <w:color w:val="FF6116"/>
          <w:sz w:val="24"/>
          <w:szCs w:val="24"/>
          <w:lang w:val="es-419"/>
        </w:rPr>
      </w:pPr>
      <w:r w:rsidRPr="007A292F">
        <w:rPr>
          <w:rFonts w:ascii="Times New Roman" w:hAnsi="Times New Roman"/>
          <w:sz w:val="24"/>
          <w:szCs w:val="24"/>
          <w:lang w:val="es-MX"/>
        </w:rPr>
        <w:t xml:space="preserve">Regístrese </w:t>
      </w:r>
      <w:r w:rsidR="00EA1F87" w:rsidRPr="007A292F">
        <w:rPr>
          <w:rFonts w:ascii="Times New Roman" w:hAnsi="Times New Roman"/>
          <w:sz w:val="24"/>
          <w:szCs w:val="24"/>
          <w:lang w:val="es-MX"/>
        </w:rPr>
        <w:t>aquí</w:t>
      </w:r>
      <w:r w:rsidR="00EA1F87" w:rsidRPr="00353C17">
        <w:rPr>
          <w:rFonts w:ascii="Times New Roman" w:hAnsi="Times New Roman"/>
          <w:sz w:val="24"/>
          <w:szCs w:val="24"/>
          <w:lang w:val="es-419"/>
        </w:rPr>
        <w:t xml:space="preserve">: </w:t>
      </w:r>
      <w:hyperlink r:id="rId34" w:history="1">
        <w:r w:rsidR="00EA1F87" w:rsidRPr="00353C17">
          <w:rPr>
            <w:rStyle w:val="Hyperlink"/>
            <w:rFonts w:ascii="Times New Roman" w:eastAsia="Times New Roman" w:hAnsi="Times New Roman"/>
            <w:sz w:val="24"/>
            <w:szCs w:val="24"/>
            <w:lang w:val="es-419"/>
          </w:rPr>
          <w:t>https://bit.ly/3rndqwf</w:t>
        </w:r>
      </w:hyperlink>
      <w:r w:rsidR="00B01AD1" w:rsidRPr="00353C17">
        <w:rPr>
          <w:rFonts w:ascii="Times New Roman" w:eastAsia="Times New Roman" w:hAnsi="Times New Roman"/>
          <w:color w:val="FF6116"/>
          <w:sz w:val="24"/>
          <w:szCs w:val="24"/>
          <w:lang w:val="es-419"/>
        </w:rPr>
        <w:t xml:space="preserve"> </w:t>
      </w:r>
      <w:r w:rsidR="0066439C" w:rsidRPr="00353C17">
        <w:rPr>
          <w:rFonts w:ascii="Times New Roman" w:hAnsi="Times New Roman"/>
          <w:sz w:val="24"/>
          <w:szCs w:val="24"/>
          <w:lang w:val="es-419"/>
        </w:rPr>
        <w:t xml:space="preserve">#ILLatinxSummit </w:t>
      </w:r>
      <w:r w:rsidR="007A4880" w:rsidRPr="00353C17">
        <w:rPr>
          <w:rFonts w:ascii="Times New Roman" w:hAnsi="Times New Roman"/>
          <w:sz w:val="24"/>
          <w:szCs w:val="24"/>
          <w:lang w:val="es-419"/>
        </w:rPr>
        <w:t>#ILSupportLatinoBiz #ILLatin</w:t>
      </w:r>
      <w:r w:rsidR="00D41561" w:rsidRPr="00353C17">
        <w:rPr>
          <w:rFonts w:ascii="Times New Roman" w:hAnsi="Times New Roman"/>
          <w:sz w:val="24"/>
          <w:szCs w:val="24"/>
          <w:lang w:val="es-419"/>
        </w:rPr>
        <w:t>o</w:t>
      </w:r>
      <w:r w:rsidR="007A4880" w:rsidRPr="00353C17">
        <w:rPr>
          <w:rFonts w:ascii="Times New Roman" w:hAnsi="Times New Roman"/>
          <w:sz w:val="24"/>
          <w:szCs w:val="24"/>
          <w:lang w:val="es-419"/>
        </w:rPr>
        <w:t>EconomicPower</w:t>
      </w:r>
      <w:r w:rsidR="00D41561" w:rsidRPr="00353C17">
        <w:rPr>
          <w:rFonts w:ascii="Times New Roman" w:hAnsi="Times New Roman"/>
          <w:sz w:val="24"/>
          <w:szCs w:val="24"/>
          <w:lang w:val="es-419"/>
        </w:rPr>
        <w:t xml:space="preserve"> </w:t>
      </w:r>
    </w:p>
    <w:p w14:paraId="539A6E06" w14:textId="34645AB3" w:rsidR="002A1E1C" w:rsidRPr="00353C17" w:rsidRDefault="002A1E1C" w:rsidP="65A633F9">
      <w:pPr>
        <w:spacing w:after="0" w:line="240" w:lineRule="auto"/>
        <w:rPr>
          <w:rStyle w:val="IntenseReference"/>
          <w:rFonts w:ascii="Times New Roman" w:hAnsi="Times New Roman"/>
          <w:lang w:val="es-419"/>
        </w:rPr>
      </w:pPr>
    </w:p>
    <w:p w14:paraId="17C18DCC" w14:textId="617DEF29" w:rsidR="00B01AD1" w:rsidRPr="005231BD" w:rsidRDefault="005B2213" w:rsidP="65A633F9">
      <w:pPr>
        <w:spacing w:after="0" w:line="240" w:lineRule="auto"/>
        <w:rPr>
          <w:rStyle w:val="IntenseReference"/>
          <w:rFonts w:ascii="Times New Roman" w:hAnsi="Times New Roman"/>
          <w:lang w:val="es-419"/>
        </w:rPr>
      </w:pPr>
      <w:r w:rsidRPr="005231BD">
        <w:rPr>
          <w:rStyle w:val="IntenseReference"/>
          <w:rFonts w:ascii="Times New Roman" w:hAnsi="Times New Roman"/>
          <w:lang w:val="es-419"/>
        </w:rPr>
        <w:t>Facebook/</w:t>
      </w:r>
      <w:r w:rsidR="00EA1F87" w:rsidRPr="005231BD">
        <w:rPr>
          <w:rStyle w:val="IntenseReference"/>
          <w:rFonts w:ascii="Times New Roman" w:hAnsi="Times New Roman"/>
          <w:lang w:val="es-419"/>
        </w:rPr>
        <w:t>LinkedIn</w:t>
      </w:r>
      <w:r w:rsidRPr="005231BD">
        <w:rPr>
          <w:rStyle w:val="IntenseReference"/>
          <w:rFonts w:ascii="Times New Roman" w:hAnsi="Times New Roman"/>
          <w:lang w:val="es-419"/>
        </w:rPr>
        <w:t xml:space="preserve"> </w:t>
      </w:r>
      <w:r w:rsidR="005231BD" w:rsidRPr="007C73BD">
        <w:rPr>
          <w:rStyle w:val="IntenseReference"/>
          <w:rFonts w:ascii="Times New Roman" w:hAnsi="Times New Roman"/>
          <w:lang w:val="es-419"/>
        </w:rPr>
        <w:t>EJEMPLO #</w:t>
      </w:r>
      <w:r w:rsidR="469F0EEF" w:rsidRPr="005231BD">
        <w:rPr>
          <w:rStyle w:val="IntenseReference"/>
          <w:rFonts w:ascii="Times New Roman" w:hAnsi="Times New Roman"/>
          <w:lang w:val="es-419"/>
        </w:rPr>
        <w:t>2</w:t>
      </w:r>
      <w:r w:rsidR="00EB6DAF" w:rsidRPr="005231BD">
        <w:rPr>
          <w:rStyle w:val="IntenseReference"/>
          <w:rFonts w:ascii="Times New Roman" w:hAnsi="Times New Roman"/>
          <w:lang w:val="es-419"/>
        </w:rPr>
        <w:t>:</w:t>
      </w:r>
    </w:p>
    <w:p w14:paraId="17B8F726" w14:textId="2CC301BC" w:rsidR="005231BD" w:rsidRPr="005231BD" w:rsidRDefault="005231BD" w:rsidP="00B01AD1">
      <w:pPr>
        <w:rPr>
          <w:rFonts w:ascii="Times New Roman" w:hAnsi="Times New Roman"/>
          <w:sz w:val="24"/>
          <w:szCs w:val="24"/>
          <w:lang w:val="es-419"/>
        </w:rPr>
      </w:pPr>
      <w:r w:rsidRPr="005231BD">
        <w:rPr>
          <w:rFonts w:ascii="Times New Roman" w:hAnsi="Times New Roman"/>
          <w:sz w:val="24"/>
          <w:szCs w:val="24"/>
          <w:lang w:val="es-419"/>
        </w:rPr>
        <w:t xml:space="preserve">¡Illinois se enorgullece de tener más de 116,000 negocios </w:t>
      </w:r>
      <w:r>
        <w:rPr>
          <w:rFonts w:ascii="Times New Roman" w:hAnsi="Times New Roman"/>
          <w:sz w:val="24"/>
          <w:szCs w:val="24"/>
          <w:lang w:val="es-419"/>
        </w:rPr>
        <w:t>L</w:t>
      </w:r>
      <w:r w:rsidRPr="005231BD">
        <w:rPr>
          <w:rFonts w:ascii="Times New Roman" w:hAnsi="Times New Roman"/>
          <w:sz w:val="24"/>
          <w:szCs w:val="24"/>
          <w:lang w:val="es-419"/>
        </w:rPr>
        <w:t xml:space="preserve">atinos/a/e/x! ¿Quiere llevar su negocio al siguiente nivel y aprender sobre recursos, establecer contactos y celebrar el éxito de los negocios </w:t>
      </w:r>
      <w:r>
        <w:rPr>
          <w:rFonts w:ascii="Times New Roman" w:hAnsi="Times New Roman"/>
          <w:sz w:val="24"/>
          <w:szCs w:val="24"/>
          <w:lang w:val="es-419"/>
        </w:rPr>
        <w:t>L</w:t>
      </w:r>
      <w:r w:rsidRPr="005231BD">
        <w:rPr>
          <w:rFonts w:ascii="Times New Roman" w:hAnsi="Times New Roman"/>
          <w:sz w:val="24"/>
          <w:szCs w:val="24"/>
          <w:lang w:val="es-419"/>
        </w:rPr>
        <w:t>atinos/a/e/x?</w:t>
      </w:r>
    </w:p>
    <w:p w14:paraId="27296BBD" w14:textId="77777777" w:rsidR="005231BD" w:rsidRDefault="005231BD" w:rsidP="00B01AD1">
      <w:pPr>
        <w:rPr>
          <w:rFonts w:ascii="Times New Roman" w:hAnsi="Times New Roman"/>
          <w:sz w:val="24"/>
          <w:szCs w:val="24"/>
          <w:lang w:val="es-419"/>
        </w:rPr>
      </w:pPr>
      <w:r w:rsidRPr="005231BD">
        <w:rPr>
          <w:rFonts w:ascii="Times New Roman" w:hAnsi="Times New Roman"/>
          <w:sz w:val="24"/>
          <w:szCs w:val="24"/>
          <w:lang w:val="es-419"/>
        </w:rPr>
        <w:t>¡Únase a la Cumbre Económica Latino/a/e/x el 27/7 en Chicago! El evento gratuito incluye oportunidades para establecer contactos, oradores, talleres y más.</w:t>
      </w:r>
    </w:p>
    <w:p w14:paraId="32CE5A0B" w14:textId="799E786F" w:rsidR="005231BD" w:rsidRPr="000A0109" w:rsidRDefault="001D05DE" w:rsidP="009E7D16">
      <w:pPr>
        <w:rPr>
          <w:rStyle w:val="Hyperlink"/>
          <w:rFonts w:ascii="Times New Roman" w:eastAsia="Times New Roman" w:hAnsi="Times New Roman"/>
          <w:sz w:val="24"/>
          <w:szCs w:val="24"/>
          <w:lang w:val="es-419"/>
        </w:rPr>
      </w:pPr>
      <w:r w:rsidRPr="00720A95">
        <w:rPr>
          <w:rFonts w:ascii="Times New Roman" w:hAnsi="Times New Roman"/>
          <w:sz w:val="24"/>
          <w:szCs w:val="24"/>
          <w:lang w:val="es-ES"/>
        </w:rPr>
        <w:t xml:space="preserve">Regístrese </w:t>
      </w:r>
      <w:r w:rsidR="005231BD" w:rsidRPr="000A0109">
        <w:rPr>
          <w:rFonts w:ascii="Times New Roman" w:hAnsi="Times New Roman"/>
          <w:sz w:val="24"/>
          <w:szCs w:val="24"/>
          <w:lang w:val="es-419"/>
        </w:rPr>
        <w:t>aquí:</w:t>
      </w:r>
      <w:r w:rsidR="000A0109" w:rsidRPr="000A0109">
        <w:rPr>
          <w:rFonts w:ascii="Times New Roman" w:hAnsi="Times New Roman"/>
          <w:sz w:val="24"/>
          <w:szCs w:val="24"/>
          <w:lang w:val="es-419"/>
        </w:rPr>
        <w:t xml:space="preserve"> </w:t>
      </w:r>
      <w:hyperlink r:id="rId35" w:history="1">
        <w:r w:rsidR="000A0109" w:rsidRPr="0039089C">
          <w:rPr>
            <w:rStyle w:val="Hyperlink"/>
            <w:rFonts w:ascii="Times New Roman" w:eastAsia="Times New Roman" w:hAnsi="Times New Roman"/>
            <w:sz w:val="24"/>
            <w:szCs w:val="24"/>
            <w:lang w:val="es-419"/>
          </w:rPr>
          <w:t>https://bit.ly/3rndqwf</w:t>
        </w:r>
      </w:hyperlink>
    </w:p>
    <w:p w14:paraId="783A967D" w14:textId="7ED5FCEE" w:rsidR="005231BD" w:rsidRPr="006E6D06" w:rsidRDefault="005231BD" w:rsidP="006E6D06">
      <w:pPr>
        <w:pStyle w:val="NoSpacing"/>
        <w:rPr>
          <w:rFonts w:ascii="Times New Roman" w:hAnsi="Times New Roman"/>
          <w:sz w:val="24"/>
          <w:szCs w:val="24"/>
          <w:lang w:val="es-419"/>
        </w:rPr>
      </w:pPr>
      <w:r w:rsidRPr="005231BD">
        <w:rPr>
          <w:rStyle w:val="bumpedfont15"/>
          <w:rFonts w:ascii="Times New Roman" w:hAnsi="Times New Roman"/>
          <w:sz w:val="24"/>
          <w:szCs w:val="24"/>
          <w:lang w:val="es-419"/>
        </w:rPr>
        <w:t>¡COMPRA</w:t>
      </w:r>
      <w:r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 y </w:t>
      </w:r>
      <w:r w:rsidRPr="005231BD">
        <w:rPr>
          <w:rStyle w:val="bumpedfont15"/>
          <w:rFonts w:ascii="Times New Roman" w:hAnsi="Times New Roman"/>
          <w:sz w:val="24"/>
          <w:szCs w:val="24"/>
          <w:lang w:val="es-419"/>
        </w:rPr>
        <w:t>APOYA</w:t>
      </w:r>
      <w:r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 </w:t>
      </w:r>
      <w:r w:rsidRPr="005231BD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negocios locales </w:t>
      </w:r>
      <w:r w:rsidRPr="001D05DE">
        <w:rPr>
          <w:rStyle w:val="bumpedfont15"/>
          <w:rFonts w:ascii="Times New Roman" w:hAnsi="Times New Roman"/>
          <w:sz w:val="24"/>
          <w:szCs w:val="24"/>
          <w:lang w:val="es-419"/>
        </w:rPr>
        <w:t>propiedad de Latinos/</w:t>
      </w:r>
      <w:r w:rsidRPr="00720A95">
        <w:rPr>
          <w:rFonts w:ascii="Times New Roman" w:hAnsi="Times New Roman"/>
          <w:sz w:val="24"/>
          <w:szCs w:val="24"/>
          <w:lang w:val="es-419"/>
        </w:rPr>
        <w:t>a/e/x durante todo el año!</w:t>
      </w:r>
    </w:p>
    <w:p w14:paraId="48ACA799" w14:textId="31612E51" w:rsidR="00B02F08" w:rsidRPr="006E6D06" w:rsidRDefault="00B02F08" w:rsidP="006E6D06">
      <w:pPr>
        <w:pStyle w:val="NoSpacing"/>
        <w:rPr>
          <w:rFonts w:ascii="Times New Roman" w:hAnsi="Times New Roman"/>
          <w:sz w:val="24"/>
          <w:szCs w:val="24"/>
          <w:lang w:val="es-419"/>
        </w:rPr>
      </w:pPr>
      <w:r w:rsidRPr="006E6D06">
        <w:rPr>
          <w:rFonts w:ascii="Times New Roman" w:hAnsi="Times New Roman"/>
          <w:sz w:val="24"/>
          <w:szCs w:val="24"/>
          <w:lang w:val="es-419"/>
        </w:rPr>
        <w:t> </w:t>
      </w:r>
      <w:r w:rsidR="00C27BEE" w:rsidRPr="006E6D06">
        <w:rPr>
          <w:rFonts w:ascii="Times New Roman" w:hAnsi="Times New Roman"/>
          <w:sz w:val="24"/>
          <w:szCs w:val="24"/>
          <w:lang w:val="es-419"/>
        </w:rPr>
        <w:t>#ILLatinxSummit #ILSupportLatinoBiz #ILLatinoEconomicPower</w:t>
      </w:r>
    </w:p>
    <w:p w14:paraId="54C29E27" w14:textId="1E0A2112" w:rsidR="00853F3F" w:rsidRPr="0089688F" w:rsidRDefault="00853F3F">
      <w:pPr>
        <w:spacing w:after="0" w:line="240" w:lineRule="auto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89688F">
        <w:rPr>
          <w:rStyle w:val="bumpedfont15"/>
          <w:rFonts w:ascii="Times New Roman" w:hAnsi="Times New Roman"/>
          <w:sz w:val="24"/>
          <w:szCs w:val="24"/>
          <w:lang w:val="es-419"/>
        </w:rPr>
        <w:br w:type="page"/>
      </w:r>
    </w:p>
    <w:p w14:paraId="418686D4" w14:textId="62E98395" w:rsidR="00B02F08" w:rsidRPr="00EA0AA1" w:rsidRDefault="00B02F08" w:rsidP="00D05027">
      <w:pPr>
        <w:pStyle w:val="IntenseQuote"/>
        <w:spacing w:line="240" w:lineRule="auto"/>
        <w:rPr>
          <w:rFonts w:ascii="Times New Roman" w:hAnsi="Times New Roman"/>
          <w:b/>
          <w:bCs/>
          <w:sz w:val="30"/>
          <w:szCs w:val="30"/>
          <w:lang w:val="es-419"/>
        </w:rPr>
      </w:pPr>
      <w:r w:rsidRPr="00EA0AA1">
        <w:rPr>
          <w:rFonts w:ascii="Times New Roman" w:hAnsi="Times New Roman"/>
          <w:b/>
          <w:bCs/>
          <w:sz w:val="30"/>
          <w:szCs w:val="30"/>
          <w:lang w:val="es-419"/>
        </w:rPr>
        <w:lastRenderedPageBreak/>
        <w:t xml:space="preserve">Twitter: </w:t>
      </w:r>
      <w:r w:rsidR="00EA0AA1" w:rsidRPr="00EA0AA1">
        <w:rPr>
          <w:rFonts w:ascii="Times New Roman" w:hAnsi="Times New Roman"/>
          <w:b/>
          <w:bCs/>
          <w:sz w:val="30"/>
          <w:szCs w:val="30"/>
          <w:lang w:val="es-419"/>
        </w:rPr>
        <w:t>Cumbre Impulsando la Fortaleza Económica</w:t>
      </w:r>
      <w:r w:rsidR="00826A1C">
        <w:rPr>
          <w:rFonts w:ascii="Times New Roman" w:hAnsi="Times New Roman"/>
          <w:b/>
          <w:bCs/>
          <w:sz w:val="30"/>
          <w:szCs w:val="30"/>
          <w:lang w:val="es-419"/>
        </w:rPr>
        <w:t>:</w:t>
      </w:r>
      <w:r w:rsidR="00D05027">
        <w:rPr>
          <w:rFonts w:ascii="Times New Roman" w:hAnsi="Times New Roman"/>
          <w:b/>
          <w:bCs/>
          <w:sz w:val="30"/>
          <w:szCs w:val="30"/>
          <w:lang w:val="es-419"/>
        </w:rPr>
        <w:t xml:space="preserve"> </w:t>
      </w:r>
      <w:r w:rsidR="009814D8">
        <w:rPr>
          <w:rFonts w:ascii="Times New Roman" w:hAnsi="Times New Roman"/>
          <w:b/>
          <w:bCs/>
          <w:sz w:val="30"/>
          <w:szCs w:val="30"/>
          <w:lang w:val="es-419"/>
        </w:rPr>
        <w:br/>
      </w:r>
      <w:r w:rsidR="00EA0AA1" w:rsidRPr="00EA0AA1">
        <w:rPr>
          <w:rFonts w:ascii="Times New Roman" w:hAnsi="Times New Roman"/>
          <w:b/>
          <w:bCs/>
          <w:sz w:val="30"/>
          <w:szCs w:val="30"/>
          <w:lang w:val="es-419"/>
        </w:rPr>
        <w:t>Elevando el Acceso y la Equidad Latino/a/e/x</w:t>
      </w:r>
    </w:p>
    <w:p w14:paraId="215BB926" w14:textId="55C77865" w:rsidR="005B2213" w:rsidRPr="006308A7" w:rsidRDefault="005B2213" w:rsidP="00B35E81">
      <w:pPr>
        <w:spacing w:after="0" w:line="240" w:lineRule="auto"/>
        <w:jc w:val="both"/>
        <w:rPr>
          <w:rFonts w:ascii="Times New Roman" w:hAnsi="Times New Roman"/>
          <w:b/>
          <w:bCs/>
          <w:smallCaps/>
          <w:color w:val="4472C4" w:themeColor="accent1"/>
          <w:spacing w:val="5"/>
          <w:lang w:val="es-419"/>
        </w:rPr>
      </w:pPr>
      <w:r w:rsidRPr="002F7BBE">
        <w:rPr>
          <w:rStyle w:val="IntenseReference"/>
          <w:rFonts w:ascii="Times New Roman" w:hAnsi="Times New Roman"/>
          <w:lang w:val="es-419"/>
        </w:rPr>
        <w:t xml:space="preserve">Twitter </w:t>
      </w:r>
      <w:r w:rsidR="002F7BBE" w:rsidRPr="007C73BD">
        <w:rPr>
          <w:rStyle w:val="IntenseReference"/>
          <w:rFonts w:ascii="Times New Roman" w:hAnsi="Times New Roman"/>
          <w:lang w:val="es-419"/>
        </w:rPr>
        <w:t>EJEMPLO #</w:t>
      </w:r>
      <w:r w:rsidRPr="002F7BBE">
        <w:rPr>
          <w:rStyle w:val="IntenseReference"/>
          <w:rFonts w:ascii="Times New Roman" w:hAnsi="Times New Roman"/>
          <w:lang w:val="es-419"/>
        </w:rPr>
        <w:t>1</w:t>
      </w:r>
      <w:r w:rsidRPr="006308A7">
        <w:rPr>
          <w:rStyle w:val="IntenseReference"/>
          <w:rFonts w:ascii="Times New Roman" w:hAnsi="Times New Roman"/>
          <w:lang w:val="es-419"/>
        </w:rPr>
        <w:t>:</w:t>
      </w:r>
    </w:p>
    <w:p w14:paraId="4EF81DA3" w14:textId="67C67454" w:rsidR="00BB1F69" w:rsidRPr="0089688F" w:rsidRDefault="006308A7" w:rsidP="006308A7">
      <w:pPr>
        <w:pStyle w:val="NoSpacing"/>
        <w:rPr>
          <w:rFonts w:ascii="Segoe UI Emoji" w:hAnsi="Segoe UI Emoji" w:cs="Segoe UI Emoji"/>
          <w:sz w:val="24"/>
          <w:szCs w:val="24"/>
          <w:lang w:val="es-419"/>
        </w:rPr>
      </w:pPr>
      <w:r w:rsidRPr="006308A7">
        <w:rPr>
          <w:rFonts w:ascii="Segoe UI Emoji" w:hAnsi="Segoe UI Emoji" w:cs="Segoe UI Emoji"/>
          <w:sz w:val="24"/>
          <w:szCs w:val="24"/>
        </w:rPr>
        <w:t>🚨</w:t>
      </w:r>
      <w:r w:rsidRPr="006308A7">
        <w:rPr>
          <w:rFonts w:ascii="Times New Roman" w:hAnsi="Times New Roman"/>
          <w:b/>
          <w:bCs/>
          <w:smallCaps/>
          <w:color w:val="4472C4" w:themeColor="accent1"/>
          <w:spacing w:val="5"/>
          <w:lang w:val="es-419"/>
        </w:rPr>
        <w:t xml:space="preserve"> </w:t>
      </w:r>
      <w:r w:rsidRPr="006308A7">
        <w:rPr>
          <w:rFonts w:ascii="Times New Roman" w:hAnsi="Times New Roman"/>
          <w:sz w:val="24"/>
          <w:szCs w:val="24"/>
          <w:lang w:val="es-419"/>
        </w:rPr>
        <w:t xml:space="preserve">ATN Emprendedores </w:t>
      </w:r>
      <w:r w:rsidRPr="006308A7">
        <w:rPr>
          <w:rFonts w:ascii="Segoe UI Emoji" w:hAnsi="Segoe UI Emoji" w:cs="Segoe UI Emoji"/>
          <w:sz w:val="24"/>
          <w:szCs w:val="24"/>
        </w:rPr>
        <w:t>🚨</w:t>
      </w:r>
    </w:p>
    <w:p w14:paraId="4369A597" w14:textId="77777777" w:rsidR="006308A7" w:rsidRPr="006308A7" w:rsidRDefault="006308A7" w:rsidP="006308A7">
      <w:pPr>
        <w:pStyle w:val="NoSpacing"/>
        <w:rPr>
          <w:rStyle w:val="bumpedfont15"/>
          <w:sz w:val="20"/>
          <w:szCs w:val="20"/>
          <w:lang w:val="es-419"/>
        </w:rPr>
      </w:pPr>
    </w:p>
    <w:p w14:paraId="09EBA955" w14:textId="30CBDD26" w:rsidR="006308A7" w:rsidRPr="00720A95" w:rsidRDefault="006308A7" w:rsidP="006308A7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1D05DE">
        <w:rPr>
          <w:rStyle w:val="bumpedfont15"/>
          <w:rFonts w:ascii="Times New Roman" w:hAnsi="Times New Roman"/>
          <w:sz w:val="24"/>
          <w:szCs w:val="24"/>
          <w:lang w:val="es-419"/>
        </w:rPr>
        <w:t>Únase a la Cumbre Económica L</w:t>
      </w:r>
      <w:r w:rsidRPr="00720A95">
        <w:rPr>
          <w:rStyle w:val="bumpedfont15"/>
          <w:rFonts w:ascii="Times New Roman" w:hAnsi="Times New Roman"/>
          <w:sz w:val="24"/>
          <w:szCs w:val="24"/>
          <w:lang w:val="es-419"/>
        </w:rPr>
        <w:t>atino/a/e/x en Chicago el 27/7 para aprender sobre:</w:t>
      </w:r>
    </w:p>
    <w:p w14:paraId="64E344F3" w14:textId="77777777" w:rsidR="006308A7" w:rsidRPr="006308A7" w:rsidRDefault="006308A7" w:rsidP="00B35E81">
      <w:pPr>
        <w:pStyle w:val="NoSpacing"/>
        <w:rPr>
          <w:rFonts w:ascii="Segoe UI Emoji" w:hAnsi="Segoe UI Emoji" w:cs="Segoe UI Emoji"/>
          <w:sz w:val="20"/>
          <w:szCs w:val="20"/>
          <w:lang w:val="es-419"/>
        </w:rPr>
      </w:pPr>
    </w:p>
    <w:p w14:paraId="40CE83A7" w14:textId="77777777" w:rsidR="006308A7" w:rsidRPr="006308A7" w:rsidRDefault="006308A7" w:rsidP="006308A7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6308A7">
        <w:rPr>
          <w:rFonts w:ascii="Segoe UI Emoji" w:hAnsi="Segoe UI Emoji" w:cs="Segoe UI Emoji"/>
          <w:lang w:val="es-419"/>
        </w:rPr>
        <w:t>✅</w:t>
      </w:r>
      <w:r w:rsidRPr="006308A7">
        <w:rPr>
          <w:lang w:val="es-419"/>
        </w:rPr>
        <w:t xml:space="preserve"> </w:t>
      </w:r>
      <w:r w:rsidRPr="006308A7">
        <w:rPr>
          <w:rStyle w:val="bumpedfont15"/>
          <w:rFonts w:ascii="Times New Roman" w:hAnsi="Times New Roman"/>
          <w:sz w:val="24"/>
          <w:szCs w:val="24"/>
          <w:lang w:val="es-419"/>
        </w:rPr>
        <w:t>Acceso a la capital</w:t>
      </w:r>
      <w:r w:rsidRPr="006308A7">
        <w:rPr>
          <w:rStyle w:val="bumpedfont15"/>
          <w:lang w:val="es-419"/>
        </w:rPr>
        <w:t xml:space="preserve"> </w:t>
      </w:r>
    </w:p>
    <w:p w14:paraId="2E88562F" w14:textId="3DF2291A" w:rsidR="006308A7" w:rsidRPr="00BD279C" w:rsidRDefault="006308A7" w:rsidP="006308A7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BD279C">
        <w:rPr>
          <w:rFonts w:ascii="Segoe UI Emoji" w:hAnsi="Segoe UI Emoji" w:cs="Segoe UI Emoji"/>
          <w:lang w:val="es-419"/>
        </w:rPr>
        <w:t>✅</w:t>
      </w:r>
      <w:r w:rsidRPr="00BD279C">
        <w:rPr>
          <w:lang w:val="es-419"/>
        </w:rPr>
        <w:t xml:space="preserve"> </w:t>
      </w:r>
      <w:r w:rsidRPr="00BD279C">
        <w:rPr>
          <w:rStyle w:val="bumpedfont15"/>
          <w:rFonts w:ascii="Times New Roman" w:hAnsi="Times New Roman"/>
          <w:sz w:val="24"/>
          <w:szCs w:val="24"/>
          <w:lang w:val="es-419"/>
        </w:rPr>
        <w:t>Contratación gubernamental</w:t>
      </w:r>
    </w:p>
    <w:p w14:paraId="3B9B0CEB" w14:textId="6ACA2717" w:rsidR="006308A7" w:rsidRPr="0089688F" w:rsidRDefault="006308A7" w:rsidP="006308A7">
      <w:pPr>
        <w:pStyle w:val="NoSpacing"/>
        <w:rPr>
          <w:rFonts w:ascii="Times New Roman" w:hAnsi="Times New Roman"/>
          <w:sz w:val="24"/>
          <w:szCs w:val="24"/>
          <w:lang w:val="es-419"/>
        </w:rPr>
      </w:pPr>
      <w:r w:rsidRPr="0089688F">
        <w:rPr>
          <w:rFonts w:ascii="Segoe UI Emoji" w:hAnsi="Segoe UI Emoji" w:cs="Segoe UI Emoji"/>
          <w:lang w:val="es-419"/>
        </w:rPr>
        <w:t>✅</w:t>
      </w:r>
      <w:r w:rsidRPr="0089688F">
        <w:rPr>
          <w:lang w:val="es-419"/>
        </w:rPr>
        <w:t xml:space="preserve"> </w:t>
      </w:r>
      <w:r w:rsidRPr="0089688F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Mercadotecnia &amp; </w:t>
      </w:r>
      <w:r w:rsidR="00EA1F87" w:rsidRPr="0089688F">
        <w:rPr>
          <w:rStyle w:val="bumpedfont15"/>
          <w:rFonts w:ascii="Times New Roman" w:hAnsi="Times New Roman"/>
          <w:sz w:val="24"/>
          <w:szCs w:val="24"/>
          <w:lang w:val="es-419"/>
        </w:rPr>
        <w:t>más</w:t>
      </w:r>
      <w:r w:rsidRPr="0089688F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! </w:t>
      </w:r>
    </w:p>
    <w:p w14:paraId="167E3D2F" w14:textId="126872ED" w:rsidR="003C4CD5" w:rsidRPr="0089688F" w:rsidRDefault="003C4CD5" w:rsidP="003C4CD5">
      <w:pPr>
        <w:spacing w:after="0" w:line="240" w:lineRule="auto"/>
        <w:rPr>
          <w:rFonts w:ascii="Times New Roman" w:hAnsi="Times New Roman"/>
          <w:sz w:val="20"/>
          <w:szCs w:val="20"/>
          <w:lang w:val="es-419"/>
        </w:rPr>
      </w:pPr>
    </w:p>
    <w:p w14:paraId="6CC8E730" w14:textId="24945F32" w:rsidR="009E7D16" w:rsidRPr="006308A7" w:rsidRDefault="006308A7" w:rsidP="003C4CD5">
      <w:p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>
        <w:rPr>
          <w:rFonts w:ascii="Times New Roman" w:hAnsi="Times New Roman"/>
          <w:sz w:val="24"/>
          <w:szCs w:val="24"/>
          <w:lang w:val="es-419"/>
        </w:rPr>
        <w:t>M</w:t>
      </w:r>
      <w:r w:rsidRPr="006308A7">
        <w:rPr>
          <w:rFonts w:ascii="Times New Roman" w:hAnsi="Times New Roman"/>
          <w:sz w:val="24"/>
          <w:szCs w:val="24"/>
          <w:lang w:val="es-419"/>
        </w:rPr>
        <w:t>ás información y regístrese:</w:t>
      </w:r>
      <w:r w:rsidR="009E7D16" w:rsidRPr="006308A7">
        <w:rPr>
          <w:rFonts w:ascii="Times New Roman" w:hAnsi="Times New Roman"/>
          <w:sz w:val="24"/>
          <w:szCs w:val="24"/>
          <w:lang w:val="es-419"/>
        </w:rPr>
        <w:t xml:space="preserve"> </w:t>
      </w:r>
      <w:hyperlink r:id="rId36" w:history="1">
        <w:r w:rsidR="009E7D16" w:rsidRPr="006308A7">
          <w:rPr>
            <w:rStyle w:val="Hyperlink"/>
            <w:lang w:val="es-419"/>
          </w:rPr>
          <w:t>https://bit.ly/3rndqwf</w:t>
        </w:r>
      </w:hyperlink>
      <w:r w:rsidR="003C4CD5" w:rsidRPr="006308A7">
        <w:rPr>
          <w:lang w:val="es-419"/>
        </w:rPr>
        <w:t xml:space="preserve"> </w:t>
      </w:r>
      <w:r w:rsidR="003C4CD5" w:rsidRPr="006308A7">
        <w:rPr>
          <w:rFonts w:ascii="Times New Roman" w:hAnsi="Times New Roman"/>
          <w:sz w:val="24"/>
          <w:szCs w:val="24"/>
          <w:lang w:val="es-419"/>
        </w:rPr>
        <w:t xml:space="preserve">#ILLatinxSummit </w:t>
      </w:r>
    </w:p>
    <w:p w14:paraId="26022A0E" w14:textId="77777777" w:rsidR="003C4CD5" w:rsidRPr="006308A7" w:rsidRDefault="003C4CD5" w:rsidP="003C4CD5">
      <w:pPr>
        <w:spacing w:after="0" w:line="240" w:lineRule="auto"/>
        <w:rPr>
          <w:rStyle w:val="Hyperlink"/>
          <w:rFonts w:ascii="Times New Roman" w:hAnsi="Times New Roman"/>
          <w:color w:val="auto"/>
          <w:sz w:val="20"/>
          <w:szCs w:val="20"/>
          <w:u w:val="none"/>
          <w:lang w:val="es-419"/>
        </w:rPr>
      </w:pPr>
    </w:p>
    <w:p w14:paraId="1E1C0727" w14:textId="411D9930" w:rsidR="006308A7" w:rsidRPr="006308A7" w:rsidRDefault="006308A7" w:rsidP="006308A7">
      <w:pPr>
        <w:spacing w:after="0" w:line="240" w:lineRule="auto"/>
        <w:jc w:val="both"/>
        <w:rPr>
          <w:rFonts w:ascii="Times New Roman" w:hAnsi="Times New Roman"/>
          <w:b/>
          <w:bCs/>
          <w:smallCaps/>
          <w:color w:val="4472C4" w:themeColor="accent1"/>
          <w:spacing w:val="5"/>
          <w:lang w:val="es-419"/>
        </w:rPr>
      </w:pPr>
      <w:r w:rsidRPr="002F7BBE">
        <w:rPr>
          <w:rStyle w:val="IntenseReference"/>
          <w:rFonts w:ascii="Times New Roman" w:hAnsi="Times New Roman"/>
          <w:lang w:val="es-419"/>
        </w:rPr>
        <w:t xml:space="preserve">Twitter </w:t>
      </w:r>
      <w:r w:rsidRPr="007C73BD">
        <w:rPr>
          <w:rStyle w:val="IntenseReference"/>
          <w:rFonts w:ascii="Times New Roman" w:hAnsi="Times New Roman"/>
          <w:lang w:val="es-419"/>
        </w:rPr>
        <w:t>EJEMPLO #</w:t>
      </w:r>
      <w:r>
        <w:rPr>
          <w:rStyle w:val="IntenseReference"/>
          <w:rFonts w:ascii="Times New Roman" w:hAnsi="Times New Roman"/>
          <w:lang w:val="es-419"/>
        </w:rPr>
        <w:t>2</w:t>
      </w:r>
      <w:r w:rsidRPr="006308A7">
        <w:rPr>
          <w:rStyle w:val="IntenseReference"/>
          <w:rFonts w:ascii="Times New Roman" w:hAnsi="Times New Roman"/>
          <w:lang w:val="es-419"/>
        </w:rPr>
        <w:t>:</w:t>
      </w:r>
    </w:p>
    <w:p w14:paraId="5FC899EC" w14:textId="50BEC005" w:rsidR="003C4CD5" w:rsidRPr="006308A7" w:rsidRDefault="00731835" w:rsidP="00731835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731835">
        <w:rPr>
          <w:rStyle w:val="bumpedfont15"/>
          <w:rFonts w:ascii="Segoe UI Emoji" w:hAnsi="Segoe UI Emoji" w:cs="Segoe UI Emoji"/>
          <w:sz w:val="24"/>
          <w:szCs w:val="24"/>
        </w:rPr>
        <w:t>⭐</w:t>
      </w:r>
      <w:r w:rsidRPr="006308A7">
        <w:rPr>
          <w:rStyle w:val="bumpedfont15"/>
          <w:rFonts w:ascii="Times New Roman" w:hAnsi="Times New Roman"/>
          <w:sz w:val="24"/>
          <w:szCs w:val="24"/>
          <w:lang w:val="es-419"/>
        </w:rPr>
        <w:t>Event</w:t>
      </w:r>
      <w:r w:rsidR="006308A7" w:rsidRPr="006308A7">
        <w:rPr>
          <w:rStyle w:val="bumpedfont15"/>
          <w:rFonts w:ascii="Times New Roman" w:hAnsi="Times New Roman"/>
          <w:sz w:val="24"/>
          <w:szCs w:val="24"/>
          <w:lang w:val="es-419"/>
        </w:rPr>
        <w:t>o</w:t>
      </w:r>
      <w:r w:rsidRPr="00731835">
        <w:rPr>
          <w:rStyle w:val="bumpedfont15"/>
          <w:rFonts w:ascii="Segoe UI Emoji" w:hAnsi="Segoe UI Emoji" w:cs="Segoe UI Emoji"/>
          <w:sz w:val="24"/>
          <w:szCs w:val="24"/>
        </w:rPr>
        <w:t>⭐</w:t>
      </w:r>
    </w:p>
    <w:p w14:paraId="436D3E29" w14:textId="77777777" w:rsidR="00731835" w:rsidRPr="006308A7" w:rsidRDefault="00731835" w:rsidP="00731835">
      <w:pPr>
        <w:pStyle w:val="NoSpacing"/>
        <w:rPr>
          <w:rStyle w:val="bumpedfont15"/>
          <w:rFonts w:ascii="Times New Roman" w:hAnsi="Times New Roman"/>
          <w:sz w:val="20"/>
          <w:szCs w:val="20"/>
          <w:lang w:val="es-419"/>
        </w:rPr>
      </w:pPr>
    </w:p>
    <w:p w14:paraId="50FC17EE" w14:textId="77777777" w:rsidR="00BE23C3" w:rsidRDefault="006308A7" w:rsidP="00731835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6308A7">
        <w:rPr>
          <w:rStyle w:val="bumpedfont15"/>
          <w:rFonts w:ascii="Times New Roman" w:hAnsi="Times New Roman"/>
          <w:sz w:val="24"/>
          <w:szCs w:val="24"/>
          <w:lang w:val="es-419"/>
        </w:rPr>
        <w:t>¿</w:t>
      </w:r>
      <w:r>
        <w:rPr>
          <w:rStyle w:val="bumpedfont15"/>
          <w:rFonts w:ascii="Times New Roman" w:hAnsi="Times New Roman"/>
          <w:sz w:val="24"/>
          <w:szCs w:val="24"/>
          <w:lang w:val="es-419"/>
        </w:rPr>
        <w:t>Eres</w:t>
      </w:r>
      <w:r w:rsidRPr="006308A7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 emprendedor que busca establecer contactos y aprender sobre recursos y estrategias para llevar su negocio al siguiente nivel? </w:t>
      </w:r>
    </w:p>
    <w:p w14:paraId="0CC04D0F" w14:textId="77777777" w:rsidR="00BE23C3" w:rsidRPr="00CF0F99" w:rsidRDefault="00BE23C3" w:rsidP="00731835">
      <w:pPr>
        <w:pStyle w:val="NoSpacing"/>
        <w:rPr>
          <w:rStyle w:val="bumpedfont15"/>
          <w:rFonts w:ascii="Times New Roman" w:hAnsi="Times New Roman"/>
          <w:sz w:val="20"/>
          <w:szCs w:val="20"/>
          <w:lang w:val="es-419"/>
        </w:rPr>
      </w:pPr>
    </w:p>
    <w:p w14:paraId="43E0C500" w14:textId="722EE97D" w:rsidR="00C27BEE" w:rsidRPr="006E6D06" w:rsidRDefault="006308A7" w:rsidP="00731835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6308A7">
        <w:rPr>
          <w:rStyle w:val="bumpedfont15"/>
          <w:rFonts w:ascii="Times New Roman" w:hAnsi="Times New Roman"/>
          <w:sz w:val="24"/>
          <w:szCs w:val="24"/>
          <w:lang w:val="es-419"/>
        </w:rPr>
        <w:t>Únase a la Cumbre Económica Latino/a/e/x en Chicago el 27/7 – regístrese hoy:</w:t>
      </w:r>
      <w:r w:rsidR="0089688F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 </w:t>
      </w:r>
      <w:hyperlink r:id="rId37" w:history="1">
        <w:r w:rsidR="0089688F" w:rsidRPr="00457BA8">
          <w:rPr>
            <w:rStyle w:val="Hyperlink"/>
            <w:lang w:val="es-419"/>
          </w:rPr>
          <w:t>https://bit.ly/3rndqwf</w:t>
        </w:r>
      </w:hyperlink>
      <w:r w:rsidR="006E6D06">
        <w:rPr>
          <w:rStyle w:val="Hyperlink"/>
          <w:rFonts w:ascii="Times New Roman" w:hAnsi="Times New Roman"/>
          <w:color w:val="auto"/>
          <w:sz w:val="24"/>
          <w:szCs w:val="24"/>
          <w:u w:val="none"/>
          <w:lang w:val="es-419"/>
        </w:rPr>
        <w:t xml:space="preserve"> </w:t>
      </w:r>
      <w:r w:rsidR="00C27BEE" w:rsidRPr="006E6D06">
        <w:rPr>
          <w:rFonts w:ascii="Times New Roman" w:hAnsi="Times New Roman"/>
          <w:sz w:val="24"/>
          <w:szCs w:val="24"/>
          <w:lang w:val="es-419"/>
        </w:rPr>
        <w:t>#ILLatinxSummit</w:t>
      </w:r>
    </w:p>
    <w:p w14:paraId="457AABA0" w14:textId="2041F470" w:rsidR="00B02F08" w:rsidRPr="00EA0AA1" w:rsidRDefault="00B02F08" w:rsidP="00EA0AA1">
      <w:pPr>
        <w:pStyle w:val="IntenseQuote"/>
        <w:spacing w:line="240" w:lineRule="auto"/>
        <w:rPr>
          <w:rFonts w:ascii="Times New Roman" w:hAnsi="Times New Roman"/>
          <w:b/>
          <w:bCs/>
          <w:sz w:val="30"/>
          <w:szCs w:val="30"/>
          <w:lang w:val="es-419"/>
        </w:rPr>
      </w:pPr>
      <w:r w:rsidRPr="00EA0AA1">
        <w:rPr>
          <w:rFonts w:ascii="Times New Roman" w:hAnsi="Times New Roman"/>
          <w:b/>
          <w:bCs/>
          <w:sz w:val="30"/>
          <w:szCs w:val="30"/>
          <w:lang w:val="es-419"/>
        </w:rPr>
        <w:t xml:space="preserve">Instagram: </w:t>
      </w:r>
      <w:r w:rsidR="00EA0AA1" w:rsidRPr="00EA0AA1">
        <w:rPr>
          <w:rFonts w:ascii="Times New Roman" w:hAnsi="Times New Roman"/>
          <w:b/>
          <w:bCs/>
          <w:sz w:val="30"/>
          <w:szCs w:val="30"/>
          <w:lang w:val="es-419"/>
        </w:rPr>
        <w:t>Cumbre Impulsando la Fortaleza Económica:</w:t>
      </w:r>
      <w:r w:rsidR="00071B2F">
        <w:rPr>
          <w:rFonts w:ascii="Times New Roman" w:hAnsi="Times New Roman"/>
          <w:b/>
          <w:bCs/>
          <w:sz w:val="30"/>
          <w:szCs w:val="30"/>
          <w:lang w:val="es-419"/>
        </w:rPr>
        <w:br/>
      </w:r>
      <w:r w:rsidR="00EA0AA1" w:rsidRPr="00EA0AA1">
        <w:rPr>
          <w:rFonts w:ascii="Times New Roman" w:hAnsi="Times New Roman"/>
          <w:b/>
          <w:bCs/>
          <w:sz w:val="30"/>
          <w:szCs w:val="30"/>
          <w:lang w:val="es-419"/>
        </w:rPr>
        <w:t>Elevando el Acceso y la Equidad Latino/a/e/x</w:t>
      </w:r>
    </w:p>
    <w:p w14:paraId="795EA7FC" w14:textId="6978B19E" w:rsidR="004322F7" w:rsidRPr="00B22817" w:rsidRDefault="006E6D06" w:rsidP="005B6F13">
      <w:pPr>
        <w:spacing w:after="0" w:line="240" w:lineRule="auto"/>
        <w:jc w:val="both"/>
        <w:rPr>
          <w:rStyle w:val="IntenseReference"/>
          <w:rFonts w:ascii="Times New Roman" w:hAnsi="Times New Roman"/>
          <w:lang w:val="es-419"/>
        </w:rPr>
      </w:pPr>
      <w:r w:rsidRPr="0089688F">
        <w:rPr>
          <w:rStyle w:val="IntenseReference"/>
          <w:rFonts w:ascii="Times New Roman" w:hAnsi="Times New Roman"/>
          <w:lang w:val="es-419"/>
        </w:rPr>
        <w:t xml:space="preserve">NOTA: INSTAGRAM NO HABILITA ENLACES EN SUBTÍTULOS; SI ESTÁS PROMOCIONANDO EN INSTAGRAM POR FAVOR PON EL </w:t>
      </w:r>
      <w:r w:rsidR="00EA1F87" w:rsidRPr="0089688F">
        <w:rPr>
          <w:rStyle w:val="IntenseReference"/>
          <w:rFonts w:ascii="Times New Roman" w:hAnsi="Times New Roman"/>
          <w:lang w:val="es-419"/>
        </w:rPr>
        <w:t>ENLACE</w:t>
      </w:r>
      <w:r w:rsidRPr="0089688F">
        <w:rPr>
          <w:rStyle w:val="IntenseReference"/>
          <w:rFonts w:ascii="Times New Roman" w:hAnsi="Times New Roman"/>
          <w:lang w:val="es-419"/>
        </w:rPr>
        <w:t xml:space="preserve"> EN TU BIO. </w:t>
      </w:r>
      <w:r w:rsidRPr="00B22817">
        <w:rPr>
          <w:rStyle w:val="IntenseReference"/>
          <w:rFonts w:ascii="Times New Roman" w:hAnsi="Times New Roman"/>
          <w:lang w:val="es-419"/>
        </w:rPr>
        <w:t>Y REFERENCIA EN EL TÍTULO.</w:t>
      </w:r>
    </w:p>
    <w:p w14:paraId="4A3CD81A" w14:textId="78EAA758" w:rsidR="004322F7" w:rsidRPr="00B22817" w:rsidRDefault="004322F7" w:rsidP="005B6F13">
      <w:pPr>
        <w:spacing w:after="0" w:line="240" w:lineRule="auto"/>
        <w:jc w:val="both"/>
        <w:rPr>
          <w:rStyle w:val="IntenseReference"/>
          <w:rFonts w:ascii="Times New Roman" w:hAnsi="Times New Roman"/>
          <w:sz w:val="20"/>
          <w:szCs w:val="20"/>
          <w:lang w:val="es-419"/>
        </w:rPr>
      </w:pPr>
    </w:p>
    <w:p w14:paraId="7F15CBB9" w14:textId="0C884990" w:rsidR="00B02F08" w:rsidRPr="006308A7" w:rsidRDefault="005B2213" w:rsidP="005B6F13">
      <w:pPr>
        <w:spacing w:after="0" w:line="240" w:lineRule="auto"/>
        <w:jc w:val="both"/>
        <w:rPr>
          <w:rStyle w:val="IntenseReference"/>
          <w:rFonts w:ascii="Times New Roman" w:hAnsi="Times New Roman"/>
          <w:lang w:val="es-419"/>
        </w:rPr>
      </w:pPr>
      <w:r w:rsidRPr="006308A7">
        <w:rPr>
          <w:rStyle w:val="IntenseReference"/>
          <w:rFonts w:ascii="Times New Roman" w:hAnsi="Times New Roman"/>
          <w:lang w:val="es-419"/>
        </w:rPr>
        <w:t>Instagram e</w:t>
      </w:r>
      <w:r w:rsidR="006308A7">
        <w:rPr>
          <w:rStyle w:val="IntenseReference"/>
          <w:rFonts w:ascii="Times New Roman" w:hAnsi="Times New Roman"/>
          <w:lang w:val="es-419"/>
        </w:rPr>
        <w:t>jemplo</w:t>
      </w:r>
      <w:r w:rsidRPr="006308A7">
        <w:rPr>
          <w:rStyle w:val="IntenseReference"/>
          <w:rFonts w:ascii="Times New Roman" w:hAnsi="Times New Roman"/>
          <w:lang w:val="es-419"/>
        </w:rPr>
        <w:t xml:space="preserve"> </w:t>
      </w:r>
      <w:r w:rsidR="00767BE5" w:rsidRPr="006308A7">
        <w:rPr>
          <w:rStyle w:val="IntenseReference"/>
          <w:rFonts w:ascii="Times New Roman" w:hAnsi="Times New Roman"/>
          <w:lang w:val="es-419"/>
        </w:rPr>
        <w:t>#1</w:t>
      </w:r>
      <w:r w:rsidRPr="006308A7">
        <w:rPr>
          <w:rStyle w:val="IntenseReference"/>
          <w:rFonts w:ascii="Times New Roman" w:hAnsi="Times New Roman"/>
          <w:lang w:val="es-419"/>
        </w:rPr>
        <w:t>:</w:t>
      </w:r>
    </w:p>
    <w:p w14:paraId="26627098" w14:textId="3178E31F" w:rsidR="006308A7" w:rsidRPr="006308A7" w:rsidRDefault="006308A7" w:rsidP="00C27BEE">
      <w:pPr>
        <w:rPr>
          <w:rFonts w:ascii="Times New Roman" w:hAnsi="Times New Roman"/>
          <w:sz w:val="24"/>
          <w:szCs w:val="24"/>
          <w:lang w:val="es-419"/>
        </w:rPr>
      </w:pPr>
      <w:r w:rsidRPr="006308A7">
        <w:rPr>
          <w:rFonts w:ascii="Times New Roman" w:hAnsi="Times New Roman"/>
          <w:sz w:val="24"/>
          <w:szCs w:val="24"/>
          <w:lang w:val="es-419"/>
        </w:rPr>
        <w:t>Atención propietarios de negocios: ¿Quiere</w:t>
      </w:r>
      <w:r>
        <w:rPr>
          <w:rFonts w:ascii="Times New Roman" w:hAnsi="Times New Roman"/>
          <w:sz w:val="24"/>
          <w:szCs w:val="24"/>
          <w:lang w:val="es-419"/>
        </w:rPr>
        <w:t>s</w:t>
      </w:r>
      <w:r w:rsidRPr="006308A7">
        <w:rPr>
          <w:rFonts w:ascii="Times New Roman" w:hAnsi="Times New Roman"/>
          <w:sz w:val="24"/>
          <w:szCs w:val="24"/>
          <w:lang w:val="es-419"/>
        </w:rPr>
        <w:t xml:space="preserve"> celebrar la comunidad empresarial </w:t>
      </w:r>
      <w:r>
        <w:rPr>
          <w:rFonts w:ascii="Times New Roman" w:hAnsi="Times New Roman"/>
          <w:sz w:val="24"/>
          <w:szCs w:val="24"/>
          <w:lang w:val="es-419"/>
        </w:rPr>
        <w:t>L</w:t>
      </w:r>
      <w:r w:rsidRPr="006308A7">
        <w:rPr>
          <w:rFonts w:ascii="Times New Roman" w:hAnsi="Times New Roman"/>
          <w:sz w:val="24"/>
          <w:szCs w:val="24"/>
          <w:lang w:val="es-419"/>
        </w:rPr>
        <w:t>atin</w:t>
      </w:r>
      <w:r w:rsidR="00B22817">
        <w:rPr>
          <w:rFonts w:ascii="Times New Roman" w:hAnsi="Times New Roman"/>
          <w:sz w:val="24"/>
          <w:szCs w:val="24"/>
          <w:lang w:val="es-419"/>
        </w:rPr>
        <w:t>o</w:t>
      </w:r>
      <w:r w:rsidRPr="006308A7">
        <w:rPr>
          <w:rFonts w:ascii="Times New Roman" w:hAnsi="Times New Roman"/>
          <w:sz w:val="24"/>
          <w:szCs w:val="24"/>
          <w:lang w:val="es-419"/>
        </w:rPr>
        <w:t>/a/e/x, establecer contactos y conocer los recursos para hacer crecer su negocio? Únase a la Cumbre Latino/a/e/x el 27/7 para obtener más información sobre:</w:t>
      </w:r>
    </w:p>
    <w:p w14:paraId="64615D25" w14:textId="77777777" w:rsidR="006308A7" w:rsidRPr="006308A7" w:rsidRDefault="006308A7" w:rsidP="006308A7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6308A7">
        <w:rPr>
          <w:rFonts w:ascii="Segoe UI Emoji" w:hAnsi="Segoe UI Emoji" w:cs="Segoe UI Emoji"/>
          <w:lang w:val="es-419"/>
        </w:rPr>
        <w:t>✅</w:t>
      </w:r>
      <w:r w:rsidRPr="006308A7">
        <w:rPr>
          <w:lang w:val="es-419"/>
        </w:rPr>
        <w:t xml:space="preserve"> </w:t>
      </w:r>
      <w:r w:rsidRPr="006308A7">
        <w:rPr>
          <w:rStyle w:val="bumpedfont15"/>
          <w:rFonts w:ascii="Times New Roman" w:hAnsi="Times New Roman"/>
          <w:sz w:val="24"/>
          <w:szCs w:val="24"/>
          <w:lang w:val="es-419"/>
        </w:rPr>
        <w:t>Acceso a la capital</w:t>
      </w:r>
      <w:r w:rsidRPr="006308A7">
        <w:rPr>
          <w:rStyle w:val="bumpedfont15"/>
          <w:lang w:val="es-419"/>
        </w:rPr>
        <w:t xml:space="preserve"> </w:t>
      </w:r>
    </w:p>
    <w:p w14:paraId="063F5001" w14:textId="77777777" w:rsidR="006308A7" w:rsidRPr="00BD279C" w:rsidRDefault="006308A7" w:rsidP="006308A7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BD279C">
        <w:rPr>
          <w:rFonts w:ascii="Segoe UI Emoji" w:hAnsi="Segoe UI Emoji" w:cs="Segoe UI Emoji"/>
          <w:lang w:val="es-419"/>
        </w:rPr>
        <w:t>✅</w:t>
      </w:r>
      <w:r w:rsidRPr="00BD279C">
        <w:rPr>
          <w:lang w:val="es-419"/>
        </w:rPr>
        <w:t xml:space="preserve"> </w:t>
      </w:r>
      <w:r w:rsidRPr="00BD279C">
        <w:rPr>
          <w:rStyle w:val="bumpedfont15"/>
          <w:rFonts w:ascii="Times New Roman" w:hAnsi="Times New Roman"/>
          <w:sz w:val="24"/>
          <w:szCs w:val="24"/>
          <w:lang w:val="es-419"/>
        </w:rPr>
        <w:t>Contratación gubernamental</w:t>
      </w:r>
    </w:p>
    <w:p w14:paraId="45ECD7A2" w14:textId="77777777" w:rsidR="006308A7" w:rsidRPr="00BD279C" w:rsidRDefault="006308A7" w:rsidP="006308A7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BD279C">
        <w:rPr>
          <w:rFonts w:ascii="Segoe UI Emoji" w:hAnsi="Segoe UI Emoji" w:cs="Segoe UI Emoji"/>
          <w:lang w:val="es-419"/>
        </w:rPr>
        <w:t>✅</w:t>
      </w:r>
      <w:r w:rsidRPr="00BD279C">
        <w:rPr>
          <w:lang w:val="es-419"/>
        </w:rPr>
        <w:t xml:space="preserve"> </w:t>
      </w:r>
      <w:r w:rsidRPr="00BD279C">
        <w:rPr>
          <w:rStyle w:val="bumpedfont15"/>
          <w:rFonts w:ascii="Times New Roman" w:hAnsi="Times New Roman"/>
          <w:sz w:val="24"/>
          <w:szCs w:val="24"/>
          <w:lang w:val="es-419"/>
        </w:rPr>
        <w:t>Personal</w:t>
      </w:r>
    </w:p>
    <w:p w14:paraId="2A192E35" w14:textId="77777777" w:rsidR="006308A7" w:rsidRPr="00BD279C" w:rsidRDefault="006308A7" w:rsidP="006308A7">
      <w:pPr>
        <w:pStyle w:val="NoSpacing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BD279C">
        <w:rPr>
          <w:rFonts w:ascii="Segoe UI Emoji" w:hAnsi="Segoe UI Emoji" w:cs="Segoe UI Emoji"/>
          <w:lang w:val="es-419"/>
        </w:rPr>
        <w:t>✅</w:t>
      </w:r>
      <w:r w:rsidRPr="00BD279C">
        <w:rPr>
          <w:lang w:val="es-419"/>
        </w:rPr>
        <w:t xml:space="preserve"> </w:t>
      </w:r>
      <w:r w:rsidRPr="00BD279C">
        <w:rPr>
          <w:rStyle w:val="bumpedfont15"/>
          <w:rFonts w:ascii="Times New Roman" w:hAnsi="Times New Roman"/>
          <w:sz w:val="24"/>
          <w:szCs w:val="24"/>
          <w:lang w:val="es-419"/>
        </w:rPr>
        <w:t>Merca</w:t>
      </w:r>
      <w:r>
        <w:rPr>
          <w:rStyle w:val="bumpedfont15"/>
          <w:rFonts w:ascii="Times New Roman" w:hAnsi="Times New Roman"/>
          <w:sz w:val="24"/>
          <w:szCs w:val="24"/>
          <w:lang w:val="es-419"/>
        </w:rPr>
        <w:t>dotecnia</w:t>
      </w:r>
    </w:p>
    <w:p w14:paraId="230E5E41" w14:textId="62021E36" w:rsidR="006308A7" w:rsidRPr="00BD279C" w:rsidRDefault="006308A7" w:rsidP="006308A7">
      <w:pPr>
        <w:pStyle w:val="NoSpacing"/>
        <w:rPr>
          <w:rFonts w:ascii="Times New Roman" w:hAnsi="Times New Roman"/>
          <w:sz w:val="24"/>
          <w:szCs w:val="24"/>
          <w:lang w:val="es-419"/>
        </w:rPr>
      </w:pPr>
      <w:r w:rsidRPr="00BD279C">
        <w:rPr>
          <w:rFonts w:ascii="Segoe UI Emoji" w:hAnsi="Segoe UI Emoji" w:cs="Segoe UI Emoji"/>
          <w:lang w:val="es-419"/>
        </w:rPr>
        <w:t>✅</w:t>
      </w:r>
      <w:r w:rsidRPr="00BD279C">
        <w:rPr>
          <w:lang w:val="es-419"/>
        </w:rPr>
        <w:t xml:space="preserve"> </w:t>
      </w:r>
      <w:r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Y </w:t>
      </w:r>
      <w:r w:rsidR="00EA1F87">
        <w:rPr>
          <w:rStyle w:val="bumpedfont15"/>
          <w:rFonts w:ascii="Times New Roman" w:hAnsi="Times New Roman"/>
          <w:sz w:val="24"/>
          <w:szCs w:val="24"/>
          <w:lang w:val="es-419"/>
        </w:rPr>
        <w:t>más</w:t>
      </w:r>
      <w:r w:rsidRPr="00BD279C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! </w:t>
      </w:r>
    </w:p>
    <w:p w14:paraId="3DDC39F2" w14:textId="77777777" w:rsidR="001A2E07" w:rsidRPr="006308A7" w:rsidRDefault="001A2E07" w:rsidP="00C27BEE">
      <w:pPr>
        <w:pStyle w:val="NoSpacing"/>
        <w:rPr>
          <w:rFonts w:ascii="Times New Roman" w:hAnsi="Times New Roman"/>
          <w:sz w:val="20"/>
          <w:szCs w:val="20"/>
          <w:lang w:val="es-419"/>
        </w:rPr>
      </w:pPr>
    </w:p>
    <w:p w14:paraId="4BC73DBB" w14:textId="18446D7E" w:rsidR="006308A7" w:rsidRDefault="006308A7" w:rsidP="00C27B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08A7">
        <w:rPr>
          <w:rFonts w:ascii="Times New Roman" w:hAnsi="Times New Roman"/>
          <w:sz w:val="24"/>
          <w:szCs w:val="24"/>
          <w:lang w:val="es-419"/>
        </w:rPr>
        <w:t>¡</w:t>
      </w:r>
      <w:r w:rsidR="005C2284" w:rsidRPr="006308A7">
        <w:rPr>
          <w:rFonts w:ascii="Times New Roman" w:hAnsi="Times New Roman"/>
          <w:sz w:val="24"/>
          <w:szCs w:val="24"/>
          <w:lang w:val="es-419"/>
        </w:rPr>
        <w:t>Regístre</w:t>
      </w:r>
      <w:r w:rsidR="005C2284">
        <w:rPr>
          <w:rFonts w:ascii="Times New Roman" w:hAnsi="Times New Roman"/>
          <w:sz w:val="24"/>
          <w:szCs w:val="24"/>
          <w:lang w:val="es-419"/>
        </w:rPr>
        <w:t>se</w:t>
      </w:r>
      <w:r w:rsidRPr="006308A7">
        <w:rPr>
          <w:rFonts w:ascii="Times New Roman" w:hAnsi="Times New Roman"/>
          <w:sz w:val="24"/>
          <w:szCs w:val="24"/>
          <w:lang w:val="es-419"/>
        </w:rPr>
        <w:t xml:space="preserve"> hoy (enlace en bio)! </w:t>
      </w:r>
      <w:r w:rsidRPr="006308A7">
        <w:rPr>
          <w:rFonts w:ascii="Times New Roman" w:hAnsi="Times New Roman"/>
          <w:sz w:val="24"/>
          <w:szCs w:val="24"/>
        </w:rPr>
        <w:t>#ILLatinxSummit #ILSupportLatinoBiz #ILLatinoEconomicPower</w:t>
      </w:r>
    </w:p>
    <w:p w14:paraId="168C2068" w14:textId="77777777" w:rsidR="006E6D06" w:rsidRDefault="006E6D06" w:rsidP="00C27B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2BC79F" w14:textId="5B978237" w:rsidR="00B02F08" w:rsidRPr="0089688F" w:rsidRDefault="005B2213" w:rsidP="65A633F9">
      <w:pPr>
        <w:spacing w:after="0" w:line="240" w:lineRule="auto"/>
        <w:rPr>
          <w:rStyle w:val="IntenseReference"/>
          <w:rFonts w:ascii="Times New Roman" w:hAnsi="Times New Roman"/>
        </w:rPr>
      </w:pPr>
      <w:r w:rsidRPr="0089688F">
        <w:rPr>
          <w:rStyle w:val="IntenseReference"/>
          <w:rFonts w:ascii="Times New Roman" w:hAnsi="Times New Roman"/>
        </w:rPr>
        <w:t>Instagram e</w:t>
      </w:r>
      <w:r w:rsidR="006308A7" w:rsidRPr="0089688F">
        <w:rPr>
          <w:rStyle w:val="IntenseReference"/>
          <w:rFonts w:ascii="Times New Roman" w:hAnsi="Times New Roman"/>
        </w:rPr>
        <w:t>jemplo</w:t>
      </w:r>
      <w:r w:rsidRPr="0089688F">
        <w:rPr>
          <w:rStyle w:val="IntenseReference"/>
          <w:rFonts w:ascii="Times New Roman" w:hAnsi="Times New Roman"/>
        </w:rPr>
        <w:t xml:space="preserve"> </w:t>
      </w:r>
      <w:r w:rsidR="00767BE5" w:rsidRPr="0089688F">
        <w:rPr>
          <w:rStyle w:val="IntenseReference"/>
          <w:rFonts w:ascii="Times New Roman" w:hAnsi="Times New Roman"/>
        </w:rPr>
        <w:t>#2</w:t>
      </w:r>
      <w:r w:rsidR="008A2420" w:rsidRPr="0089688F">
        <w:rPr>
          <w:rStyle w:val="IntenseReference"/>
          <w:rFonts w:ascii="Times New Roman" w:hAnsi="Times New Roman"/>
        </w:rPr>
        <w:t xml:space="preserve"> </w:t>
      </w:r>
    </w:p>
    <w:p w14:paraId="2094FF5F" w14:textId="6D5D1A30" w:rsidR="003A0ED0" w:rsidRPr="006308A7" w:rsidRDefault="003A0ED0" w:rsidP="00BF1440">
      <w:p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>
        <w:rPr>
          <w:rFonts w:ascii="Segoe UI Emoji" w:hAnsi="Segoe UI Emoji" w:cs="Segoe UI Emoji"/>
          <w:b/>
          <w:bCs/>
        </w:rPr>
        <w:t>🚨</w:t>
      </w:r>
      <w:r w:rsidR="006308A7" w:rsidRPr="006308A7">
        <w:rPr>
          <w:rFonts w:ascii="Times New Roman" w:hAnsi="Times New Roman"/>
          <w:sz w:val="24"/>
          <w:szCs w:val="24"/>
          <w:lang w:val="es-419"/>
        </w:rPr>
        <w:t xml:space="preserve"> ATN Emprendedores </w:t>
      </w:r>
      <w:r>
        <w:rPr>
          <w:rFonts w:ascii="Segoe UI Emoji" w:hAnsi="Segoe UI Emoji" w:cs="Segoe UI Emoji"/>
          <w:b/>
          <w:bCs/>
        </w:rPr>
        <w:t>🚨</w:t>
      </w:r>
      <w:r w:rsidRPr="006308A7">
        <w:rPr>
          <w:rFonts w:ascii="Times New Roman" w:hAnsi="Times New Roman"/>
          <w:sz w:val="24"/>
          <w:szCs w:val="24"/>
          <w:lang w:val="es-419"/>
        </w:rPr>
        <w:t xml:space="preserve"> </w:t>
      </w:r>
    </w:p>
    <w:p w14:paraId="17A1E493" w14:textId="2E598CDD" w:rsidR="006308A7" w:rsidRPr="006308A7" w:rsidRDefault="006308A7" w:rsidP="003F1E5B">
      <w:pPr>
        <w:rPr>
          <w:rFonts w:ascii="Times New Roman" w:hAnsi="Times New Roman"/>
          <w:sz w:val="24"/>
          <w:szCs w:val="24"/>
          <w:lang w:val="es-419"/>
        </w:rPr>
      </w:pPr>
      <w:r w:rsidRPr="006308A7">
        <w:rPr>
          <w:rFonts w:ascii="Times New Roman" w:hAnsi="Times New Roman"/>
          <w:sz w:val="24"/>
          <w:szCs w:val="24"/>
          <w:lang w:val="es-419"/>
        </w:rPr>
        <w:t xml:space="preserve">¡Illinois se enorgullece de tener más de 116,000 negocios </w:t>
      </w:r>
      <w:r>
        <w:rPr>
          <w:rFonts w:ascii="Times New Roman" w:hAnsi="Times New Roman"/>
          <w:sz w:val="24"/>
          <w:szCs w:val="24"/>
          <w:lang w:val="es-419"/>
        </w:rPr>
        <w:t>L</w:t>
      </w:r>
      <w:r w:rsidRPr="006308A7">
        <w:rPr>
          <w:rFonts w:ascii="Times New Roman" w:hAnsi="Times New Roman"/>
          <w:sz w:val="24"/>
          <w:szCs w:val="24"/>
          <w:lang w:val="es-419"/>
        </w:rPr>
        <w:t xml:space="preserve">atinos/a/e/x! ¿Quiere llevar su negocio al siguiente nivel y aprender sobre recursos, redes y celebrar el éxito de la comunidad empresarial </w:t>
      </w:r>
      <w:r>
        <w:rPr>
          <w:rFonts w:ascii="Times New Roman" w:hAnsi="Times New Roman"/>
          <w:sz w:val="24"/>
          <w:szCs w:val="24"/>
          <w:lang w:val="es-419"/>
        </w:rPr>
        <w:t>L</w:t>
      </w:r>
      <w:r w:rsidRPr="006308A7">
        <w:rPr>
          <w:rFonts w:ascii="Times New Roman" w:hAnsi="Times New Roman"/>
          <w:sz w:val="24"/>
          <w:szCs w:val="24"/>
          <w:lang w:val="es-419"/>
        </w:rPr>
        <w:t>atin</w:t>
      </w:r>
      <w:r>
        <w:rPr>
          <w:rFonts w:ascii="Times New Roman" w:hAnsi="Times New Roman"/>
          <w:sz w:val="24"/>
          <w:szCs w:val="24"/>
          <w:lang w:val="es-419"/>
        </w:rPr>
        <w:t>o</w:t>
      </w:r>
      <w:r w:rsidRPr="006308A7">
        <w:rPr>
          <w:rFonts w:ascii="Times New Roman" w:hAnsi="Times New Roman"/>
          <w:sz w:val="24"/>
          <w:szCs w:val="24"/>
          <w:lang w:val="es-419"/>
        </w:rPr>
        <w:t>/a/e/x?</w:t>
      </w:r>
    </w:p>
    <w:p w14:paraId="3277F23F" w14:textId="7A6E33C3" w:rsidR="00FA3F70" w:rsidRPr="00FA3F70" w:rsidRDefault="00FA3F70" w:rsidP="003F1E5B">
      <w:pPr>
        <w:rPr>
          <w:rFonts w:ascii="Times New Roman" w:hAnsi="Times New Roman"/>
          <w:sz w:val="24"/>
          <w:szCs w:val="24"/>
          <w:lang w:val="es-419"/>
        </w:rPr>
      </w:pPr>
      <w:r w:rsidRPr="00FA3F70">
        <w:rPr>
          <w:rFonts w:ascii="Times New Roman" w:hAnsi="Times New Roman"/>
          <w:sz w:val="24"/>
          <w:szCs w:val="24"/>
          <w:lang w:val="es-419"/>
        </w:rPr>
        <w:t>¡Únase a la Cumbre Económica Latino/a/e/x el 27/7 en Chicago! Este evento gratuito incluye oportunidades para establecer contactos, oradores, talleres y más.</w:t>
      </w:r>
    </w:p>
    <w:p w14:paraId="59281E72" w14:textId="05ECA463" w:rsidR="00F11A20" w:rsidRPr="0089688F" w:rsidRDefault="00FA3F70" w:rsidP="00F11A20">
      <w:pPr>
        <w:spacing w:after="0" w:line="240" w:lineRule="auto"/>
        <w:rPr>
          <w:rFonts w:ascii="Times New Roman" w:eastAsia="Times New Roman" w:hAnsi="Times New Roman"/>
          <w:color w:val="FF6116"/>
          <w:sz w:val="24"/>
          <w:szCs w:val="24"/>
          <w:lang w:val="es-419"/>
        </w:rPr>
      </w:pPr>
      <w:r w:rsidRPr="00FA3F70">
        <w:rPr>
          <w:rFonts w:ascii="Times New Roman" w:hAnsi="Times New Roman"/>
          <w:sz w:val="24"/>
          <w:szCs w:val="24"/>
          <w:lang w:val="es-419"/>
        </w:rPr>
        <w:t>Regístrese hoy: ¡el espacio es limitado (enlace en bio)!</w:t>
      </w:r>
      <w:r w:rsidR="00F11A20" w:rsidRPr="00FA3F70">
        <w:rPr>
          <w:rFonts w:ascii="Times New Roman" w:hAnsi="Times New Roman"/>
          <w:sz w:val="24"/>
          <w:szCs w:val="24"/>
          <w:lang w:val="es-419"/>
        </w:rPr>
        <w:t xml:space="preserve"> </w:t>
      </w:r>
      <w:r w:rsidR="008D2831" w:rsidRPr="0089688F">
        <w:rPr>
          <w:rFonts w:ascii="Times New Roman" w:hAnsi="Times New Roman"/>
          <w:sz w:val="24"/>
          <w:szCs w:val="24"/>
          <w:lang w:val="es-419"/>
        </w:rPr>
        <w:t>#</w:t>
      </w:r>
      <w:r w:rsidR="00F11A20" w:rsidRPr="0089688F">
        <w:rPr>
          <w:rFonts w:ascii="Times New Roman" w:hAnsi="Times New Roman"/>
          <w:sz w:val="24"/>
          <w:szCs w:val="24"/>
          <w:lang w:val="es-419"/>
        </w:rPr>
        <w:t xml:space="preserve">ILLatinxSummit #ILSupportLatinoBiz #ILLatinoEconomicPower </w:t>
      </w:r>
    </w:p>
    <w:p w14:paraId="30CCB991" w14:textId="77777777" w:rsidR="005E763B" w:rsidRPr="0089688F" w:rsidRDefault="005E763B" w:rsidP="00B02F08">
      <w:p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</w:p>
    <w:p w14:paraId="11D0B9C0" w14:textId="3D95AE8C" w:rsidR="00B02F08" w:rsidRPr="0089688F" w:rsidRDefault="00FA3F70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</w:pPr>
      <w:r w:rsidRPr="0089688F"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  <w:t>MUESTRA DE BOLETÍN/E-BLAST:</w:t>
      </w:r>
    </w:p>
    <w:p w14:paraId="18F7F73D" w14:textId="14293EE3" w:rsidR="00FA3F70" w:rsidRPr="00FA3F70" w:rsidRDefault="00FA3F70" w:rsidP="65A633F9">
      <w:pPr>
        <w:spacing w:after="0" w:line="240" w:lineRule="auto"/>
        <w:jc w:val="both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FA3F70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El Departamento de Comercio y Oportunidades Económicas de Illinois (DCEO) - Oficina de Empoderamiento Económico </w:t>
      </w:r>
      <w:r w:rsidR="005C2284">
        <w:rPr>
          <w:rStyle w:val="bumpedfont15"/>
          <w:rFonts w:ascii="Times New Roman" w:hAnsi="Times New Roman"/>
          <w:sz w:val="24"/>
          <w:szCs w:val="24"/>
          <w:lang w:val="es-419"/>
        </w:rPr>
        <w:t>para</w:t>
      </w:r>
      <w:r w:rsidRPr="00FA3F70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 Minorías (OMEE) está organizando la</w:t>
      </w:r>
      <w:r w:rsidRPr="00FA3F70">
        <w:rPr>
          <w:rStyle w:val="bumpedfont15"/>
          <w:rFonts w:ascii="Times New Roman" w:hAnsi="Times New Roman"/>
          <w:b/>
          <w:bCs/>
          <w:sz w:val="24"/>
          <w:szCs w:val="24"/>
          <w:lang w:val="es-419"/>
        </w:rPr>
        <w:t xml:space="preserve"> Cumbre Impulsando la Fortaleza Económica: Elevando el Acceso y la Equidad Latino/a/e/x </w:t>
      </w:r>
      <w:r w:rsidRPr="00FA3F70">
        <w:rPr>
          <w:rStyle w:val="bumpedfont15"/>
          <w:rFonts w:ascii="Times New Roman" w:hAnsi="Times New Roman"/>
          <w:sz w:val="24"/>
          <w:szCs w:val="24"/>
          <w:lang w:val="es-419"/>
        </w:rPr>
        <w:t>el 27 de julio de 2023. La Cumbre incluirá oradores y talleres que cubren temas como acceso a capital, contratación gubernamental, mano de obra, mercadeo, conoce tus derechos como empresa que usa un ITIN y mucho más.</w:t>
      </w:r>
    </w:p>
    <w:p w14:paraId="36707622" w14:textId="77777777" w:rsidR="00FA3F70" w:rsidRPr="00FA3F70" w:rsidRDefault="00FA3F70" w:rsidP="65A633F9">
      <w:pPr>
        <w:spacing w:after="0" w:line="240" w:lineRule="auto"/>
        <w:jc w:val="both"/>
        <w:rPr>
          <w:rStyle w:val="bumpedfont15"/>
          <w:rFonts w:ascii="Times New Roman" w:hAnsi="Times New Roman"/>
          <w:sz w:val="24"/>
          <w:szCs w:val="24"/>
          <w:lang w:val="es-419"/>
        </w:rPr>
      </w:pPr>
    </w:p>
    <w:p w14:paraId="390304D7" w14:textId="741EF0D9" w:rsidR="006469CD" w:rsidRPr="00FA3F70" w:rsidRDefault="00000000" w:rsidP="65A633F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419"/>
        </w:rPr>
      </w:pPr>
      <w:hyperlink r:id="rId38" w:history="1">
        <w:r w:rsidR="005C2284">
          <w:rPr>
            <w:rStyle w:val="Hyperlink"/>
            <w:rFonts w:ascii="Times New Roman" w:hAnsi="Times New Roman"/>
            <w:sz w:val="24"/>
            <w:szCs w:val="24"/>
            <w:lang w:val="es-419"/>
          </w:rPr>
          <w:t>Regístrese aquí</w:t>
        </w:r>
      </w:hyperlink>
      <w:r w:rsidR="00C414B0" w:rsidRPr="00FA3F70">
        <w:rPr>
          <w:rFonts w:ascii="Times New Roman" w:hAnsi="Times New Roman"/>
          <w:sz w:val="24"/>
          <w:szCs w:val="24"/>
          <w:lang w:val="es-419"/>
        </w:rPr>
        <w:t xml:space="preserve">. </w:t>
      </w:r>
    </w:p>
    <w:p w14:paraId="25BB9754" w14:textId="77777777" w:rsidR="006469CD" w:rsidRPr="00FA3F70" w:rsidRDefault="006469CD" w:rsidP="65A633F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20883999" w14:textId="4D51FBE2" w:rsidR="00FA3F70" w:rsidRPr="00FA3F70" w:rsidRDefault="00FA3F70" w:rsidP="65A633F9">
      <w:pPr>
        <w:spacing w:after="0" w:line="240" w:lineRule="auto"/>
        <w:jc w:val="both"/>
        <w:rPr>
          <w:rStyle w:val="bumpedfont15"/>
          <w:rFonts w:ascii="Times New Roman" w:hAnsi="Times New Roman"/>
          <w:sz w:val="24"/>
          <w:szCs w:val="24"/>
          <w:lang w:val="es-419"/>
        </w:rPr>
      </w:pPr>
      <w:r w:rsidRPr="00FA3F70">
        <w:rPr>
          <w:rStyle w:val="bumpedfont15"/>
          <w:rFonts w:ascii="Times New Roman" w:hAnsi="Times New Roman"/>
          <w:sz w:val="24"/>
          <w:szCs w:val="24"/>
          <w:lang w:val="es-419"/>
        </w:rPr>
        <w:t>¡Y recuerde COMPRA</w:t>
      </w:r>
      <w:r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 &amp; </w:t>
      </w:r>
      <w:r w:rsidRPr="00FA3F70">
        <w:rPr>
          <w:rStyle w:val="bumpedfont15"/>
          <w:rFonts w:ascii="Times New Roman" w:hAnsi="Times New Roman"/>
          <w:sz w:val="24"/>
          <w:szCs w:val="24"/>
          <w:lang w:val="es-419"/>
        </w:rPr>
        <w:t xml:space="preserve">APOYA negocios LOCALES de </w:t>
      </w:r>
      <w:r>
        <w:rPr>
          <w:rStyle w:val="bumpedfont15"/>
          <w:rFonts w:ascii="Times New Roman" w:hAnsi="Times New Roman"/>
          <w:sz w:val="24"/>
          <w:szCs w:val="24"/>
          <w:lang w:val="es-419"/>
        </w:rPr>
        <w:t>L</w:t>
      </w:r>
      <w:r w:rsidRPr="00FA3F70">
        <w:rPr>
          <w:rStyle w:val="bumpedfont15"/>
          <w:rFonts w:ascii="Times New Roman" w:hAnsi="Times New Roman"/>
          <w:sz w:val="24"/>
          <w:szCs w:val="24"/>
          <w:lang w:val="es-419"/>
        </w:rPr>
        <w:t>atinos/a/e/x durante todo el año!</w:t>
      </w:r>
    </w:p>
    <w:p w14:paraId="1A33B922" w14:textId="77777777" w:rsidR="00FA3F70" w:rsidRDefault="00FA3F70" w:rsidP="65A633F9">
      <w:pPr>
        <w:spacing w:after="0" w:line="240" w:lineRule="auto"/>
        <w:jc w:val="both"/>
        <w:rPr>
          <w:rStyle w:val="bumpedfont15"/>
          <w:rFonts w:ascii="Times New Roman" w:hAnsi="Times New Roman"/>
          <w:sz w:val="24"/>
          <w:szCs w:val="24"/>
          <w:lang w:val="es-419"/>
        </w:rPr>
      </w:pPr>
    </w:p>
    <w:p w14:paraId="16C7E18E" w14:textId="3A1111B3" w:rsidR="009B3E64" w:rsidRPr="007F14E1" w:rsidRDefault="009B3E64" w:rsidP="00B02F08">
      <w:pPr>
        <w:pStyle w:val="s11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7F14E1">
        <w:rPr>
          <w:rFonts w:ascii="Times New Roman" w:hAnsi="Times New Roman"/>
          <w:sz w:val="24"/>
          <w:szCs w:val="24"/>
        </w:rPr>
        <w:t>#ILLatinxSummit #ILSupportLatinoBiz #ILLatinoEconomicPower</w:t>
      </w:r>
    </w:p>
    <w:p w14:paraId="31FF5F3E" w14:textId="77777777" w:rsidR="00883B54" w:rsidRPr="007F14E1" w:rsidRDefault="00883B54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7B418093" w14:textId="13C6F03A" w:rsidR="00B02F08" w:rsidRPr="007F14E1" w:rsidRDefault="00FA3F70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FA3F70">
        <w:rPr>
          <w:rFonts w:ascii="Times New Roman" w:hAnsi="Times New Roman"/>
          <w:b/>
          <w:bCs/>
          <w:color w:val="002060"/>
          <w:sz w:val="24"/>
          <w:szCs w:val="24"/>
        </w:rPr>
        <w:t>GRÁFICAS / IMÁGENES:</w:t>
      </w:r>
    </w:p>
    <w:p w14:paraId="11A02CBD" w14:textId="6F91D2D6" w:rsidR="00FA3F70" w:rsidRPr="00FA3F70" w:rsidRDefault="00FA3F70" w:rsidP="00B02F08">
      <w:p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FA3F70">
        <w:rPr>
          <w:rFonts w:ascii="Times New Roman" w:hAnsi="Times New Roman"/>
          <w:sz w:val="24"/>
          <w:szCs w:val="24"/>
          <w:lang w:val="es-419"/>
        </w:rPr>
        <w:t xml:space="preserve">A continuación, se muestra una colección de gráficos de redes sociales. Para guardar: haga clic derecho, seleccione "guardar como imagen" y </w:t>
      </w:r>
      <w:r>
        <w:rPr>
          <w:rFonts w:ascii="Times New Roman" w:hAnsi="Times New Roman"/>
          <w:sz w:val="24"/>
          <w:szCs w:val="24"/>
          <w:lang w:val="es-419"/>
        </w:rPr>
        <w:t>“</w:t>
      </w:r>
      <w:r w:rsidRPr="00FA3F70">
        <w:rPr>
          <w:rFonts w:ascii="Times New Roman" w:hAnsi="Times New Roman"/>
          <w:sz w:val="24"/>
          <w:szCs w:val="24"/>
          <w:lang w:val="es-419"/>
        </w:rPr>
        <w:t>guarde</w:t>
      </w:r>
      <w:r>
        <w:rPr>
          <w:rFonts w:ascii="Times New Roman" w:hAnsi="Times New Roman"/>
          <w:sz w:val="24"/>
          <w:szCs w:val="24"/>
          <w:lang w:val="es-419"/>
        </w:rPr>
        <w:t>”</w:t>
      </w:r>
      <w:r w:rsidRPr="00FA3F70">
        <w:rPr>
          <w:rFonts w:ascii="Times New Roman" w:hAnsi="Times New Roman"/>
          <w:sz w:val="24"/>
          <w:szCs w:val="24"/>
          <w:lang w:val="es-419"/>
        </w:rPr>
        <w:t>.</w:t>
      </w:r>
    </w:p>
    <w:p w14:paraId="49BB8F2A" w14:textId="4D364F74" w:rsidR="00853F3F" w:rsidRPr="0089688F" w:rsidRDefault="00853F3F">
      <w:p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89688F">
        <w:rPr>
          <w:rFonts w:ascii="Times New Roman" w:hAnsi="Times New Roman"/>
          <w:sz w:val="24"/>
          <w:szCs w:val="24"/>
          <w:lang w:val="es-419"/>
        </w:rPr>
        <w:br w:type="page"/>
      </w:r>
    </w:p>
    <w:p w14:paraId="3B701B05" w14:textId="3BE0D944" w:rsidR="00B02F08" w:rsidRDefault="00B02F08" w:rsidP="00475E25">
      <w:pPr>
        <w:spacing w:after="0" w:line="240" w:lineRule="auto"/>
        <w:rPr>
          <w:rFonts w:ascii="Times New Roman" w:hAnsi="Times New Roman"/>
          <w:lang w:val="es-419"/>
        </w:rPr>
      </w:pPr>
      <w:r w:rsidRPr="00475E25">
        <w:rPr>
          <w:rFonts w:ascii="Times New Roman" w:hAnsi="Times New Roman"/>
          <w:b/>
          <w:bCs/>
          <w:sz w:val="24"/>
          <w:szCs w:val="24"/>
          <w:lang w:val="es-419"/>
        </w:rPr>
        <w:lastRenderedPageBreak/>
        <w:t>FACEBOOK</w:t>
      </w:r>
      <w:r w:rsidR="00BA4160" w:rsidRPr="00475E25"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  <w:t xml:space="preserve"> </w:t>
      </w:r>
      <w:r w:rsidRPr="00475E25"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  <w:t>-</w:t>
      </w:r>
      <w:r w:rsidR="00BA4160" w:rsidRPr="00475E25">
        <w:rPr>
          <w:rFonts w:ascii="Times New Roman" w:hAnsi="Times New Roman"/>
          <w:lang w:val="es-419"/>
        </w:rPr>
        <w:t xml:space="preserve"> </w:t>
      </w:r>
      <w:r w:rsidR="00475E25" w:rsidRPr="00475E25"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  <w:t>Cumbre Impulsando la Fortaleza Económica: Elevando el Acceso y la Equidad Latino/a/e/x</w:t>
      </w:r>
      <w:r w:rsidR="00475E25" w:rsidRPr="00475E25">
        <w:rPr>
          <w:rFonts w:ascii="Times New Roman" w:hAnsi="Times New Roman"/>
          <w:lang w:val="es-419"/>
        </w:rPr>
        <w:t xml:space="preserve"> </w:t>
      </w:r>
    </w:p>
    <w:p w14:paraId="3BFBEC5B" w14:textId="4AA7330E" w:rsidR="006E6D06" w:rsidRDefault="006E6D06" w:rsidP="00475E25">
      <w:pPr>
        <w:spacing w:after="0" w:line="240" w:lineRule="auto"/>
        <w:rPr>
          <w:rFonts w:ascii="Times New Roman" w:hAnsi="Times New Roman"/>
          <w:lang w:val="es-419"/>
        </w:rPr>
      </w:pPr>
    </w:p>
    <w:p w14:paraId="0B5E6B51" w14:textId="1C369847" w:rsidR="006E6D06" w:rsidRPr="00475E25" w:rsidRDefault="006E6D06" w:rsidP="00475E25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</w:pPr>
      <w:r>
        <w:rPr>
          <w:rFonts w:ascii="Times New Roman" w:hAnsi="Times New Roman"/>
          <w:b/>
          <w:bCs/>
          <w:noProof/>
          <w:color w:val="002060"/>
          <w:sz w:val="24"/>
          <w:szCs w:val="24"/>
          <w:lang w:val="es-419"/>
        </w:rPr>
        <w:drawing>
          <wp:inline distT="0" distB="0" distL="0" distR="0" wp14:anchorId="757CADB0" wp14:editId="7729B490">
            <wp:extent cx="6492240" cy="6492240"/>
            <wp:effectExtent l="0" t="0" r="3810" b="3810"/>
            <wp:docPr id="12" name="Picture 12" descr="Company n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ompany name&#10;&#10;Description automatically generated with low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63B6" w14:textId="485C878E" w:rsidR="00B02F08" w:rsidRPr="0089688F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  <w:lang w:val="es-419"/>
        </w:rPr>
      </w:pPr>
      <w:r w:rsidRPr="0089688F">
        <w:rPr>
          <w:rFonts w:ascii="Times New Roman" w:hAnsi="Times New Roman"/>
          <w:sz w:val="24"/>
          <w:szCs w:val="24"/>
          <w:lang w:val="es-419"/>
        </w:rPr>
        <w:t xml:space="preserve">  </w:t>
      </w:r>
    </w:p>
    <w:p w14:paraId="2BB4AB6B" w14:textId="77777777" w:rsidR="00853F3F" w:rsidRPr="0089688F" w:rsidRDefault="00853F3F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s-419"/>
        </w:rPr>
      </w:pPr>
      <w:r w:rsidRPr="0089688F">
        <w:rPr>
          <w:rFonts w:ascii="Times New Roman" w:hAnsi="Times New Roman"/>
          <w:b/>
          <w:bCs/>
          <w:sz w:val="24"/>
          <w:szCs w:val="24"/>
          <w:lang w:val="es-419"/>
        </w:rPr>
        <w:br w:type="page"/>
      </w:r>
    </w:p>
    <w:p w14:paraId="12C89878" w14:textId="20C93CC3" w:rsidR="00B02F08" w:rsidRDefault="00B02F08" w:rsidP="00B02F08">
      <w:pPr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</w:pPr>
      <w:r w:rsidRPr="00475E25">
        <w:rPr>
          <w:rFonts w:ascii="Times New Roman" w:hAnsi="Times New Roman"/>
          <w:b/>
          <w:bCs/>
          <w:sz w:val="24"/>
          <w:szCs w:val="24"/>
          <w:lang w:val="es-419"/>
        </w:rPr>
        <w:lastRenderedPageBreak/>
        <w:t>TWITTER</w:t>
      </w:r>
      <w:r w:rsidRPr="00475E25"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  <w:t xml:space="preserve"> </w:t>
      </w:r>
      <w:r w:rsidR="00475E25" w:rsidRPr="00475E25"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  <w:t>Cumbre Impulsando la Fortaleza Económica: Elevando el Acceso y la Equidad Latino/a/e/x</w:t>
      </w:r>
    </w:p>
    <w:p w14:paraId="632CC713" w14:textId="7A651B84" w:rsidR="001613A1" w:rsidRPr="00475E25" w:rsidRDefault="001613A1" w:rsidP="00B02F08">
      <w:pPr>
        <w:rPr>
          <w:rFonts w:ascii="Times New Roman" w:hAnsi="Times New Roman"/>
          <w:noProof/>
          <w:lang w:val="es-419"/>
        </w:rPr>
      </w:pPr>
      <w:r>
        <w:rPr>
          <w:rFonts w:ascii="Times New Roman" w:hAnsi="Times New Roman"/>
          <w:noProof/>
          <w:lang w:val="es-419"/>
        </w:rPr>
        <w:drawing>
          <wp:inline distT="0" distB="0" distL="0" distR="0" wp14:anchorId="13DD9091" wp14:editId="0853808B">
            <wp:extent cx="6492240" cy="3246120"/>
            <wp:effectExtent l="0" t="0" r="381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B839" w14:textId="77777777" w:rsidR="00B02F08" w:rsidRPr="007F14E1" w:rsidRDefault="00B02F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FE3CF5E" w14:textId="77777777" w:rsidR="001613A1" w:rsidRDefault="00B02F08" w:rsidP="00B02F08">
      <w:pPr>
        <w:rPr>
          <w:rFonts w:ascii="Times New Roman" w:hAnsi="Times New Roman"/>
          <w:b/>
          <w:bCs/>
          <w:noProof/>
          <w:sz w:val="24"/>
          <w:szCs w:val="24"/>
          <w:lang w:val="es-419"/>
        </w:rPr>
      </w:pPr>
      <w:r w:rsidRPr="00475E25">
        <w:rPr>
          <w:rFonts w:ascii="Times New Roman" w:hAnsi="Times New Roman"/>
          <w:b/>
          <w:bCs/>
          <w:noProof/>
          <w:sz w:val="24"/>
          <w:szCs w:val="24"/>
          <w:lang w:val="es-419"/>
        </w:rPr>
        <w:t xml:space="preserve">LINKEDIN </w:t>
      </w:r>
      <w:r w:rsidR="00475E25" w:rsidRPr="00475E25">
        <w:rPr>
          <w:rFonts w:ascii="Times New Roman" w:hAnsi="Times New Roman"/>
          <w:b/>
          <w:bCs/>
          <w:color w:val="002060"/>
          <w:sz w:val="24"/>
          <w:szCs w:val="24"/>
          <w:lang w:val="es-419"/>
        </w:rPr>
        <w:t>Cumbre Impulsando la Fortaleza Económica: Elevando el Acceso y la Equidad Latino/a/e/x</w:t>
      </w:r>
      <w:r w:rsidRPr="00475E25">
        <w:rPr>
          <w:rFonts w:ascii="Times New Roman" w:hAnsi="Times New Roman"/>
          <w:b/>
          <w:bCs/>
          <w:noProof/>
          <w:sz w:val="24"/>
          <w:szCs w:val="24"/>
          <w:lang w:val="es-419"/>
        </w:rPr>
        <w:t>:</w:t>
      </w:r>
    </w:p>
    <w:p w14:paraId="0486CC34" w14:textId="4395EF9B" w:rsidR="001613A1" w:rsidRDefault="001613A1" w:rsidP="00B02F08">
      <w:pPr>
        <w:rPr>
          <w:rFonts w:ascii="Times New Roman" w:hAnsi="Times New Roman"/>
          <w:b/>
          <w:bCs/>
          <w:noProof/>
          <w:sz w:val="24"/>
          <w:szCs w:val="24"/>
          <w:lang w:val="es-419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s-419"/>
        </w:rPr>
        <w:drawing>
          <wp:inline distT="0" distB="0" distL="0" distR="0" wp14:anchorId="6A15D40A" wp14:editId="18D813A6">
            <wp:extent cx="6492240" cy="3394075"/>
            <wp:effectExtent l="0" t="0" r="381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3A1" w:rsidSect="0018741A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 w:code="1"/>
      <w:pgMar w:top="1440" w:right="1008" w:bottom="1440" w:left="1008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2D1D9" w14:textId="77777777" w:rsidR="00A25C80" w:rsidRDefault="00A25C80">
      <w:r>
        <w:separator/>
      </w:r>
    </w:p>
  </w:endnote>
  <w:endnote w:type="continuationSeparator" w:id="0">
    <w:p w14:paraId="483DF969" w14:textId="77777777" w:rsidR="00A25C80" w:rsidRDefault="00A25C80">
      <w:r>
        <w:continuationSeparator/>
      </w:r>
    </w:p>
  </w:endnote>
  <w:endnote w:type="continuationNotice" w:id="1">
    <w:p w14:paraId="74CE2498" w14:textId="77777777" w:rsidR="00A25C80" w:rsidRDefault="00A25C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4C48B" w14:textId="7EBDF34E" w:rsidR="00216FBA" w:rsidRDefault="00C77D0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36DD536" wp14:editId="26D97082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26783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du="http://schemas.microsoft.com/office/word/2023/wordml/word16du"/>
                        </a:ext>
                      </a:extLst>
                    </wps:spPr>
                    <wps:txbx>
                      <w:txbxContent>
                        <w:p w14:paraId="7D66B70D" w14:textId="77777777" w:rsidR="00216FBA" w:rsidRPr="005B3822" w:rsidRDefault="00216FBA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DD53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133.35pt;margin-top:735.9pt;width:336.05pt;height:27pt;z-index:251658243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" filled="f" stroked="f">
              <v:textbox>
                <w:txbxContent>
                  <w:p w14:paraId="7D66B70D" w14:textId="77777777" w:rsidR="00216FBA" w:rsidRPr="005B3822" w:rsidRDefault="00216FBA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79974D9" wp14:editId="186F8651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F91D82" id="Rectangle 7" o:spid="_x0000_s1026" style="position:absolute;margin-left:-1.6pt;margin-top:737.3pt;width:615pt;height:18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B9D08" w14:textId="7D2FBEF6" w:rsidR="00552702" w:rsidRDefault="00552702">
    <w:pPr>
      <w:pStyle w:val="Footer"/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002E3CC" wp14:editId="0363D2BF">
              <wp:simplePos x="0" y="0"/>
              <wp:positionH relativeFrom="page">
                <wp:posOffset>1734820</wp:posOffset>
              </wp:positionH>
              <wp:positionV relativeFrom="page">
                <wp:posOffset>9334500</wp:posOffset>
              </wp:positionV>
              <wp:extent cx="4267835" cy="3429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du="http://schemas.microsoft.com/office/word/2023/wordml/word16du"/>
                        </a:ext>
                      </a:extLst>
                    </wps:spPr>
                    <wps:txbx>
                      <w:txbxContent>
                        <w:p w14:paraId="40C790CD" w14:textId="7C186262" w:rsidR="00552702" w:rsidRPr="005B3822" w:rsidRDefault="00552702" w:rsidP="00552702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</w:t>
                          </w:r>
                          <w:r w:rsidR="00A14D0C">
                            <w:rPr>
                              <w:color w:val="FFFFFF"/>
                              <w:sz w:val="20"/>
                              <w:szCs w:val="20"/>
                            </w:rPr>
                            <w:t>DCEO.Illinois.gov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2E3C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136.6pt;margin-top:735pt;width:336.05pt;height:27pt;z-index:25165825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" filled="f" stroked="f">
              <v:textbox>
                <w:txbxContent>
                  <w:p w14:paraId="40C790CD" w14:textId="7C186262" w:rsidR="00552702" w:rsidRPr="005B3822" w:rsidRDefault="00552702" w:rsidP="00552702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</w:t>
                    </w:r>
                    <w:r w:rsidR="00A14D0C">
                      <w:rPr>
                        <w:color w:val="FFFFFF"/>
                        <w:sz w:val="20"/>
                        <w:szCs w:val="20"/>
                      </w:rPr>
                      <w:t>DCEO.Illinois.gov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90F78CA" wp14:editId="4956B8EB">
              <wp:simplePos x="0" y="0"/>
              <wp:positionH relativeFrom="page">
                <wp:posOffset>20955</wp:posOffset>
              </wp:positionH>
              <wp:positionV relativeFrom="page">
                <wp:posOffset>9352280</wp:posOffset>
              </wp:positionV>
              <wp:extent cx="7810500" cy="22860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0E0DEA" id="Rectangle 14" o:spid="_x0000_s1026" style="position:absolute;margin-left:1.65pt;margin-top:736.4pt;width:615pt;height:18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" fillcolor="#eb1c1f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2F8C" w14:textId="2BE9A1BD" w:rsidR="00D97607" w:rsidRDefault="00552702" w:rsidP="00FB0CA7">
    <w:pPr>
      <w:pStyle w:val="Footer"/>
      <w:tabs>
        <w:tab w:val="clear" w:pos="8640"/>
        <w:tab w:val="right" w:pos="9450"/>
      </w:tabs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E0CAE75" wp14:editId="3244AC6A">
              <wp:simplePos x="0" y="0"/>
              <wp:positionH relativeFrom="page">
                <wp:posOffset>20955</wp:posOffset>
              </wp:positionH>
              <wp:positionV relativeFrom="page">
                <wp:posOffset>9342755</wp:posOffset>
              </wp:positionV>
              <wp:extent cx="7810500" cy="22860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33D19F" id="Rectangle 8" o:spid="_x0000_s1026" style="position:absolute;margin-left:1.65pt;margin-top:735.65pt;width:615pt;height:1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" fillcolor="#eb1c1f" stroked="f">
              <w10:wrap anchorx="page" anchory="page"/>
            </v:rect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B2EDB44" wp14:editId="589DA15F">
              <wp:simplePos x="0" y="0"/>
              <wp:positionH relativeFrom="page">
                <wp:posOffset>1734820</wp:posOffset>
              </wp:positionH>
              <wp:positionV relativeFrom="page">
                <wp:posOffset>9324975</wp:posOffset>
              </wp:positionV>
              <wp:extent cx="4267835" cy="3429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xmlns:pic="http://schemas.openxmlformats.org/drawingml/2006/picture" xmlns:w16du="http://schemas.microsoft.com/office/word/2023/wordml/word16du"/>
                        </a:ext>
                      </a:extLst>
                    </wps:spPr>
                    <wps:txbx>
                      <w:txbxContent>
                        <w:p w14:paraId="7250420F" w14:textId="4E834AED" w:rsidR="00552702" w:rsidRPr="005B3822" w:rsidRDefault="00552702" w:rsidP="00552702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</w:t>
                          </w:r>
                          <w:r w:rsidR="00A14D0C">
                            <w:rPr>
                              <w:color w:val="FFFFFF"/>
                              <w:sz w:val="20"/>
                              <w:szCs w:val="20"/>
                            </w:rPr>
                            <w:t>DCEO.Illinois.gov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EDB4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136.6pt;margin-top:734.25pt;width:336.05pt;height:27pt;z-index:25165824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" filled="f" stroked="f">
              <v:textbox>
                <w:txbxContent>
                  <w:p w14:paraId="7250420F" w14:textId="4E834AED" w:rsidR="00552702" w:rsidRPr="005B3822" w:rsidRDefault="00552702" w:rsidP="00552702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</w:t>
                    </w:r>
                    <w:r w:rsidR="00A14D0C">
                      <w:rPr>
                        <w:color w:val="FFFFFF"/>
                        <w:sz w:val="20"/>
                        <w:szCs w:val="20"/>
                      </w:rPr>
                      <w:t>DCEO.Illinois.gov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7D0A">
      <w:rPr>
        <w:noProof/>
      </w:rPr>
      <w:drawing>
        <wp:anchor distT="0" distB="0" distL="114300" distR="114300" simplePos="0" relativeHeight="251658251" behindDoc="0" locked="0" layoutInCell="1" allowOverlap="1" wp14:anchorId="352488F7" wp14:editId="0AABA7B9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3" name="Picture 3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D0A">
      <w:rPr>
        <w:noProof/>
      </w:rPr>
      <w:drawing>
        <wp:anchor distT="0" distB="0" distL="114300" distR="114300" simplePos="0" relativeHeight="251658252" behindDoc="0" locked="0" layoutInCell="1" allowOverlap="1" wp14:anchorId="55A7474B" wp14:editId="066183CC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" name="Picture 2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D0A">
      <w:rPr>
        <w:noProof/>
      </w:rPr>
      <w:drawing>
        <wp:anchor distT="0" distB="0" distL="114300" distR="114300" simplePos="0" relativeHeight="251658253" behindDoc="0" locked="0" layoutInCell="1" allowOverlap="1" wp14:anchorId="0D66E0BD" wp14:editId="32D48210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1" name="Picture 1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41E0F" w14:textId="77777777" w:rsidR="00A25C80" w:rsidRDefault="00A25C80">
      <w:r>
        <w:separator/>
      </w:r>
    </w:p>
  </w:footnote>
  <w:footnote w:type="continuationSeparator" w:id="0">
    <w:p w14:paraId="63BA5095" w14:textId="77777777" w:rsidR="00A25C80" w:rsidRDefault="00A25C80">
      <w:r>
        <w:continuationSeparator/>
      </w:r>
    </w:p>
  </w:footnote>
  <w:footnote w:type="continuationNotice" w:id="1">
    <w:p w14:paraId="3A05E482" w14:textId="77777777" w:rsidR="00A25C80" w:rsidRDefault="00A25C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A9068" w14:textId="319A515B" w:rsidR="00AE33A5" w:rsidRPr="00AE33A5" w:rsidRDefault="00C77D0A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B9CFCA4" wp14:editId="383DB01E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879FE" w14:textId="77777777" w:rsidR="00AE33A5" w:rsidRPr="005B3822" w:rsidRDefault="00216FBA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 xml:space="preserve">Illinois </w:t>
                          </w:r>
                          <w:r w:rsidR="00AE33A5" w:rsidRPr="005B3822">
                            <w:rPr>
                              <w:color w:val="FFFFFF"/>
                            </w:rPr>
                            <w:t>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CFCA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.25pt;margin-top:38pt;width:611.3pt;height:29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3EC879FE" w14:textId="77777777" w:rsidR="00AE33A5" w:rsidRPr="005B3822" w:rsidRDefault="00216FBA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 xml:space="preserve">Illinois </w:t>
                    </w:r>
                    <w:r w:rsidR="00AE33A5" w:rsidRPr="005B3822">
                      <w:rPr>
                        <w:color w:val="FFFFFF"/>
                      </w:rPr>
                      <w:t>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95288C" wp14:editId="1B7F5005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55EE96" id="Rectangle 5" o:spid="_x0000_s1026" style="position:absolute;margin-left:-.25pt;margin-top:38.65pt;width:615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CCF5D" w14:textId="21506741" w:rsidR="00EE1C7B" w:rsidRDefault="00552702" w:rsidP="00AB6D9F">
    <w:pPr>
      <w:pStyle w:val="Header"/>
      <w:jc w:val="center"/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1CAF6E8" wp14:editId="1D26BD2D">
              <wp:simplePos x="0" y="0"/>
              <wp:positionH relativeFrom="page">
                <wp:posOffset>20955</wp:posOffset>
              </wp:positionH>
              <wp:positionV relativeFrom="page">
                <wp:posOffset>296545</wp:posOffset>
              </wp:positionV>
              <wp:extent cx="7763510" cy="372110"/>
              <wp:effectExtent l="0" t="0" r="0" b="889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2225D" w14:textId="77777777" w:rsidR="00552702" w:rsidRPr="005B3822" w:rsidRDefault="00552702" w:rsidP="00552702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AF6E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1.65pt;margin-top:23.35pt;width:611.3pt;height:29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" filled="f" stroked="f">
              <v:textbox>
                <w:txbxContent>
                  <w:p w14:paraId="71E2225D" w14:textId="77777777" w:rsidR="00552702" w:rsidRPr="005B3822" w:rsidRDefault="00552702" w:rsidP="00552702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AF8FCA9" wp14:editId="4395427C">
              <wp:simplePos x="0" y="0"/>
              <wp:positionH relativeFrom="page">
                <wp:posOffset>20955</wp:posOffset>
              </wp:positionH>
              <wp:positionV relativeFrom="page">
                <wp:posOffset>306070</wp:posOffset>
              </wp:positionV>
              <wp:extent cx="10087806" cy="262890"/>
              <wp:effectExtent l="0" t="0" r="889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87806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CC247C" id="Rectangle 10" o:spid="_x0000_s1026" style="position:absolute;margin-left:1.65pt;margin-top:24.1pt;width:794.3pt;height:20.7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" fillcolor="#1f497d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A73F" w14:textId="5651E301" w:rsidR="00D97607" w:rsidRDefault="00C77D0A" w:rsidP="002318AF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E5F2728" wp14:editId="2E17772B">
              <wp:simplePos x="0" y="0"/>
              <wp:positionH relativeFrom="page">
                <wp:posOffset>-1270</wp:posOffset>
              </wp:positionH>
              <wp:positionV relativeFrom="page">
                <wp:posOffset>327660</wp:posOffset>
              </wp:positionV>
              <wp:extent cx="7810500" cy="2286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6FDBE1" id="Rectangle 4" o:spid="_x0000_s1026" style="position:absolute;margin-left:-.1pt;margin-top:25.8pt;width:615pt;height:1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" fillcolor="#1f497d" stroked="f">
              <w10:wrap anchorx="page" anchory="page"/>
            </v:rect>
          </w:pict>
        </mc:Fallback>
      </mc:AlternateContent>
    </w:r>
    <w:r w:rsidR="00D97607">
      <w:t xml:space="preserve">            </w:t>
    </w:r>
    <w:r>
      <w:t xml:space="preserve">         </w:t>
    </w:r>
    <w:r w:rsidR="00D97607">
      <w:t xml:space="preserve">  </w:t>
    </w:r>
    <w:r w:rsidR="00B25BED">
      <w:rPr>
        <w:noProof/>
      </w:rPr>
      <w:drawing>
        <wp:inline distT="0" distB="0" distL="0" distR="0" wp14:anchorId="5A4EFF21" wp14:editId="2432113A">
          <wp:extent cx="3209925" cy="910231"/>
          <wp:effectExtent l="0" t="0" r="0" b="4445"/>
          <wp:docPr id="16" name="Picture 1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30664" cy="916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5B2A1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D7764F1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088A6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6480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7BA80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2349B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01436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06ED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EDA03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F5C0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DF585E"/>
    <w:multiLevelType w:val="hybridMultilevel"/>
    <w:tmpl w:val="3362A566"/>
    <w:lvl w:ilvl="0" w:tplc="4BD243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CF18F9"/>
    <w:multiLevelType w:val="hybridMultilevel"/>
    <w:tmpl w:val="6B82D7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C95282"/>
    <w:multiLevelType w:val="hybridMultilevel"/>
    <w:tmpl w:val="6C8A84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754F0"/>
    <w:multiLevelType w:val="hybridMultilevel"/>
    <w:tmpl w:val="60AAF0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06ABC"/>
    <w:multiLevelType w:val="hybridMultilevel"/>
    <w:tmpl w:val="F2881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279F6"/>
    <w:multiLevelType w:val="hybridMultilevel"/>
    <w:tmpl w:val="321821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06793"/>
    <w:multiLevelType w:val="hybridMultilevel"/>
    <w:tmpl w:val="274E3C74"/>
    <w:lvl w:ilvl="0" w:tplc="653878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9F51A0"/>
    <w:multiLevelType w:val="hybridMultilevel"/>
    <w:tmpl w:val="05B085F8"/>
    <w:lvl w:ilvl="0" w:tplc="022494A4">
      <w:start w:val="20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40110"/>
    <w:multiLevelType w:val="hybridMultilevel"/>
    <w:tmpl w:val="0810B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553190"/>
    <w:multiLevelType w:val="hybridMultilevel"/>
    <w:tmpl w:val="4C6664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897168">
    <w:abstractNumId w:val="0"/>
  </w:num>
  <w:num w:numId="2" w16cid:durableId="1736515210">
    <w:abstractNumId w:val="18"/>
  </w:num>
  <w:num w:numId="3" w16cid:durableId="166866525">
    <w:abstractNumId w:val="14"/>
  </w:num>
  <w:num w:numId="4" w16cid:durableId="1208493606">
    <w:abstractNumId w:val="12"/>
  </w:num>
  <w:num w:numId="5" w16cid:durableId="1287275486">
    <w:abstractNumId w:val="13"/>
  </w:num>
  <w:num w:numId="6" w16cid:durableId="411854809">
    <w:abstractNumId w:val="16"/>
  </w:num>
  <w:num w:numId="7" w16cid:durableId="1417362265">
    <w:abstractNumId w:val="20"/>
  </w:num>
  <w:num w:numId="8" w16cid:durableId="1528521954">
    <w:abstractNumId w:val="15"/>
  </w:num>
  <w:num w:numId="9" w16cid:durableId="168638286">
    <w:abstractNumId w:val="19"/>
  </w:num>
  <w:num w:numId="10" w16cid:durableId="1561595983">
    <w:abstractNumId w:val="10"/>
  </w:num>
  <w:num w:numId="11" w16cid:durableId="1908225148">
    <w:abstractNumId w:val="8"/>
  </w:num>
  <w:num w:numId="12" w16cid:durableId="1789353041">
    <w:abstractNumId w:val="7"/>
  </w:num>
  <w:num w:numId="13" w16cid:durableId="1502820216">
    <w:abstractNumId w:val="6"/>
  </w:num>
  <w:num w:numId="14" w16cid:durableId="368724322">
    <w:abstractNumId w:val="5"/>
  </w:num>
  <w:num w:numId="15" w16cid:durableId="232618741">
    <w:abstractNumId w:val="9"/>
  </w:num>
  <w:num w:numId="16" w16cid:durableId="1376154479">
    <w:abstractNumId w:val="4"/>
  </w:num>
  <w:num w:numId="17" w16cid:durableId="247420414">
    <w:abstractNumId w:val="3"/>
  </w:num>
  <w:num w:numId="18" w16cid:durableId="2052722831">
    <w:abstractNumId w:val="2"/>
  </w:num>
  <w:num w:numId="19" w16cid:durableId="1309243454">
    <w:abstractNumId w:val="1"/>
  </w:num>
  <w:num w:numId="20" w16cid:durableId="1536187652">
    <w:abstractNumId w:val="17"/>
  </w:num>
  <w:num w:numId="21" w16cid:durableId="836527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attachedTemplate r:id="rId1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ADF"/>
    <w:rsid w:val="00001EB5"/>
    <w:rsid w:val="00007310"/>
    <w:rsid w:val="00007885"/>
    <w:rsid w:val="000168EF"/>
    <w:rsid w:val="00023339"/>
    <w:rsid w:val="000234DB"/>
    <w:rsid w:val="00023809"/>
    <w:rsid w:val="00024DE5"/>
    <w:rsid w:val="00026C89"/>
    <w:rsid w:val="00042BFC"/>
    <w:rsid w:val="00043FE7"/>
    <w:rsid w:val="00046DD9"/>
    <w:rsid w:val="0005684B"/>
    <w:rsid w:val="00056FFD"/>
    <w:rsid w:val="00057A89"/>
    <w:rsid w:val="0006225C"/>
    <w:rsid w:val="00071B2F"/>
    <w:rsid w:val="00071DAA"/>
    <w:rsid w:val="00080268"/>
    <w:rsid w:val="0008045D"/>
    <w:rsid w:val="00091F75"/>
    <w:rsid w:val="00093FA5"/>
    <w:rsid w:val="0009684C"/>
    <w:rsid w:val="000A0109"/>
    <w:rsid w:val="000A2D4A"/>
    <w:rsid w:val="000A4C13"/>
    <w:rsid w:val="000A541D"/>
    <w:rsid w:val="000A6C2F"/>
    <w:rsid w:val="000B0EFE"/>
    <w:rsid w:val="000B1750"/>
    <w:rsid w:val="000B3E63"/>
    <w:rsid w:val="000C09AF"/>
    <w:rsid w:val="000C438B"/>
    <w:rsid w:val="000C7ADB"/>
    <w:rsid w:val="000D6438"/>
    <w:rsid w:val="000E1A57"/>
    <w:rsid w:val="000E3BE7"/>
    <w:rsid w:val="000E6AD5"/>
    <w:rsid w:val="001012EB"/>
    <w:rsid w:val="00105331"/>
    <w:rsid w:val="001100DE"/>
    <w:rsid w:val="00114DDE"/>
    <w:rsid w:val="001154DD"/>
    <w:rsid w:val="0011676B"/>
    <w:rsid w:val="001218D9"/>
    <w:rsid w:val="001240EC"/>
    <w:rsid w:val="001257E0"/>
    <w:rsid w:val="0012593C"/>
    <w:rsid w:val="00130556"/>
    <w:rsid w:val="00133A85"/>
    <w:rsid w:val="00142AB1"/>
    <w:rsid w:val="0014559B"/>
    <w:rsid w:val="00150B68"/>
    <w:rsid w:val="00155E6D"/>
    <w:rsid w:val="0016022B"/>
    <w:rsid w:val="001613A1"/>
    <w:rsid w:val="00167B4E"/>
    <w:rsid w:val="00183FDD"/>
    <w:rsid w:val="001845D4"/>
    <w:rsid w:val="00185935"/>
    <w:rsid w:val="00186D46"/>
    <w:rsid w:val="0018741A"/>
    <w:rsid w:val="0019192C"/>
    <w:rsid w:val="00192CD8"/>
    <w:rsid w:val="001A2E07"/>
    <w:rsid w:val="001A3327"/>
    <w:rsid w:val="001A6160"/>
    <w:rsid w:val="001A63BC"/>
    <w:rsid w:val="001A7608"/>
    <w:rsid w:val="001B026B"/>
    <w:rsid w:val="001B2955"/>
    <w:rsid w:val="001B492A"/>
    <w:rsid w:val="001B5522"/>
    <w:rsid w:val="001B6647"/>
    <w:rsid w:val="001B7012"/>
    <w:rsid w:val="001C19F5"/>
    <w:rsid w:val="001C61C2"/>
    <w:rsid w:val="001D05DE"/>
    <w:rsid w:val="001D0CAE"/>
    <w:rsid w:val="001D2892"/>
    <w:rsid w:val="001D31A8"/>
    <w:rsid w:val="001D3FD3"/>
    <w:rsid w:val="001D5191"/>
    <w:rsid w:val="001D5F54"/>
    <w:rsid w:val="001E5E29"/>
    <w:rsid w:val="001E6006"/>
    <w:rsid w:val="001F23BA"/>
    <w:rsid w:val="0020199E"/>
    <w:rsid w:val="002163BE"/>
    <w:rsid w:val="00216FBA"/>
    <w:rsid w:val="00224856"/>
    <w:rsid w:val="002318AF"/>
    <w:rsid w:val="00233B43"/>
    <w:rsid w:val="00234C77"/>
    <w:rsid w:val="00240BE2"/>
    <w:rsid w:val="00244449"/>
    <w:rsid w:val="0024761D"/>
    <w:rsid w:val="00250E08"/>
    <w:rsid w:val="0025113D"/>
    <w:rsid w:val="002609C3"/>
    <w:rsid w:val="002641E5"/>
    <w:rsid w:val="00264783"/>
    <w:rsid w:val="0027134D"/>
    <w:rsid w:val="002718FA"/>
    <w:rsid w:val="00275D34"/>
    <w:rsid w:val="00275DC0"/>
    <w:rsid w:val="00276DB8"/>
    <w:rsid w:val="00283490"/>
    <w:rsid w:val="00285048"/>
    <w:rsid w:val="002855D5"/>
    <w:rsid w:val="00296AEF"/>
    <w:rsid w:val="00296B36"/>
    <w:rsid w:val="00297913"/>
    <w:rsid w:val="002A189F"/>
    <w:rsid w:val="002A1E1C"/>
    <w:rsid w:val="002A447F"/>
    <w:rsid w:val="002A554F"/>
    <w:rsid w:val="002A5FB5"/>
    <w:rsid w:val="002A7024"/>
    <w:rsid w:val="002B10C4"/>
    <w:rsid w:val="002B1447"/>
    <w:rsid w:val="002B5D7A"/>
    <w:rsid w:val="002B7D65"/>
    <w:rsid w:val="002B7DC8"/>
    <w:rsid w:val="002C0015"/>
    <w:rsid w:val="002C1A07"/>
    <w:rsid w:val="002C1D32"/>
    <w:rsid w:val="002C37C9"/>
    <w:rsid w:val="002C3C4F"/>
    <w:rsid w:val="002D050C"/>
    <w:rsid w:val="002D7E8C"/>
    <w:rsid w:val="002E0E09"/>
    <w:rsid w:val="002E139E"/>
    <w:rsid w:val="002E14A6"/>
    <w:rsid w:val="002E1DF0"/>
    <w:rsid w:val="002E39BD"/>
    <w:rsid w:val="002E52AF"/>
    <w:rsid w:val="002F06D3"/>
    <w:rsid w:val="002F4B97"/>
    <w:rsid w:val="002F5EAD"/>
    <w:rsid w:val="002F7BBE"/>
    <w:rsid w:val="00300111"/>
    <w:rsid w:val="00301799"/>
    <w:rsid w:val="0030507E"/>
    <w:rsid w:val="0031192D"/>
    <w:rsid w:val="00321FA4"/>
    <w:rsid w:val="00326978"/>
    <w:rsid w:val="003269BB"/>
    <w:rsid w:val="00332867"/>
    <w:rsid w:val="00333069"/>
    <w:rsid w:val="003363FF"/>
    <w:rsid w:val="00341125"/>
    <w:rsid w:val="003413AC"/>
    <w:rsid w:val="00353C17"/>
    <w:rsid w:val="003551BD"/>
    <w:rsid w:val="0036055F"/>
    <w:rsid w:val="00361A1A"/>
    <w:rsid w:val="00363FF1"/>
    <w:rsid w:val="00367315"/>
    <w:rsid w:val="003721CA"/>
    <w:rsid w:val="00375279"/>
    <w:rsid w:val="00376EB3"/>
    <w:rsid w:val="003773FC"/>
    <w:rsid w:val="00384142"/>
    <w:rsid w:val="003873C0"/>
    <w:rsid w:val="00391F10"/>
    <w:rsid w:val="003A0ED0"/>
    <w:rsid w:val="003A7756"/>
    <w:rsid w:val="003B1EA3"/>
    <w:rsid w:val="003B30E9"/>
    <w:rsid w:val="003C2098"/>
    <w:rsid w:val="003C3B72"/>
    <w:rsid w:val="003C4CD5"/>
    <w:rsid w:val="003C5F73"/>
    <w:rsid w:val="003C7CA9"/>
    <w:rsid w:val="003D0CCB"/>
    <w:rsid w:val="003D2C1D"/>
    <w:rsid w:val="003D2F07"/>
    <w:rsid w:val="003D38A4"/>
    <w:rsid w:val="003D3E52"/>
    <w:rsid w:val="003D4456"/>
    <w:rsid w:val="003D4E34"/>
    <w:rsid w:val="003E4464"/>
    <w:rsid w:val="003E7B9A"/>
    <w:rsid w:val="003F0E79"/>
    <w:rsid w:val="003F144C"/>
    <w:rsid w:val="003F1E5B"/>
    <w:rsid w:val="003F4564"/>
    <w:rsid w:val="003F490A"/>
    <w:rsid w:val="003F7278"/>
    <w:rsid w:val="00402776"/>
    <w:rsid w:val="00403480"/>
    <w:rsid w:val="004074BC"/>
    <w:rsid w:val="004158C8"/>
    <w:rsid w:val="0042087E"/>
    <w:rsid w:val="00421A49"/>
    <w:rsid w:val="00430085"/>
    <w:rsid w:val="004322F7"/>
    <w:rsid w:val="0043337C"/>
    <w:rsid w:val="00440304"/>
    <w:rsid w:val="00441779"/>
    <w:rsid w:val="004520B9"/>
    <w:rsid w:val="0045586A"/>
    <w:rsid w:val="00461C1E"/>
    <w:rsid w:val="00465F0E"/>
    <w:rsid w:val="00466262"/>
    <w:rsid w:val="00467ED2"/>
    <w:rsid w:val="00470012"/>
    <w:rsid w:val="00475E25"/>
    <w:rsid w:val="00477B68"/>
    <w:rsid w:val="0048013A"/>
    <w:rsid w:val="0048125B"/>
    <w:rsid w:val="00481368"/>
    <w:rsid w:val="00482B5A"/>
    <w:rsid w:val="0048391F"/>
    <w:rsid w:val="00483E4B"/>
    <w:rsid w:val="0048418C"/>
    <w:rsid w:val="00485CF8"/>
    <w:rsid w:val="00486ABE"/>
    <w:rsid w:val="00486CD7"/>
    <w:rsid w:val="00492109"/>
    <w:rsid w:val="00496750"/>
    <w:rsid w:val="004978AF"/>
    <w:rsid w:val="004A1330"/>
    <w:rsid w:val="004A5E5B"/>
    <w:rsid w:val="004B37BE"/>
    <w:rsid w:val="004B3815"/>
    <w:rsid w:val="004C1A3A"/>
    <w:rsid w:val="004C23C2"/>
    <w:rsid w:val="004C37C3"/>
    <w:rsid w:val="004C6FF1"/>
    <w:rsid w:val="004C723F"/>
    <w:rsid w:val="004C7330"/>
    <w:rsid w:val="004C74CA"/>
    <w:rsid w:val="004D01CC"/>
    <w:rsid w:val="004D0F96"/>
    <w:rsid w:val="004D168A"/>
    <w:rsid w:val="004D3917"/>
    <w:rsid w:val="004D3EF3"/>
    <w:rsid w:val="004D46CE"/>
    <w:rsid w:val="004D5004"/>
    <w:rsid w:val="004D675A"/>
    <w:rsid w:val="004E7967"/>
    <w:rsid w:val="004E7E5F"/>
    <w:rsid w:val="004F0D49"/>
    <w:rsid w:val="004F1ABE"/>
    <w:rsid w:val="004F1C9F"/>
    <w:rsid w:val="00500DD0"/>
    <w:rsid w:val="00511345"/>
    <w:rsid w:val="00512B0B"/>
    <w:rsid w:val="005140D5"/>
    <w:rsid w:val="005226CD"/>
    <w:rsid w:val="005231BD"/>
    <w:rsid w:val="00523B77"/>
    <w:rsid w:val="005249A0"/>
    <w:rsid w:val="00524C07"/>
    <w:rsid w:val="005315E0"/>
    <w:rsid w:val="00535B5D"/>
    <w:rsid w:val="00537FBB"/>
    <w:rsid w:val="005405C5"/>
    <w:rsid w:val="00540FBF"/>
    <w:rsid w:val="005422A4"/>
    <w:rsid w:val="00542F9B"/>
    <w:rsid w:val="005521FF"/>
    <w:rsid w:val="00552702"/>
    <w:rsid w:val="005549B7"/>
    <w:rsid w:val="00554F2F"/>
    <w:rsid w:val="005569E8"/>
    <w:rsid w:val="00560ABD"/>
    <w:rsid w:val="0056330F"/>
    <w:rsid w:val="005633C6"/>
    <w:rsid w:val="005651B2"/>
    <w:rsid w:val="00565862"/>
    <w:rsid w:val="00572439"/>
    <w:rsid w:val="005762F1"/>
    <w:rsid w:val="00577D52"/>
    <w:rsid w:val="00580196"/>
    <w:rsid w:val="00580EF7"/>
    <w:rsid w:val="00583BDE"/>
    <w:rsid w:val="00585FFE"/>
    <w:rsid w:val="00592FB1"/>
    <w:rsid w:val="005931A9"/>
    <w:rsid w:val="00593A07"/>
    <w:rsid w:val="005958A9"/>
    <w:rsid w:val="00597FC8"/>
    <w:rsid w:val="005A7024"/>
    <w:rsid w:val="005A7B1B"/>
    <w:rsid w:val="005B0431"/>
    <w:rsid w:val="005B2213"/>
    <w:rsid w:val="005B2F95"/>
    <w:rsid w:val="005B3822"/>
    <w:rsid w:val="005B6098"/>
    <w:rsid w:val="005B68DE"/>
    <w:rsid w:val="005B6F13"/>
    <w:rsid w:val="005B6FB3"/>
    <w:rsid w:val="005C2284"/>
    <w:rsid w:val="005C5FF7"/>
    <w:rsid w:val="005C74E6"/>
    <w:rsid w:val="005C7C06"/>
    <w:rsid w:val="005D2F1B"/>
    <w:rsid w:val="005D456A"/>
    <w:rsid w:val="005D5809"/>
    <w:rsid w:val="005D6991"/>
    <w:rsid w:val="005E0A5E"/>
    <w:rsid w:val="005E0FF4"/>
    <w:rsid w:val="005E4F11"/>
    <w:rsid w:val="005E637B"/>
    <w:rsid w:val="005E7520"/>
    <w:rsid w:val="005E763B"/>
    <w:rsid w:val="005F0CD2"/>
    <w:rsid w:val="005F2BD6"/>
    <w:rsid w:val="005F5191"/>
    <w:rsid w:val="005F51FB"/>
    <w:rsid w:val="005F796B"/>
    <w:rsid w:val="005F7D5E"/>
    <w:rsid w:val="00602804"/>
    <w:rsid w:val="00610327"/>
    <w:rsid w:val="00611B1F"/>
    <w:rsid w:val="00624028"/>
    <w:rsid w:val="006271B7"/>
    <w:rsid w:val="0063055D"/>
    <w:rsid w:val="006308A7"/>
    <w:rsid w:val="00633325"/>
    <w:rsid w:val="00633567"/>
    <w:rsid w:val="00643AFE"/>
    <w:rsid w:val="006464F7"/>
    <w:rsid w:val="006469CD"/>
    <w:rsid w:val="006513D8"/>
    <w:rsid w:val="00651C62"/>
    <w:rsid w:val="0065554F"/>
    <w:rsid w:val="0066247D"/>
    <w:rsid w:val="0066439C"/>
    <w:rsid w:val="00664799"/>
    <w:rsid w:val="00666A08"/>
    <w:rsid w:val="00667C0F"/>
    <w:rsid w:val="006706AE"/>
    <w:rsid w:val="00672D26"/>
    <w:rsid w:val="0068073A"/>
    <w:rsid w:val="006816B0"/>
    <w:rsid w:val="00690D50"/>
    <w:rsid w:val="006925E3"/>
    <w:rsid w:val="006933DF"/>
    <w:rsid w:val="00693B5C"/>
    <w:rsid w:val="006953A5"/>
    <w:rsid w:val="006A2AE4"/>
    <w:rsid w:val="006A4EBD"/>
    <w:rsid w:val="006A54D3"/>
    <w:rsid w:val="006A5FBD"/>
    <w:rsid w:val="006C2E9A"/>
    <w:rsid w:val="006C43DD"/>
    <w:rsid w:val="006C73CE"/>
    <w:rsid w:val="006D4A16"/>
    <w:rsid w:val="006D54B5"/>
    <w:rsid w:val="006E6D06"/>
    <w:rsid w:val="006F71B5"/>
    <w:rsid w:val="00707EF0"/>
    <w:rsid w:val="007118CD"/>
    <w:rsid w:val="00715777"/>
    <w:rsid w:val="00720A95"/>
    <w:rsid w:val="00720D8C"/>
    <w:rsid w:val="00722DD5"/>
    <w:rsid w:val="00731835"/>
    <w:rsid w:val="007361F0"/>
    <w:rsid w:val="00737AB5"/>
    <w:rsid w:val="0074010C"/>
    <w:rsid w:val="00745450"/>
    <w:rsid w:val="00746AE8"/>
    <w:rsid w:val="00747C71"/>
    <w:rsid w:val="00751FCB"/>
    <w:rsid w:val="0075718D"/>
    <w:rsid w:val="00761513"/>
    <w:rsid w:val="00764ABC"/>
    <w:rsid w:val="0076614C"/>
    <w:rsid w:val="00767B89"/>
    <w:rsid w:val="00767B98"/>
    <w:rsid w:val="00767BE5"/>
    <w:rsid w:val="007732CE"/>
    <w:rsid w:val="00773B5E"/>
    <w:rsid w:val="00775E4C"/>
    <w:rsid w:val="00783C0E"/>
    <w:rsid w:val="00784547"/>
    <w:rsid w:val="00784E8A"/>
    <w:rsid w:val="00786F4B"/>
    <w:rsid w:val="00796847"/>
    <w:rsid w:val="007A032A"/>
    <w:rsid w:val="007A0E47"/>
    <w:rsid w:val="007A1859"/>
    <w:rsid w:val="007A292F"/>
    <w:rsid w:val="007A2DE5"/>
    <w:rsid w:val="007A34E2"/>
    <w:rsid w:val="007A4121"/>
    <w:rsid w:val="007A4880"/>
    <w:rsid w:val="007A4DEA"/>
    <w:rsid w:val="007A6550"/>
    <w:rsid w:val="007B3CC8"/>
    <w:rsid w:val="007B7042"/>
    <w:rsid w:val="007B723F"/>
    <w:rsid w:val="007C73BD"/>
    <w:rsid w:val="007D531E"/>
    <w:rsid w:val="007D6A2F"/>
    <w:rsid w:val="007E0476"/>
    <w:rsid w:val="007E4646"/>
    <w:rsid w:val="007F14E1"/>
    <w:rsid w:val="007F1A4E"/>
    <w:rsid w:val="007F2A3E"/>
    <w:rsid w:val="007F2C9A"/>
    <w:rsid w:val="007F38DE"/>
    <w:rsid w:val="007F55A9"/>
    <w:rsid w:val="007F7616"/>
    <w:rsid w:val="008007B4"/>
    <w:rsid w:val="00801D7F"/>
    <w:rsid w:val="00804B4B"/>
    <w:rsid w:val="0080719C"/>
    <w:rsid w:val="008075D0"/>
    <w:rsid w:val="00807C55"/>
    <w:rsid w:val="008101C5"/>
    <w:rsid w:val="00810403"/>
    <w:rsid w:val="00811FEF"/>
    <w:rsid w:val="00812796"/>
    <w:rsid w:val="008231B1"/>
    <w:rsid w:val="00826556"/>
    <w:rsid w:val="00826A1C"/>
    <w:rsid w:val="00830C48"/>
    <w:rsid w:val="0083286F"/>
    <w:rsid w:val="0083749A"/>
    <w:rsid w:val="00841187"/>
    <w:rsid w:val="008415BE"/>
    <w:rsid w:val="00844C99"/>
    <w:rsid w:val="0084552A"/>
    <w:rsid w:val="00847412"/>
    <w:rsid w:val="00853080"/>
    <w:rsid w:val="00853F3F"/>
    <w:rsid w:val="008571C7"/>
    <w:rsid w:val="008612EF"/>
    <w:rsid w:val="00861E59"/>
    <w:rsid w:val="008674EF"/>
    <w:rsid w:val="00872183"/>
    <w:rsid w:val="00877C30"/>
    <w:rsid w:val="0088092F"/>
    <w:rsid w:val="0088120A"/>
    <w:rsid w:val="00881AB0"/>
    <w:rsid w:val="00881E9D"/>
    <w:rsid w:val="0088230E"/>
    <w:rsid w:val="008837CC"/>
    <w:rsid w:val="00883B54"/>
    <w:rsid w:val="008859D6"/>
    <w:rsid w:val="00885DD1"/>
    <w:rsid w:val="00891A64"/>
    <w:rsid w:val="008926A9"/>
    <w:rsid w:val="00894657"/>
    <w:rsid w:val="00895E50"/>
    <w:rsid w:val="0089688F"/>
    <w:rsid w:val="0089792C"/>
    <w:rsid w:val="008A032E"/>
    <w:rsid w:val="008A2420"/>
    <w:rsid w:val="008A5FC6"/>
    <w:rsid w:val="008A6314"/>
    <w:rsid w:val="008B0146"/>
    <w:rsid w:val="008B0AB1"/>
    <w:rsid w:val="008B2132"/>
    <w:rsid w:val="008B3D5C"/>
    <w:rsid w:val="008B4A72"/>
    <w:rsid w:val="008B621B"/>
    <w:rsid w:val="008C0823"/>
    <w:rsid w:val="008C4037"/>
    <w:rsid w:val="008C4E22"/>
    <w:rsid w:val="008C5FDE"/>
    <w:rsid w:val="008D181D"/>
    <w:rsid w:val="008D2831"/>
    <w:rsid w:val="008D6D47"/>
    <w:rsid w:val="008D7A26"/>
    <w:rsid w:val="008E0ADF"/>
    <w:rsid w:val="008E1C50"/>
    <w:rsid w:val="008E2BD1"/>
    <w:rsid w:val="008F1970"/>
    <w:rsid w:val="008F2F70"/>
    <w:rsid w:val="008F4FA9"/>
    <w:rsid w:val="00900A4E"/>
    <w:rsid w:val="00902936"/>
    <w:rsid w:val="009033DE"/>
    <w:rsid w:val="00903619"/>
    <w:rsid w:val="00904E7B"/>
    <w:rsid w:val="0093379F"/>
    <w:rsid w:val="00933C97"/>
    <w:rsid w:val="00937CC1"/>
    <w:rsid w:val="009417E6"/>
    <w:rsid w:val="00942BC7"/>
    <w:rsid w:val="009449E4"/>
    <w:rsid w:val="009455CB"/>
    <w:rsid w:val="00945E7D"/>
    <w:rsid w:val="00951735"/>
    <w:rsid w:val="009568ED"/>
    <w:rsid w:val="0095791A"/>
    <w:rsid w:val="00957EA1"/>
    <w:rsid w:val="0096200C"/>
    <w:rsid w:val="0096227F"/>
    <w:rsid w:val="00962D92"/>
    <w:rsid w:val="009679F5"/>
    <w:rsid w:val="009814D8"/>
    <w:rsid w:val="009820B7"/>
    <w:rsid w:val="00994201"/>
    <w:rsid w:val="0099460E"/>
    <w:rsid w:val="009963C6"/>
    <w:rsid w:val="00996EB4"/>
    <w:rsid w:val="00997D00"/>
    <w:rsid w:val="009A1183"/>
    <w:rsid w:val="009A51D6"/>
    <w:rsid w:val="009A5B6C"/>
    <w:rsid w:val="009A7454"/>
    <w:rsid w:val="009B0014"/>
    <w:rsid w:val="009B188F"/>
    <w:rsid w:val="009B2DAF"/>
    <w:rsid w:val="009B3E64"/>
    <w:rsid w:val="009B6CF9"/>
    <w:rsid w:val="009C0C85"/>
    <w:rsid w:val="009C0F07"/>
    <w:rsid w:val="009C5979"/>
    <w:rsid w:val="009D2DCA"/>
    <w:rsid w:val="009D76CB"/>
    <w:rsid w:val="009D7ADB"/>
    <w:rsid w:val="009E23AE"/>
    <w:rsid w:val="009E23C9"/>
    <w:rsid w:val="009E3076"/>
    <w:rsid w:val="009E60DC"/>
    <w:rsid w:val="009E7D16"/>
    <w:rsid w:val="009F5A2C"/>
    <w:rsid w:val="009F6ADD"/>
    <w:rsid w:val="00A000D6"/>
    <w:rsid w:val="00A00B6A"/>
    <w:rsid w:val="00A022A7"/>
    <w:rsid w:val="00A03EF7"/>
    <w:rsid w:val="00A0419B"/>
    <w:rsid w:val="00A0678E"/>
    <w:rsid w:val="00A0788C"/>
    <w:rsid w:val="00A078E7"/>
    <w:rsid w:val="00A14D0C"/>
    <w:rsid w:val="00A1706A"/>
    <w:rsid w:val="00A2517B"/>
    <w:rsid w:val="00A25C80"/>
    <w:rsid w:val="00A2635E"/>
    <w:rsid w:val="00A3154C"/>
    <w:rsid w:val="00A409EA"/>
    <w:rsid w:val="00A41569"/>
    <w:rsid w:val="00A43503"/>
    <w:rsid w:val="00A467D0"/>
    <w:rsid w:val="00A50C51"/>
    <w:rsid w:val="00A52276"/>
    <w:rsid w:val="00A52F4E"/>
    <w:rsid w:val="00A53010"/>
    <w:rsid w:val="00A553B9"/>
    <w:rsid w:val="00A652C8"/>
    <w:rsid w:val="00A73966"/>
    <w:rsid w:val="00A84180"/>
    <w:rsid w:val="00A917D0"/>
    <w:rsid w:val="00A9187E"/>
    <w:rsid w:val="00AA3737"/>
    <w:rsid w:val="00AB0F8C"/>
    <w:rsid w:val="00AB6D9F"/>
    <w:rsid w:val="00AC1C77"/>
    <w:rsid w:val="00AC622E"/>
    <w:rsid w:val="00AD60DA"/>
    <w:rsid w:val="00AD6F81"/>
    <w:rsid w:val="00AD76A3"/>
    <w:rsid w:val="00AE0479"/>
    <w:rsid w:val="00AE25DC"/>
    <w:rsid w:val="00AE33A5"/>
    <w:rsid w:val="00AE39E2"/>
    <w:rsid w:val="00AE497F"/>
    <w:rsid w:val="00AF417A"/>
    <w:rsid w:val="00B01AD1"/>
    <w:rsid w:val="00B01DD1"/>
    <w:rsid w:val="00B02F08"/>
    <w:rsid w:val="00B03206"/>
    <w:rsid w:val="00B032C2"/>
    <w:rsid w:val="00B07AB5"/>
    <w:rsid w:val="00B07FF7"/>
    <w:rsid w:val="00B10747"/>
    <w:rsid w:val="00B12146"/>
    <w:rsid w:val="00B14F4C"/>
    <w:rsid w:val="00B1585B"/>
    <w:rsid w:val="00B22817"/>
    <w:rsid w:val="00B23256"/>
    <w:rsid w:val="00B240D2"/>
    <w:rsid w:val="00B25BED"/>
    <w:rsid w:val="00B35BF2"/>
    <w:rsid w:val="00B35E81"/>
    <w:rsid w:val="00B3696D"/>
    <w:rsid w:val="00B374A4"/>
    <w:rsid w:val="00B4302E"/>
    <w:rsid w:val="00B43BF4"/>
    <w:rsid w:val="00B4503C"/>
    <w:rsid w:val="00B50C79"/>
    <w:rsid w:val="00B53F69"/>
    <w:rsid w:val="00B6096A"/>
    <w:rsid w:val="00B63B3D"/>
    <w:rsid w:val="00B65EAA"/>
    <w:rsid w:val="00B7052D"/>
    <w:rsid w:val="00B7093B"/>
    <w:rsid w:val="00B71E82"/>
    <w:rsid w:val="00B72002"/>
    <w:rsid w:val="00B77B75"/>
    <w:rsid w:val="00B77FCF"/>
    <w:rsid w:val="00B813E1"/>
    <w:rsid w:val="00B83B3C"/>
    <w:rsid w:val="00BA0A4E"/>
    <w:rsid w:val="00BA172C"/>
    <w:rsid w:val="00BA320A"/>
    <w:rsid w:val="00BA4160"/>
    <w:rsid w:val="00BB0BE7"/>
    <w:rsid w:val="00BB1F69"/>
    <w:rsid w:val="00BC04FE"/>
    <w:rsid w:val="00BC34D6"/>
    <w:rsid w:val="00BD0592"/>
    <w:rsid w:val="00BD279C"/>
    <w:rsid w:val="00BD4C76"/>
    <w:rsid w:val="00BD5507"/>
    <w:rsid w:val="00BD5AEE"/>
    <w:rsid w:val="00BD5C1F"/>
    <w:rsid w:val="00BD63F7"/>
    <w:rsid w:val="00BD7236"/>
    <w:rsid w:val="00BE0645"/>
    <w:rsid w:val="00BE08D6"/>
    <w:rsid w:val="00BE23C3"/>
    <w:rsid w:val="00BE2BB1"/>
    <w:rsid w:val="00BE3939"/>
    <w:rsid w:val="00BF1440"/>
    <w:rsid w:val="00BF1825"/>
    <w:rsid w:val="00BF1A9B"/>
    <w:rsid w:val="00BF366C"/>
    <w:rsid w:val="00C00D92"/>
    <w:rsid w:val="00C01429"/>
    <w:rsid w:val="00C01690"/>
    <w:rsid w:val="00C02CF3"/>
    <w:rsid w:val="00C07B67"/>
    <w:rsid w:val="00C10ADB"/>
    <w:rsid w:val="00C1541D"/>
    <w:rsid w:val="00C17DB2"/>
    <w:rsid w:val="00C21071"/>
    <w:rsid w:val="00C21DCD"/>
    <w:rsid w:val="00C232E9"/>
    <w:rsid w:val="00C256A0"/>
    <w:rsid w:val="00C25C11"/>
    <w:rsid w:val="00C25D94"/>
    <w:rsid w:val="00C278AD"/>
    <w:rsid w:val="00C27BEE"/>
    <w:rsid w:val="00C333ED"/>
    <w:rsid w:val="00C346CF"/>
    <w:rsid w:val="00C3657C"/>
    <w:rsid w:val="00C40290"/>
    <w:rsid w:val="00C414B0"/>
    <w:rsid w:val="00C44046"/>
    <w:rsid w:val="00C471B3"/>
    <w:rsid w:val="00C47320"/>
    <w:rsid w:val="00C475B1"/>
    <w:rsid w:val="00C51972"/>
    <w:rsid w:val="00C52036"/>
    <w:rsid w:val="00C54827"/>
    <w:rsid w:val="00C5526A"/>
    <w:rsid w:val="00C556FC"/>
    <w:rsid w:val="00C56F45"/>
    <w:rsid w:val="00C57EE1"/>
    <w:rsid w:val="00C66437"/>
    <w:rsid w:val="00C6745D"/>
    <w:rsid w:val="00C71317"/>
    <w:rsid w:val="00C7224D"/>
    <w:rsid w:val="00C7274B"/>
    <w:rsid w:val="00C77D0A"/>
    <w:rsid w:val="00C8789D"/>
    <w:rsid w:val="00C94188"/>
    <w:rsid w:val="00C9689B"/>
    <w:rsid w:val="00CA0300"/>
    <w:rsid w:val="00CA09D5"/>
    <w:rsid w:val="00CA2F8B"/>
    <w:rsid w:val="00CA3907"/>
    <w:rsid w:val="00CB27C3"/>
    <w:rsid w:val="00CB7340"/>
    <w:rsid w:val="00CC1B09"/>
    <w:rsid w:val="00CC1BB4"/>
    <w:rsid w:val="00CC3CF6"/>
    <w:rsid w:val="00CC4615"/>
    <w:rsid w:val="00CC655C"/>
    <w:rsid w:val="00CD2427"/>
    <w:rsid w:val="00CD328B"/>
    <w:rsid w:val="00CD7158"/>
    <w:rsid w:val="00CE53E6"/>
    <w:rsid w:val="00CE5906"/>
    <w:rsid w:val="00CE72AA"/>
    <w:rsid w:val="00CF0F99"/>
    <w:rsid w:val="00D0167C"/>
    <w:rsid w:val="00D01DCF"/>
    <w:rsid w:val="00D05027"/>
    <w:rsid w:val="00D07198"/>
    <w:rsid w:val="00D12B96"/>
    <w:rsid w:val="00D137DF"/>
    <w:rsid w:val="00D17BCC"/>
    <w:rsid w:val="00D21622"/>
    <w:rsid w:val="00D23155"/>
    <w:rsid w:val="00D25720"/>
    <w:rsid w:val="00D36222"/>
    <w:rsid w:val="00D37481"/>
    <w:rsid w:val="00D41561"/>
    <w:rsid w:val="00D43FC4"/>
    <w:rsid w:val="00D454FF"/>
    <w:rsid w:val="00D50DCC"/>
    <w:rsid w:val="00D51AA3"/>
    <w:rsid w:val="00D5373F"/>
    <w:rsid w:val="00D54C9F"/>
    <w:rsid w:val="00D570D0"/>
    <w:rsid w:val="00D57BD8"/>
    <w:rsid w:val="00D61F9F"/>
    <w:rsid w:val="00D6272E"/>
    <w:rsid w:val="00D63CA6"/>
    <w:rsid w:val="00D676BB"/>
    <w:rsid w:val="00D7264B"/>
    <w:rsid w:val="00D7348F"/>
    <w:rsid w:val="00D73504"/>
    <w:rsid w:val="00D743D7"/>
    <w:rsid w:val="00D7680A"/>
    <w:rsid w:val="00D830E5"/>
    <w:rsid w:val="00D8389A"/>
    <w:rsid w:val="00D842B7"/>
    <w:rsid w:val="00D8569B"/>
    <w:rsid w:val="00D85C14"/>
    <w:rsid w:val="00D97607"/>
    <w:rsid w:val="00D9783A"/>
    <w:rsid w:val="00D9797C"/>
    <w:rsid w:val="00DA0CAA"/>
    <w:rsid w:val="00DA1C54"/>
    <w:rsid w:val="00DA29F1"/>
    <w:rsid w:val="00DA35F8"/>
    <w:rsid w:val="00DA6115"/>
    <w:rsid w:val="00DA6288"/>
    <w:rsid w:val="00DB04A8"/>
    <w:rsid w:val="00DB0B19"/>
    <w:rsid w:val="00DB1A25"/>
    <w:rsid w:val="00DB21E5"/>
    <w:rsid w:val="00DB3B99"/>
    <w:rsid w:val="00DB7C78"/>
    <w:rsid w:val="00DC2A60"/>
    <w:rsid w:val="00DC325D"/>
    <w:rsid w:val="00DD0110"/>
    <w:rsid w:val="00DD3345"/>
    <w:rsid w:val="00DD52DD"/>
    <w:rsid w:val="00DE442D"/>
    <w:rsid w:val="00DE6060"/>
    <w:rsid w:val="00DF1BCB"/>
    <w:rsid w:val="00DF6C2C"/>
    <w:rsid w:val="00DF7355"/>
    <w:rsid w:val="00E05269"/>
    <w:rsid w:val="00E054F5"/>
    <w:rsid w:val="00E06E94"/>
    <w:rsid w:val="00E1091A"/>
    <w:rsid w:val="00E301A9"/>
    <w:rsid w:val="00E3442B"/>
    <w:rsid w:val="00E357C2"/>
    <w:rsid w:val="00E40CA1"/>
    <w:rsid w:val="00E4260C"/>
    <w:rsid w:val="00E60FF7"/>
    <w:rsid w:val="00E6218F"/>
    <w:rsid w:val="00E64912"/>
    <w:rsid w:val="00E65050"/>
    <w:rsid w:val="00E65AAA"/>
    <w:rsid w:val="00E67468"/>
    <w:rsid w:val="00E80733"/>
    <w:rsid w:val="00E82BB1"/>
    <w:rsid w:val="00E85C9E"/>
    <w:rsid w:val="00E8799B"/>
    <w:rsid w:val="00E92B6A"/>
    <w:rsid w:val="00E93A27"/>
    <w:rsid w:val="00E97E44"/>
    <w:rsid w:val="00EA0AA1"/>
    <w:rsid w:val="00EA1F87"/>
    <w:rsid w:val="00EA2CDB"/>
    <w:rsid w:val="00EA4C8E"/>
    <w:rsid w:val="00EA7706"/>
    <w:rsid w:val="00EB0DA7"/>
    <w:rsid w:val="00EB2CDB"/>
    <w:rsid w:val="00EB5520"/>
    <w:rsid w:val="00EB6DAF"/>
    <w:rsid w:val="00ED2F4B"/>
    <w:rsid w:val="00ED402E"/>
    <w:rsid w:val="00EE02DA"/>
    <w:rsid w:val="00EE1C7B"/>
    <w:rsid w:val="00EE600D"/>
    <w:rsid w:val="00EF15B7"/>
    <w:rsid w:val="00EF43E2"/>
    <w:rsid w:val="00EF7424"/>
    <w:rsid w:val="00F0004D"/>
    <w:rsid w:val="00F0113F"/>
    <w:rsid w:val="00F019FF"/>
    <w:rsid w:val="00F11A20"/>
    <w:rsid w:val="00F14999"/>
    <w:rsid w:val="00F15B78"/>
    <w:rsid w:val="00F16EAC"/>
    <w:rsid w:val="00F20CE2"/>
    <w:rsid w:val="00F23C69"/>
    <w:rsid w:val="00F261D3"/>
    <w:rsid w:val="00F26403"/>
    <w:rsid w:val="00F33A7A"/>
    <w:rsid w:val="00F40166"/>
    <w:rsid w:val="00F41E48"/>
    <w:rsid w:val="00F47C17"/>
    <w:rsid w:val="00F515A8"/>
    <w:rsid w:val="00F5760F"/>
    <w:rsid w:val="00F62525"/>
    <w:rsid w:val="00F62DE3"/>
    <w:rsid w:val="00F64FF6"/>
    <w:rsid w:val="00F7491E"/>
    <w:rsid w:val="00F759C4"/>
    <w:rsid w:val="00F81FFA"/>
    <w:rsid w:val="00F825ED"/>
    <w:rsid w:val="00F85457"/>
    <w:rsid w:val="00F918AD"/>
    <w:rsid w:val="00F92C9E"/>
    <w:rsid w:val="00F93AB1"/>
    <w:rsid w:val="00F95ACC"/>
    <w:rsid w:val="00F96371"/>
    <w:rsid w:val="00FA3F70"/>
    <w:rsid w:val="00FA55CD"/>
    <w:rsid w:val="00FB0CA7"/>
    <w:rsid w:val="00FB2671"/>
    <w:rsid w:val="00FB6223"/>
    <w:rsid w:val="00FC0008"/>
    <w:rsid w:val="00FD458E"/>
    <w:rsid w:val="00FE0D26"/>
    <w:rsid w:val="00FE2A0E"/>
    <w:rsid w:val="00FE2CB3"/>
    <w:rsid w:val="00FE2FE7"/>
    <w:rsid w:val="018739B1"/>
    <w:rsid w:val="07EA4D62"/>
    <w:rsid w:val="0B6AEA12"/>
    <w:rsid w:val="0D6F9A6A"/>
    <w:rsid w:val="11503F60"/>
    <w:rsid w:val="12B36C67"/>
    <w:rsid w:val="1382E258"/>
    <w:rsid w:val="1433D96B"/>
    <w:rsid w:val="148779D3"/>
    <w:rsid w:val="15F771B7"/>
    <w:rsid w:val="2240FDC0"/>
    <w:rsid w:val="23DA3EE9"/>
    <w:rsid w:val="299E71E4"/>
    <w:rsid w:val="2A11314B"/>
    <w:rsid w:val="2B4F1B85"/>
    <w:rsid w:val="2CC76785"/>
    <w:rsid w:val="33F3ED5D"/>
    <w:rsid w:val="340BE6CA"/>
    <w:rsid w:val="35FE9515"/>
    <w:rsid w:val="36310D91"/>
    <w:rsid w:val="3743C5A8"/>
    <w:rsid w:val="38878CA5"/>
    <w:rsid w:val="3F17DCB8"/>
    <w:rsid w:val="4411972D"/>
    <w:rsid w:val="443EC95E"/>
    <w:rsid w:val="469F0EEF"/>
    <w:rsid w:val="4783B380"/>
    <w:rsid w:val="49F7E38A"/>
    <w:rsid w:val="4C35E4E6"/>
    <w:rsid w:val="4CB55588"/>
    <w:rsid w:val="515220E8"/>
    <w:rsid w:val="563062E8"/>
    <w:rsid w:val="57482ADC"/>
    <w:rsid w:val="5AD07BED"/>
    <w:rsid w:val="5E3B74CD"/>
    <w:rsid w:val="637B4A0E"/>
    <w:rsid w:val="65A633F9"/>
    <w:rsid w:val="68BEA2B5"/>
    <w:rsid w:val="6B9EB01C"/>
    <w:rsid w:val="6D5A3670"/>
    <w:rsid w:val="6E057F66"/>
    <w:rsid w:val="6EC49A62"/>
    <w:rsid w:val="6FD96055"/>
    <w:rsid w:val="706D7354"/>
    <w:rsid w:val="76B7434C"/>
    <w:rsid w:val="76EDECC0"/>
    <w:rsid w:val="77019710"/>
    <w:rsid w:val="7742D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5DBD2E6"/>
  <w15:chartTrackingRefBased/>
  <w15:docId w15:val="{74F3CE10-F674-4DE2-B756-C872E541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5E50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paragraph" w:styleId="ListParagraph">
    <w:name w:val="List Paragraph"/>
    <w:basedOn w:val="Normal"/>
    <w:uiPriority w:val="34"/>
    <w:qFormat/>
    <w:rsid w:val="008E0ADF"/>
    <w:pPr>
      <w:ind w:left="720"/>
      <w:contextualSpacing/>
    </w:pPr>
  </w:style>
  <w:style w:type="character" w:styleId="Hyperlink">
    <w:name w:val="Hyperlink"/>
    <w:uiPriority w:val="99"/>
    <w:unhideWhenUsed/>
    <w:rsid w:val="008E0ADF"/>
    <w:rPr>
      <w:color w:val="0563C1"/>
      <w:u w:val="single"/>
    </w:rPr>
  </w:style>
  <w:style w:type="character" w:styleId="UnresolvedMention">
    <w:name w:val="Unresolved Mention"/>
    <w:uiPriority w:val="99"/>
    <w:unhideWhenUsed/>
    <w:rsid w:val="00283490"/>
    <w:rPr>
      <w:color w:val="605E5C"/>
      <w:shd w:val="clear" w:color="auto" w:fill="E1DFDD"/>
    </w:rPr>
  </w:style>
  <w:style w:type="character" w:styleId="Mention">
    <w:name w:val="Mention"/>
    <w:uiPriority w:val="99"/>
    <w:unhideWhenUsed/>
    <w:rsid w:val="00283490"/>
    <w:rPr>
      <w:color w:val="2B579A"/>
      <w:shd w:val="clear" w:color="auto" w:fill="E1DFDD"/>
    </w:rPr>
  </w:style>
  <w:style w:type="paragraph" w:customStyle="1" w:styleId="s11">
    <w:name w:val="s11"/>
    <w:basedOn w:val="Normal"/>
    <w:rsid w:val="00B02F08"/>
    <w:pPr>
      <w:spacing w:before="100" w:beforeAutospacing="1" w:after="100" w:afterAutospacing="1" w:line="240" w:lineRule="auto"/>
    </w:pPr>
  </w:style>
  <w:style w:type="character" w:customStyle="1" w:styleId="bumpedfont15">
    <w:name w:val="bumpedfont15"/>
    <w:basedOn w:val="DefaultParagraphFont"/>
    <w:rsid w:val="00B02F08"/>
  </w:style>
  <w:style w:type="character" w:styleId="FollowedHyperlink">
    <w:name w:val="FollowedHyperlink"/>
    <w:basedOn w:val="DefaultParagraphFont"/>
    <w:rsid w:val="00F0113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B6223"/>
    <w:rPr>
      <w:rFonts w:ascii="Calibri" w:eastAsia="Calibri" w:hAnsi="Calibri"/>
      <w:sz w:val="22"/>
      <w:szCs w:val="22"/>
    </w:rPr>
  </w:style>
  <w:style w:type="character" w:customStyle="1" w:styleId="ui-provider">
    <w:name w:val="ui-provider"/>
    <w:basedOn w:val="DefaultParagraphFont"/>
    <w:rsid w:val="0063055D"/>
  </w:style>
  <w:style w:type="paragraph" w:styleId="IntenseQuote">
    <w:name w:val="Intense Quote"/>
    <w:basedOn w:val="Normal"/>
    <w:next w:val="Normal"/>
    <w:link w:val="IntenseQuoteChar"/>
    <w:uiPriority w:val="30"/>
    <w:qFormat/>
    <w:rsid w:val="00376EB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EB3"/>
    <w:rPr>
      <w:rFonts w:ascii="Calibri" w:eastAsia="Calibri" w:hAnsi="Calibri"/>
      <w:i/>
      <w:iCs/>
      <w:color w:val="4472C4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183FDD"/>
    <w:rPr>
      <w:b/>
      <w:bCs/>
      <w:smallCaps/>
      <w:color w:val="4472C4" w:themeColor="accent1"/>
      <w:spacing w:val="5"/>
    </w:rPr>
  </w:style>
  <w:style w:type="paragraph" w:styleId="NoSpacing">
    <w:name w:val="No Spacing"/>
    <w:qFormat/>
    <w:rsid w:val="00183FDD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5B6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tlink--hash">
    <w:name w:val="bitlink--hash"/>
    <w:basedOn w:val="DefaultParagraphFont"/>
    <w:rsid w:val="009F6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030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409285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399395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5971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IllinoisDCEO" TargetMode="External"/><Relationship Id="rId18" Type="http://schemas.openxmlformats.org/officeDocument/2006/relationships/hyperlink" Target="https://www.facebook.com/chicagolatinamagazine/" TargetMode="External"/><Relationship Id="rId26" Type="http://schemas.openxmlformats.org/officeDocument/2006/relationships/hyperlink" Target="https://velezglobalenterprises.com/social-enterprise" TargetMode="External"/><Relationship Id="rId39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ChicagoFEB/" TargetMode="External"/><Relationship Id="rId34" Type="http://schemas.openxmlformats.org/officeDocument/2006/relationships/hyperlink" Target="https://bit.ly/3rndqwf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https://www.facebook.com/illinoisdceo" TargetMode="External"/><Relationship Id="rId17" Type="http://schemas.openxmlformats.org/officeDocument/2006/relationships/hyperlink" Target="https://www.linkedin.com/company/cclchicago/" TargetMode="External"/><Relationship Id="rId25" Type="http://schemas.openxmlformats.org/officeDocument/2006/relationships/hyperlink" Target="https://www.linkedin.com/company/malcolm-x-college" TargetMode="External"/><Relationship Id="rId33" Type="http://schemas.openxmlformats.org/officeDocument/2006/relationships/hyperlink" Target="mailto:anggi.lewis@illinois.gov" TargetMode="External"/><Relationship Id="rId38" Type="http://schemas.openxmlformats.org/officeDocument/2006/relationships/hyperlink" Target="https://www.eventbrite.com/e/latinex-economic-summit-tickets-669024930577" TargetMode="External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CCLchicago/" TargetMode="External"/><Relationship Id="rId20" Type="http://schemas.openxmlformats.org/officeDocument/2006/relationships/hyperlink" Target="https://twitter.com/chicagofeb" TargetMode="External"/><Relationship Id="rId29" Type="http://schemas.openxmlformats.org/officeDocument/2006/relationships/hyperlink" Target="https://www.linkedin.com/company/sunshine-enterprises-chicago" TargetMode="Externa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facebook.com/MalcolmXCollege/" TargetMode="External"/><Relationship Id="rId32" Type="http://schemas.openxmlformats.org/officeDocument/2006/relationships/hyperlink" Target="https://www.linkedin.com/in/southwest-chicago-chamber-of-commerce-8965b219b" TargetMode="External"/><Relationship Id="rId37" Type="http://schemas.openxmlformats.org/officeDocument/2006/relationships/hyperlink" Target="https://bit.ly/3rndqwf" TargetMode="External"/><Relationship Id="rId40" Type="http://schemas.openxmlformats.org/officeDocument/2006/relationships/image" Target="media/image2.png"/><Relationship Id="rId45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CCLchicago" TargetMode="External"/><Relationship Id="rId23" Type="http://schemas.openxmlformats.org/officeDocument/2006/relationships/hyperlink" Target="https://twitter.com/MX_College" TargetMode="External"/><Relationship Id="rId28" Type="http://schemas.openxmlformats.org/officeDocument/2006/relationships/hyperlink" Target="https://www.facebook.com/sunshineenterpriseschicago/" TargetMode="External"/><Relationship Id="rId36" Type="http://schemas.openxmlformats.org/officeDocument/2006/relationships/hyperlink" Target="https://bit.ly/3rndqwf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linkedin.com/company/chicago-latina-magazine" TargetMode="External"/><Relationship Id="rId31" Type="http://schemas.openxmlformats.org/officeDocument/2006/relationships/hyperlink" Target="https://www.facebook.com/SWChiChamber/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linkedin.com/company/illinoisdceo" TargetMode="External"/><Relationship Id="rId22" Type="http://schemas.openxmlformats.org/officeDocument/2006/relationships/hyperlink" Target="https://www.linkedin.com/company/chicagofeb/about/" TargetMode="External"/><Relationship Id="rId27" Type="http://schemas.openxmlformats.org/officeDocument/2006/relationships/hyperlink" Target="https://twitter.com/EnterprisesSun" TargetMode="External"/><Relationship Id="rId30" Type="http://schemas.openxmlformats.org/officeDocument/2006/relationships/hyperlink" Target="https://twitter.com/swchichamber?lang=en" TargetMode="External"/><Relationship Id="rId35" Type="http://schemas.openxmlformats.org/officeDocument/2006/relationships/hyperlink" Target="https://bit.ly/3rndqwf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olton\OneDrive%20-%20State%20of%20Illinois%20-%20Dept.%20of%20Innovation%20&amp;%20Technology\Templates%20for%20Staff\Letter%20Template\DCEO%20-%20Standard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978F2B33C5E4F83984393ED20870C" ma:contentTypeVersion="16" ma:contentTypeDescription="Create a new document." ma:contentTypeScope="" ma:versionID="e775c867290104991f381e575491d517">
  <xsd:schema xmlns:xsd="http://www.w3.org/2001/XMLSchema" xmlns:xs="http://www.w3.org/2001/XMLSchema" xmlns:p="http://schemas.microsoft.com/office/2006/metadata/properties" xmlns:ns1="http://schemas.microsoft.com/sharepoint/v3" xmlns:ns2="b7bbea11-489a-4744-8b29-f57abaafc71c" xmlns:ns3="1cb20ac8-4930-4ebb-81c7-2a787bec0162" targetNamespace="http://schemas.microsoft.com/office/2006/metadata/properties" ma:root="true" ma:fieldsID="b7bb30ef418254bcabfdd4491e963021" ns1:_="" ns2:_="" ns3:_="">
    <xsd:import namespace="http://schemas.microsoft.com/sharepoint/v3"/>
    <xsd:import namespace="b7bbea11-489a-4744-8b29-f57abaafc71c"/>
    <xsd:import namespace="1cb20ac8-4930-4ebb-81c7-2a787bec0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bea11-489a-4744-8b29-f57abaafc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4bd80cb-b55d-4a01-be99-577b45a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20ac8-4930-4ebb-81c7-2a787bec0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543f38f-7cdd-4c6d-80c4-be30de63b971}" ma:internalName="TaxCatchAll" ma:showField="CatchAllData" ma:web="1cb20ac8-4930-4ebb-81c7-2a787bec0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7bbea11-489a-4744-8b29-f57abaafc71c">
      <Terms xmlns="http://schemas.microsoft.com/office/infopath/2007/PartnerControls"/>
    </lcf76f155ced4ddcb4097134ff3c332f>
    <TaxCatchAll xmlns="1cb20ac8-4930-4ebb-81c7-2a787bec0162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98F3C-134E-4D67-BEDA-FC261215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7bbea11-489a-4744-8b29-f57abaafc71c"/>
    <ds:schemaRef ds:uri="1cb20ac8-4930-4ebb-81c7-2a787bec0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B1191A-E879-4F49-9F0A-9B03ACB2D15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7bbea11-489a-4744-8b29-f57abaafc71c"/>
    <ds:schemaRef ds:uri="1cb20ac8-4930-4ebb-81c7-2a787bec0162"/>
  </ds:schemaRefs>
</ds:datastoreItem>
</file>

<file path=customXml/itemProps3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DCEO - Standard Letter Template.dotx</Template>
  <TotalTime>0</TotalTime>
  <Pages>6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7793</CharactersWithSpaces>
  <SharedDoc>false</SharedDoc>
  <HyperlinkBase/>
  <HLinks>
    <vt:vector size="186" baseType="variant">
      <vt:variant>
        <vt:i4>1310725</vt:i4>
      </vt:variant>
      <vt:variant>
        <vt:i4>81</vt:i4>
      </vt:variant>
      <vt:variant>
        <vt:i4>0</vt:i4>
      </vt:variant>
      <vt:variant>
        <vt:i4>5</vt:i4>
      </vt:variant>
      <vt:variant>
        <vt:lpwstr>https://www.eventbrite.com/e/latinex-economic-summit-tickets-669024930577</vt:lpwstr>
      </vt:variant>
      <vt:variant>
        <vt:lpwstr/>
      </vt:variant>
      <vt:variant>
        <vt:i4>6619252</vt:i4>
      </vt:variant>
      <vt:variant>
        <vt:i4>78</vt:i4>
      </vt:variant>
      <vt:variant>
        <vt:i4>0</vt:i4>
      </vt:variant>
      <vt:variant>
        <vt:i4>5</vt:i4>
      </vt:variant>
      <vt:variant>
        <vt:lpwstr>https://bit.ly/3rndqwf</vt:lpwstr>
      </vt:variant>
      <vt:variant>
        <vt:lpwstr/>
      </vt:variant>
      <vt:variant>
        <vt:i4>6619252</vt:i4>
      </vt:variant>
      <vt:variant>
        <vt:i4>75</vt:i4>
      </vt:variant>
      <vt:variant>
        <vt:i4>0</vt:i4>
      </vt:variant>
      <vt:variant>
        <vt:i4>5</vt:i4>
      </vt:variant>
      <vt:variant>
        <vt:lpwstr>https://bit.ly/3rndqwf</vt:lpwstr>
      </vt:variant>
      <vt:variant>
        <vt:lpwstr/>
      </vt:variant>
      <vt:variant>
        <vt:i4>6619252</vt:i4>
      </vt:variant>
      <vt:variant>
        <vt:i4>72</vt:i4>
      </vt:variant>
      <vt:variant>
        <vt:i4>0</vt:i4>
      </vt:variant>
      <vt:variant>
        <vt:i4>5</vt:i4>
      </vt:variant>
      <vt:variant>
        <vt:lpwstr>https://bit.ly/3rndqwf</vt:lpwstr>
      </vt:variant>
      <vt:variant>
        <vt:lpwstr/>
      </vt:variant>
      <vt:variant>
        <vt:i4>6619252</vt:i4>
      </vt:variant>
      <vt:variant>
        <vt:i4>69</vt:i4>
      </vt:variant>
      <vt:variant>
        <vt:i4>0</vt:i4>
      </vt:variant>
      <vt:variant>
        <vt:i4>5</vt:i4>
      </vt:variant>
      <vt:variant>
        <vt:lpwstr>https://bit.ly/3rndqwf</vt:lpwstr>
      </vt:variant>
      <vt:variant>
        <vt:lpwstr/>
      </vt:variant>
      <vt:variant>
        <vt:i4>2490463</vt:i4>
      </vt:variant>
      <vt:variant>
        <vt:i4>66</vt:i4>
      </vt:variant>
      <vt:variant>
        <vt:i4>0</vt:i4>
      </vt:variant>
      <vt:variant>
        <vt:i4>5</vt:i4>
      </vt:variant>
      <vt:variant>
        <vt:lpwstr>mailto:anggi.lewis@illinois.gov</vt:lpwstr>
      </vt:variant>
      <vt:variant>
        <vt:lpwstr/>
      </vt:variant>
      <vt:variant>
        <vt:i4>3866690</vt:i4>
      </vt:variant>
      <vt:variant>
        <vt:i4>63</vt:i4>
      </vt:variant>
      <vt:variant>
        <vt:i4>0</vt:i4>
      </vt:variant>
      <vt:variant>
        <vt:i4>5</vt:i4>
      </vt:variant>
      <vt:variant>
        <vt:lpwstr>mailto:diana.alfaro@illinois.gov</vt:lpwstr>
      </vt:variant>
      <vt:variant>
        <vt:lpwstr/>
      </vt:variant>
      <vt:variant>
        <vt:i4>6750324</vt:i4>
      </vt:variant>
      <vt:variant>
        <vt:i4>60</vt:i4>
      </vt:variant>
      <vt:variant>
        <vt:i4>0</vt:i4>
      </vt:variant>
      <vt:variant>
        <vt:i4>5</vt:i4>
      </vt:variant>
      <vt:variant>
        <vt:lpwstr>https://velezglobalenterprises.com/</vt:lpwstr>
      </vt:variant>
      <vt:variant>
        <vt:lpwstr/>
      </vt:variant>
      <vt:variant>
        <vt:i4>7471149</vt:i4>
      </vt:variant>
      <vt:variant>
        <vt:i4>57</vt:i4>
      </vt:variant>
      <vt:variant>
        <vt:i4>0</vt:i4>
      </vt:variant>
      <vt:variant>
        <vt:i4>5</vt:i4>
      </vt:variant>
      <vt:variant>
        <vt:lpwstr>https://www.linkedin.com/in/southwest-chicago-chamber-of-commerce-8965b219b</vt:lpwstr>
      </vt:variant>
      <vt:variant>
        <vt:lpwstr/>
      </vt:variant>
      <vt:variant>
        <vt:i4>7340075</vt:i4>
      </vt:variant>
      <vt:variant>
        <vt:i4>54</vt:i4>
      </vt:variant>
      <vt:variant>
        <vt:i4>0</vt:i4>
      </vt:variant>
      <vt:variant>
        <vt:i4>5</vt:i4>
      </vt:variant>
      <vt:variant>
        <vt:lpwstr>https://www.facebook.com/SWChiChamber/</vt:lpwstr>
      </vt:variant>
      <vt:variant>
        <vt:lpwstr/>
      </vt:variant>
      <vt:variant>
        <vt:i4>4522000</vt:i4>
      </vt:variant>
      <vt:variant>
        <vt:i4>51</vt:i4>
      </vt:variant>
      <vt:variant>
        <vt:i4>0</vt:i4>
      </vt:variant>
      <vt:variant>
        <vt:i4>5</vt:i4>
      </vt:variant>
      <vt:variant>
        <vt:lpwstr>https://twitter.com/swchichamber?lang=en</vt:lpwstr>
      </vt:variant>
      <vt:variant>
        <vt:lpwstr/>
      </vt:variant>
      <vt:variant>
        <vt:i4>5767182</vt:i4>
      </vt:variant>
      <vt:variant>
        <vt:i4>48</vt:i4>
      </vt:variant>
      <vt:variant>
        <vt:i4>0</vt:i4>
      </vt:variant>
      <vt:variant>
        <vt:i4>5</vt:i4>
      </vt:variant>
      <vt:variant>
        <vt:lpwstr>https://www.linkedin.com/company/sunshine-enterprises-chicago</vt:lpwstr>
      </vt:variant>
      <vt:variant>
        <vt:lpwstr/>
      </vt:variant>
      <vt:variant>
        <vt:i4>983135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https://www.facebook.com/sunshineenterpriseschicago/</vt:lpwstr>
      </vt:variant>
      <vt:variant>
        <vt:lpwstr/>
      </vt:variant>
      <vt:variant>
        <vt:i4>7536689</vt:i4>
      </vt:variant>
      <vt:variant>
        <vt:i4>42</vt:i4>
      </vt:variant>
      <vt:variant>
        <vt:i4>0</vt:i4>
      </vt:variant>
      <vt:variant>
        <vt:i4>5</vt:i4>
      </vt:variant>
      <vt:variant>
        <vt:lpwstr>https://twitter.com/EnterprisesSun</vt:lpwstr>
      </vt:variant>
      <vt:variant>
        <vt:lpwstr/>
      </vt:variant>
      <vt:variant>
        <vt:i4>2883700</vt:i4>
      </vt:variant>
      <vt:variant>
        <vt:i4>39</vt:i4>
      </vt:variant>
      <vt:variant>
        <vt:i4>0</vt:i4>
      </vt:variant>
      <vt:variant>
        <vt:i4>5</vt:i4>
      </vt:variant>
      <vt:variant>
        <vt:lpwstr>https://www.linkedin.com/company/malcolm-x-college</vt:lpwstr>
      </vt:variant>
      <vt:variant>
        <vt:lpwstr/>
      </vt:variant>
      <vt:variant>
        <vt:i4>4849748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https://www.facebook.com/MalcolmXCollege/</vt:lpwstr>
      </vt:variant>
      <vt:variant>
        <vt:lpwstr/>
      </vt:variant>
      <vt:variant>
        <vt:i4>7208963</vt:i4>
      </vt:variant>
      <vt:variant>
        <vt:i4>33</vt:i4>
      </vt:variant>
      <vt:variant>
        <vt:i4>0</vt:i4>
      </vt:variant>
      <vt:variant>
        <vt:i4>5</vt:i4>
      </vt:variant>
      <vt:variant>
        <vt:lpwstr>https://twitter.com/MX_College</vt:lpwstr>
      </vt:variant>
      <vt:variant>
        <vt:lpwstr/>
      </vt:variant>
      <vt:variant>
        <vt:i4>3014764</vt:i4>
      </vt:variant>
      <vt:variant>
        <vt:i4>30</vt:i4>
      </vt:variant>
      <vt:variant>
        <vt:i4>0</vt:i4>
      </vt:variant>
      <vt:variant>
        <vt:i4>5</vt:i4>
      </vt:variant>
      <vt:variant>
        <vt:lpwstr>https://www.linkedin.com/company/chicagofeb/about/</vt:lpwstr>
      </vt:variant>
      <vt:variant>
        <vt:lpwstr/>
      </vt:variant>
      <vt:variant>
        <vt:i4>524366</vt:i4>
      </vt:variant>
      <vt:variant>
        <vt:i4>27</vt:i4>
      </vt:variant>
      <vt:variant>
        <vt:i4>0</vt:i4>
      </vt:variant>
      <vt:variant>
        <vt:i4>5</vt:i4>
      </vt:variant>
      <vt:variant>
        <vt:lpwstr>https://www.facebook.com/ChicagoFEB/</vt:lpwstr>
      </vt:variant>
      <vt:variant>
        <vt:lpwstr/>
      </vt:variant>
      <vt:variant>
        <vt:i4>7405620</vt:i4>
      </vt:variant>
      <vt:variant>
        <vt:i4>24</vt:i4>
      </vt:variant>
      <vt:variant>
        <vt:i4>0</vt:i4>
      </vt:variant>
      <vt:variant>
        <vt:i4>5</vt:i4>
      </vt:variant>
      <vt:variant>
        <vt:lpwstr>https://twitter.com/chicagofeb</vt:lpwstr>
      </vt:variant>
      <vt:variant>
        <vt:lpwstr/>
      </vt:variant>
      <vt:variant>
        <vt:i4>4390920</vt:i4>
      </vt:variant>
      <vt:variant>
        <vt:i4>21</vt:i4>
      </vt:variant>
      <vt:variant>
        <vt:i4>0</vt:i4>
      </vt:variant>
      <vt:variant>
        <vt:i4>5</vt:i4>
      </vt:variant>
      <vt:variant>
        <vt:lpwstr>linkedin.com/company/chicago-latina-magazine</vt:lpwstr>
      </vt:variant>
      <vt:variant>
        <vt:lpwstr/>
      </vt:variant>
      <vt:variant>
        <vt:i4>2555938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https://www.facebook.com/chicagolatinamagazine/</vt:lpwstr>
      </vt:variant>
      <vt:variant>
        <vt:lpwstr/>
      </vt:variant>
      <vt:variant>
        <vt:i4>1310745</vt:i4>
      </vt:variant>
      <vt:variant>
        <vt:i4>15</vt:i4>
      </vt:variant>
      <vt:variant>
        <vt:i4>0</vt:i4>
      </vt:variant>
      <vt:variant>
        <vt:i4>5</vt:i4>
      </vt:variant>
      <vt:variant>
        <vt:lpwstr>https://www.linkedin.com/company/cclchicago/</vt:lpwstr>
      </vt:variant>
      <vt:variant>
        <vt:lpwstr/>
      </vt:variant>
      <vt:variant>
        <vt:i4>655425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https://www.facebook.com/CCLchicago/</vt:lpwstr>
      </vt:variant>
      <vt:variant>
        <vt:lpwstr/>
      </vt:variant>
      <vt:variant>
        <vt:i4>8257590</vt:i4>
      </vt:variant>
      <vt:variant>
        <vt:i4>9</vt:i4>
      </vt:variant>
      <vt:variant>
        <vt:i4>0</vt:i4>
      </vt:variant>
      <vt:variant>
        <vt:i4>5</vt:i4>
      </vt:variant>
      <vt:variant>
        <vt:lpwstr>https://twitter.com/CCLchicago</vt:lpwstr>
      </vt:variant>
      <vt:variant>
        <vt:lpwstr/>
      </vt:variant>
      <vt:variant>
        <vt:i4>5963780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https://www.linkedin.com/company/illinoisdceo</vt:lpwstr>
      </vt:variant>
      <vt:variant>
        <vt:lpwstr/>
      </vt:variant>
      <vt:variant>
        <vt:i4>786518</vt:i4>
      </vt:variant>
      <vt:variant>
        <vt:i4>3</vt:i4>
      </vt:variant>
      <vt:variant>
        <vt:i4>0</vt:i4>
      </vt:variant>
      <vt:variant>
        <vt:i4>5</vt:i4>
      </vt:variant>
      <vt:variant>
        <vt:lpwstr>https://twitter.com/IllinoisDCEO</vt:lpwstr>
      </vt:variant>
      <vt:variant>
        <vt:lpwstr/>
      </vt:variant>
      <vt:variant>
        <vt:i4>4522076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https://www.facebook.com/illinoisdceo</vt:lpwstr>
      </vt:variant>
      <vt:variant>
        <vt:lpwstr/>
      </vt:variant>
      <vt:variant>
        <vt:i4>721008</vt:i4>
      </vt:variant>
      <vt:variant>
        <vt:i4>6</vt:i4>
      </vt:variant>
      <vt:variant>
        <vt:i4>0</vt:i4>
      </vt:variant>
      <vt:variant>
        <vt:i4>5</vt:i4>
      </vt:variant>
      <vt:variant>
        <vt:lpwstr>mailto:Andy.Read@Illinois.gov</vt:lpwstr>
      </vt:variant>
      <vt:variant>
        <vt:lpwstr/>
      </vt:variant>
      <vt:variant>
        <vt:i4>2490457</vt:i4>
      </vt:variant>
      <vt:variant>
        <vt:i4>3</vt:i4>
      </vt:variant>
      <vt:variant>
        <vt:i4>0</vt:i4>
      </vt:variant>
      <vt:variant>
        <vt:i4>5</vt:i4>
      </vt:variant>
      <vt:variant>
        <vt:lpwstr>mailto:Margarita.Olmos@Illinois.gov</vt:lpwstr>
      </vt:variant>
      <vt:variant>
        <vt:lpwstr/>
      </vt:variant>
      <vt:variant>
        <vt:i4>2490457</vt:i4>
      </vt:variant>
      <vt:variant>
        <vt:i4>0</vt:i4>
      </vt:variant>
      <vt:variant>
        <vt:i4>0</vt:i4>
      </vt:variant>
      <vt:variant>
        <vt:i4>5</vt:i4>
      </vt:variant>
      <vt:variant>
        <vt:lpwstr>mailto:Margarita.Olmos@Illinois.gov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Emily Bolton</dc:creator>
  <cp:keywords/>
  <dc:description>New Color Logo</dc:description>
  <cp:lastModifiedBy>Olmos, Margarita</cp:lastModifiedBy>
  <cp:revision>2</cp:revision>
  <cp:lastPrinted>2015-08-31T23:19:00Z</cp:lastPrinted>
  <dcterms:created xsi:type="dcterms:W3CDTF">2023-07-10T16:06:00Z</dcterms:created>
  <dcterms:modified xsi:type="dcterms:W3CDTF">2023-07-10T16:06:00Z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0x0101003FF978F2B33C5E4F83984393ED20870C</vt:lpwstr>
  </property>
  <property fmtid="{D5CDD505-2E9C-101B-9397-08002B2CF9AE}" pid="3" name="Order">
    <vt:lpwstr>8000.00000000000</vt:lpwstr>
  </property>
  <property fmtid="{D5CDD505-2E9C-101B-9397-08002B2CF9AE}" pid="4" name="GrammarlyDocumentId">
    <vt:lpwstr>26f5ecff9e55a6c9e33bf532c43162c488676fd0ab942d25d6114f123409c7f3</vt:lpwstr>
  </property>
  <property fmtid="{D5CDD505-2E9C-101B-9397-08002B2CF9AE}" pid="5" name="MediaServiceImageTags">
    <vt:lpwstr/>
  </property>
</Properties>
</file>