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003AE" w14:textId="77777777" w:rsidR="00384142" w:rsidRDefault="00E85C9E" w:rsidP="00B02F0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15B78">
        <w:rPr>
          <w:rFonts w:ascii="Times New Roman" w:hAnsi="Times New Roman"/>
          <w:b/>
          <w:bCs/>
          <w:sz w:val="28"/>
          <w:szCs w:val="28"/>
        </w:rPr>
        <w:t xml:space="preserve">Pushing Forward Economic Strength: </w:t>
      </w:r>
    </w:p>
    <w:p w14:paraId="35EB9F51" w14:textId="77777777" w:rsidR="00A952DF" w:rsidRDefault="00E85C9E" w:rsidP="00B02F0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15B78">
        <w:rPr>
          <w:rFonts w:ascii="Times New Roman" w:hAnsi="Times New Roman"/>
          <w:b/>
          <w:bCs/>
          <w:sz w:val="28"/>
          <w:szCs w:val="28"/>
        </w:rPr>
        <w:t xml:space="preserve">Elevating </w:t>
      </w:r>
      <w:bookmarkStart w:id="0" w:name="_Hlk139631363"/>
      <w:r w:rsidRPr="00F15B78">
        <w:rPr>
          <w:rFonts w:ascii="Times New Roman" w:hAnsi="Times New Roman"/>
          <w:b/>
          <w:bCs/>
          <w:sz w:val="28"/>
          <w:szCs w:val="28"/>
        </w:rPr>
        <w:t>Latin</w:t>
      </w:r>
      <w:r w:rsidR="0095791A">
        <w:rPr>
          <w:rFonts w:ascii="Times New Roman" w:hAnsi="Times New Roman"/>
          <w:b/>
          <w:bCs/>
          <w:sz w:val="28"/>
          <w:szCs w:val="28"/>
        </w:rPr>
        <w:t>o</w:t>
      </w:r>
      <w:r w:rsidRPr="00F15B78">
        <w:rPr>
          <w:rFonts w:ascii="Times New Roman" w:hAnsi="Times New Roman"/>
          <w:b/>
          <w:bCs/>
          <w:sz w:val="28"/>
          <w:szCs w:val="28"/>
        </w:rPr>
        <w:t>/</w:t>
      </w:r>
      <w:r w:rsidR="0095791A">
        <w:rPr>
          <w:rFonts w:ascii="Times New Roman" w:hAnsi="Times New Roman"/>
          <w:b/>
          <w:bCs/>
          <w:sz w:val="28"/>
          <w:szCs w:val="28"/>
        </w:rPr>
        <w:t>a/e/</w:t>
      </w:r>
      <w:r w:rsidRPr="00F15B78">
        <w:rPr>
          <w:rFonts w:ascii="Times New Roman" w:hAnsi="Times New Roman"/>
          <w:b/>
          <w:bCs/>
          <w:sz w:val="28"/>
          <w:szCs w:val="28"/>
        </w:rPr>
        <w:t xml:space="preserve">x </w:t>
      </w:r>
      <w:bookmarkEnd w:id="0"/>
      <w:r w:rsidRPr="00F15B78">
        <w:rPr>
          <w:rFonts w:ascii="Times New Roman" w:hAnsi="Times New Roman"/>
          <w:b/>
          <w:bCs/>
          <w:sz w:val="28"/>
          <w:szCs w:val="28"/>
        </w:rPr>
        <w:t xml:space="preserve">Access &amp; Equity </w:t>
      </w:r>
      <w:r w:rsidR="00767B89" w:rsidRPr="00F15B78">
        <w:rPr>
          <w:rFonts w:ascii="Times New Roman" w:hAnsi="Times New Roman"/>
          <w:b/>
          <w:bCs/>
          <w:sz w:val="28"/>
          <w:szCs w:val="28"/>
        </w:rPr>
        <w:t xml:space="preserve">Summit </w:t>
      </w:r>
    </w:p>
    <w:p w14:paraId="418D15CC" w14:textId="2E66B99E" w:rsidR="00B02F08" w:rsidRPr="00F15B78" w:rsidRDefault="00B02F08" w:rsidP="00B02F0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15B78">
        <w:rPr>
          <w:rFonts w:ascii="Times New Roman" w:hAnsi="Times New Roman"/>
          <w:b/>
          <w:bCs/>
          <w:sz w:val="28"/>
          <w:szCs w:val="28"/>
        </w:rPr>
        <w:t>Social Media Toolkit</w:t>
      </w:r>
    </w:p>
    <w:p w14:paraId="5C89FF4F" w14:textId="77777777" w:rsidR="00B02F08" w:rsidRPr="00A952DF" w:rsidRDefault="00B02F08" w:rsidP="00B02F08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5146F7D" w14:textId="71E9E567" w:rsidR="00B02F08" w:rsidRPr="00CE53E6" w:rsidRDefault="00B02F08" w:rsidP="00186D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>Join the Illinois Department of Commerce and Economic Opportunity (DCEO)</w:t>
      </w:r>
      <w:r w:rsidR="00A3154C" w:rsidRPr="00CE53E6">
        <w:rPr>
          <w:rFonts w:ascii="Times New Roman" w:hAnsi="Times New Roman"/>
          <w:sz w:val="24"/>
          <w:szCs w:val="24"/>
        </w:rPr>
        <w:t xml:space="preserve"> - </w:t>
      </w:r>
      <w:r w:rsidR="002A554F" w:rsidRPr="00CE53E6">
        <w:rPr>
          <w:rFonts w:ascii="Times New Roman" w:hAnsi="Times New Roman"/>
          <w:sz w:val="24"/>
          <w:szCs w:val="24"/>
        </w:rPr>
        <w:t>Office of Minority Economic Empowerment (OMEE)</w:t>
      </w:r>
      <w:r w:rsidR="005E0A5E" w:rsidRPr="00CE53E6">
        <w:rPr>
          <w:rFonts w:ascii="Times New Roman" w:hAnsi="Times New Roman"/>
          <w:sz w:val="24"/>
          <w:szCs w:val="24"/>
        </w:rPr>
        <w:t>,</w:t>
      </w:r>
      <w:r w:rsidR="002A554F" w:rsidRPr="00CE53E6">
        <w:rPr>
          <w:rFonts w:ascii="Times New Roman" w:hAnsi="Times New Roman"/>
          <w:sz w:val="24"/>
          <w:szCs w:val="24"/>
        </w:rPr>
        <w:t xml:space="preserve"> </w:t>
      </w:r>
      <w:r w:rsidRPr="00CE53E6">
        <w:rPr>
          <w:rFonts w:ascii="Times New Roman" w:hAnsi="Times New Roman"/>
          <w:sz w:val="24"/>
          <w:szCs w:val="24"/>
        </w:rPr>
        <w:t xml:space="preserve">as we </w:t>
      </w:r>
      <w:r w:rsidR="004F1ABE" w:rsidRPr="00CE53E6">
        <w:rPr>
          <w:rFonts w:ascii="Times New Roman" w:hAnsi="Times New Roman"/>
          <w:sz w:val="24"/>
          <w:szCs w:val="24"/>
        </w:rPr>
        <w:t>host</w:t>
      </w:r>
      <w:r w:rsidR="00E85C9E" w:rsidRPr="00CE53E6">
        <w:rPr>
          <w:rFonts w:ascii="Times New Roman" w:hAnsi="Times New Roman"/>
          <w:sz w:val="24"/>
          <w:szCs w:val="24"/>
        </w:rPr>
        <w:t xml:space="preserve"> the Pushing Forward Economic Strength: Elevating </w:t>
      </w:r>
      <w:r w:rsidR="0095791A" w:rsidRPr="0095791A">
        <w:rPr>
          <w:rFonts w:ascii="Times New Roman" w:hAnsi="Times New Roman"/>
          <w:sz w:val="24"/>
          <w:szCs w:val="24"/>
        </w:rPr>
        <w:t xml:space="preserve">Latino/a/e/x </w:t>
      </w:r>
      <w:r w:rsidR="00E85C9E" w:rsidRPr="00CE53E6">
        <w:rPr>
          <w:rFonts w:ascii="Times New Roman" w:hAnsi="Times New Roman"/>
          <w:sz w:val="24"/>
          <w:szCs w:val="24"/>
        </w:rPr>
        <w:t>Access &amp; Equity</w:t>
      </w:r>
      <w:r w:rsidR="00767B89" w:rsidRPr="00CE53E6">
        <w:rPr>
          <w:rFonts w:ascii="Times New Roman" w:hAnsi="Times New Roman"/>
          <w:sz w:val="24"/>
          <w:szCs w:val="24"/>
        </w:rPr>
        <w:t xml:space="preserve"> Summit</w:t>
      </w:r>
      <w:r w:rsidR="00E85C9E" w:rsidRPr="00CE53E6">
        <w:rPr>
          <w:rFonts w:ascii="Times New Roman" w:hAnsi="Times New Roman"/>
          <w:sz w:val="24"/>
          <w:szCs w:val="24"/>
        </w:rPr>
        <w:t xml:space="preserve"> on July 27, 2023</w:t>
      </w:r>
      <w:r w:rsidRPr="00CE53E6">
        <w:rPr>
          <w:rFonts w:ascii="Times New Roman" w:hAnsi="Times New Roman"/>
          <w:sz w:val="24"/>
          <w:szCs w:val="24"/>
        </w:rPr>
        <w:t>.  Below you will find tips, sample social media posts, graphics</w:t>
      </w:r>
      <w:r w:rsidR="00E85C9E" w:rsidRPr="00CE53E6">
        <w:rPr>
          <w:rFonts w:ascii="Times New Roman" w:hAnsi="Times New Roman"/>
          <w:sz w:val="24"/>
          <w:szCs w:val="24"/>
        </w:rPr>
        <w:t>,</w:t>
      </w:r>
      <w:r w:rsidRPr="00CE53E6">
        <w:rPr>
          <w:rFonts w:ascii="Times New Roman" w:hAnsi="Times New Roman"/>
          <w:sz w:val="24"/>
          <w:szCs w:val="24"/>
        </w:rPr>
        <w:t xml:space="preserve"> and ideas on </w:t>
      </w:r>
      <w:r w:rsidR="00E301A9" w:rsidRPr="00CE53E6">
        <w:rPr>
          <w:rFonts w:ascii="Times New Roman" w:hAnsi="Times New Roman"/>
          <w:sz w:val="24"/>
          <w:szCs w:val="24"/>
        </w:rPr>
        <w:t>celebrating and promoting</w:t>
      </w:r>
      <w:r w:rsidRPr="00CE53E6">
        <w:rPr>
          <w:rFonts w:ascii="Times New Roman" w:hAnsi="Times New Roman"/>
          <w:sz w:val="24"/>
          <w:szCs w:val="24"/>
        </w:rPr>
        <w:t xml:space="preserve"> </w:t>
      </w:r>
      <w:r w:rsidR="00E85C9E" w:rsidRPr="00CE53E6">
        <w:rPr>
          <w:rFonts w:ascii="Times New Roman" w:hAnsi="Times New Roman"/>
          <w:sz w:val="24"/>
          <w:szCs w:val="24"/>
        </w:rPr>
        <w:t>the Summit</w:t>
      </w:r>
      <w:r w:rsidRPr="00CE53E6">
        <w:rPr>
          <w:rFonts w:ascii="Times New Roman" w:hAnsi="Times New Roman"/>
          <w:sz w:val="24"/>
          <w:szCs w:val="24"/>
        </w:rPr>
        <w:t xml:space="preserve">! </w:t>
      </w:r>
    </w:p>
    <w:p w14:paraId="6C05D690" w14:textId="77777777" w:rsidR="00B02F08" w:rsidRPr="00A952DF" w:rsidRDefault="00B02F08" w:rsidP="00B02F08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7054F72" w14:textId="77777777" w:rsidR="00B02F08" w:rsidRPr="00CE53E6" w:rsidRDefault="00B02F08" w:rsidP="00B02F08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CE53E6">
        <w:rPr>
          <w:rFonts w:ascii="Times New Roman" w:hAnsi="Times New Roman"/>
          <w:b/>
          <w:bCs/>
          <w:color w:val="002060"/>
          <w:sz w:val="24"/>
          <w:szCs w:val="24"/>
        </w:rPr>
        <w:t>SOCIAL MEDIA TIPS:</w:t>
      </w:r>
    </w:p>
    <w:p w14:paraId="61C58913" w14:textId="0E37EF3B" w:rsidR="00B02F08" w:rsidRPr="00CE53E6" w:rsidRDefault="00B02F08" w:rsidP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 xml:space="preserve">Be sure to use the official hashtags </w:t>
      </w:r>
      <w:r w:rsidR="00E85C9E" w:rsidRPr="00CE53E6">
        <w:rPr>
          <w:rFonts w:ascii="Times New Roman" w:hAnsi="Times New Roman"/>
          <w:sz w:val="24"/>
          <w:szCs w:val="24"/>
        </w:rPr>
        <w:t>to</w:t>
      </w:r>
      <w:r w:rsidR="008C5FDE" w:rsidRPr="00CE53E6">
        <w:rPr>
          <w:rFonts w:ascii="Times New Roman" w:hAnsi="Times New Roman"/>
          <w:sz w:val="24"/>
          <w:szCs w:val="24"/>
        </w:rPr>
        <w:t xml:space="preserve"> </w:t>
      </w:r>
      <w:r w:rsidRPr="00CE53E6">
        <w:rPr>
          <w:rFonts w:ascii="Times New Roman" w:hAnsi="Times New Roman"/>
          <w:sz w:val="24"/>
          <w:szCs w:val="24"/>
        </w:rPr>
        <w:t>amplify the movement</w:t>
      </w:r>
    </w:p>
    <w:p w14:paraId="722894BC" w14:textId="74063893" w:rsidR="00B02F08" w:rsidRPr="00CE53E6" w:rsidRDefault="00B02F08" w:rsidP="00B02F08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 xml:space="preserve">#ILSupportLatinoBiz </w:t>
      </w:r>
    </w:p>
    <w:p w14:paraId="73766BEE" w14:textId="75BC8CCF" w:rsidR="00B25BED" w:rsidRPr="00CE53E6" w:rsidRDefault="00B25BED" w:rsidP="00CE5906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>#ILLatin</w:t>
      </w:r>
      <w:r w:rsidR="002A189F" w:rsidRPr="00CE53E6">
        <w:rPr>
          <w:rFonts w:ascii="Times New Roman" w:hAnsi="Times New Roman"/>
          <w:sz w:val="24"/>
          <w:szCs w:val="24"/>
        </w:rPr>
        <w:t>x</w:t>
      </w:r>
      <w:r w:rsidRPr="00CE53E6">
        <w:rPr>
          <w:rFonts w:ascii="Times New Roman" w:hAnsi="Times New Roman"/>
          <w:sz w:val="24"/>
          <w:szCs w:val="24"/>
        </w:rPr>
        <w:t xml:space="preserve">Summit </w:t>
      </w:r>
    </w:p>
    <w:p w14:paraId="248462FA" w14:textId="1A6F077B" w:rsidR="00B25BED" w:rsidRPr="00CE53E6" w:rsidRDefault="008A2420" w:rsidP="00CE5906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>#ILLatin</w:t>
      </w:r>
      <w:r w:rsidR="002A189F" w:rsidRPr="00CE53E6">
        <w:rPr>
          <w:rFonts w:ascii="Times New Roman" w:hAnsi="Times New Roman"/>
          <w:sz w:val="24"/>
          <w:szCs w:val="24"/>
        </w:rPr>
        <w:t>o</w:t>
      </w:r>
      <w:r w:rsidRPr="00CE53E6">
        <w:rPr>
          <w:rFonts w:ascii="Times New Roman" w:hAnsi="Times New Roman"/>
          <w:sz w:val="24"/>
          <w:szCs w:val="24"/>
        </w:rPr>
        <w:t>EconomicPower</w:t>
      </w:r>
    </w:p>
    <w:p w14:paraId="447E20A7" w14:textId="502A41BC" w:rsidR="00B02F08" w:rsidRPr="00CE53E6" w:rsidRDefault="00B02F08" w:rsidP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 xml:space="preserve">Follow, Tag &amp; RT (Re-tweet) DCEO and your favorite </w:t>
      </w:r>
      <w:r w:rsidR="0095791A" w:rsidRPr="0095791A">
        <w:rPr>
          <w:rFonts w:ascii="Times New Roman" w:hAnsi="Times New Roman"/>
          <w:sz w:val="24"/>
          <w:szCs w:val="24"/>
        </w:rPr>
        <w:t xml:space="preserve">Latino/a/e/x </w:t>
      </w:r>
      <w:r w:rsidRPr="00CE53E6">
        <w:rPr>
          <w:rFonts w:ascii="Times New Roman" w:hAnsi="Times New Roman"/>
          <w:sz w:val="24"/>
          <w:szCs w:val="24"/>
        </w:rPr>
        <w:t xml:space="preserve">-owned businesses to </w:t>
      </w:r>
      <w:r w:rsidR="00A41569" w:rsidRPr="00CE53E6">
        <w:rPr>
          <w:rFonts w:ascii="Times New Roman" w:hAnsi="Times New Roman"/>
          <w:sz w:val="24"/>
          <w:szCs w:val="24"/>
        </w:rPr>
        <w:t>inform the</w:t>
      </w:r>
      <w:r w:rsidR="00903619" w:rsidRPr="00CE53E6">
        <w:rPr>
          <w:rFonts w:ascii="Times New Roman" w:hAnsi="Times New Roman"/>
          <w:sz w:val="24"/>
          <w:szCs w:val="24"/>
        </w:rPr>
        <w:t>m of the summit</w:t>
      </w:r>
      <w:r w:rsidR="005651B2" w:rsidRPr="00CE53E6">
        <w:rPr>
          <w:rFonts w:ascii="Times New Roman" w:hAnsi="Times New Roman"/>
          <w:sz w:val="24"/>
          <w:szCs w:val="24"/>
        </w:rPr>
        <w:t xml:space="preserve"> and uplift their business</w:t>
      </w:r>
      <w:r w:rsidR="0099460E" w:rsidRPr="00CE53E6">
        <w:rPr>
          <w:rFonts w:ascii="Times New Roman" w:hAnsi="Times New Roman"/>
          <w:sz w:val="24"/>
          <w:szCs w:val="24"/>
        </w:rPr>
        <w:t>es</w:t>
      </w:r>
      <w:r w:rsidRPr="00CE53E6">
        <w:rPr>
          <w:rFonts w:ascii="Times New Roman" w:hAnsi="Times New Roman"/>
          <w:sz w:val="24"/>
          <w:szCs w:val="24"/>
        </w:rPr>
        <w:t>:</w:t>
      </w:r>
    </w:p>
    <w:p w14:paraId="35B78082" w14:textId="77777777" w:rsidR="00B02F08" w:rsidRPr="00CE53E6" w:rsidRDefault="00B02F08" w:rsidP="00B02F08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>DCEO Handle: @IllinoisDCEO</w:t>
      </w:r>
    </w:p>
    <w:p w14:paraId="5BC9CCE6" w14:textId="77777777" w:rsidR="00B02F08" w:rsidRPr="00CE53E6" w:rsidRDefault="00BF24FD" w:rsidP="00B02F08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2">
        <w:r w:rsidR="00B02F08" w:rsidRPr="00CE53E6">
          <w:rPr>
            <w:rStyle w:val="Hyperlink"/>
            <w:rFonts w:ascii="Times New Roman" w:hAnsi="Times New Roman"/>
            <w:sz w:val="24"/>
            <w:szCs w:val="24"/>
          </w:rPr>
          <w:t>DCEO Facebook</w:t>
        </w:r>
      </w:hyperlink>
    </w:p>
    <w:p w14:paraId="67C66CF1" w14:textId="77777777" w:rsidR="00B02F08" w:rsidRPr="00CE53E6" w:rsidRDefault="00BF24FD" w:rsidP="00B02F08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3">
        <w:r w:rsidR="00B02F08" w:rsidRPr="00CE53E6">
          <w:rPr>
            <w:rStyle w:val="Hyperlink"/>
            <w:rFonts w:ascii="Times New Roman" w:hAnsi="Times New Roman"/>
            <w:sz w:val="24"/>
            <w:szCs w:val="24"/>
          </w:rPr>
          <w:t>DCEO Twitter</w:t>
        </w:r>
      </w:hyperlink>
    </w:p>
    <w:p w14:paraId="424E4E24" w14:textId="77777777" w:rsidR="00B02F08" w:rsidRPr="00CE53E6" w:rsidRDefault="00BF24FD" w:rsidP="00B02F08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4">
        <w:r w:rsidR="00B02F08" w:rsidRPr="00CE53E6">
          <w:rPr>
            <w:rStyle w:val="Hyperlink"/>
            <w:rFonts w:ascii="Times New Roman" w:hAnsi="Times New Roman"/>
            <w:sz w:val="24"/>
            <w:szCs w:val="24"/>
          </w:rPr>
          <w:t>DCEO LinkedIn</w:t>
        </w:r>
      </w:hyperlink>
    </w:p>
    <w:p w14:paraId="6F4BC874" w14:textId="77777777" w:rsidR="00767B89" w:rsidRPr="00CE53E6" w:rsidRDefault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 xml:space="preserve">Use visuals like the provided graphics </w:t>
      </w:r>
    </w:p>
    <w:p w14:paraId="5EB234F0" w14:textId="565E00A6" w:rsidR="00B02F08" w:rsidRPr="00CE53E6" w:rsidRDefault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 xml:space="preserve">For Twitter, be mindful of character limits (280 characters) </w:t>
      </w:r>
    </w:p>
    <w:p w14:paraId="75A5D611" w14:textId="77777777" w:rsidR="00B02F08" w:rsidRPr="00CE53E6" w:rsidRDefault="00B02F08" w:rsidP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 xml:space="preserve">Make it your own! Tailor content to your stakeholders. </w:t>
      </w:r>
    </w:p>
    <w:p w14:paraId="7612462E" w14:textId="77777777" w:rsidR="00B02F08" w:rsidRPr="00A952DF" w:rsidRDefault="00B02F08" w:rsidP="00B02F08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CE53E6">
        <w:rPr>
          <w:rFonts w:ascii="Times New Roman" w:hAnsi="Times New Roman"/>
          <w:sz w:val="24"/>
          <w:szCs w:val="24"/>
        </w:rPr>
        <w:t xml:space="preserve"> </w:t>
      </w:r>
    </w:p>
    <w:p w14:paraId="361B443A" w14:textId="538DF38C" w:rsidR="00B02F08" w:rsidRPr="00CE53E6" w:rsidRDefault="007E0476" w:rsidP="00B02F08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/>
          <w:b/>
          <w:bCs/>
          <w:color w:val="002060"/>
          <w:sz w:val="24"/>
          <w:szCs w:val="24"/>
        </w:rPr>
        <w:t>AMPLIFY PARTNERS</w:t>
      </w:r>
      <w:r w:rsidR="00B02F08" w:rsidRPr="00CE53E6">
        <w:rPr>
          <w:rFonts w:ascii="Times New Roman" w:hAnsi="Times New Roman"/>
          <w:b/>
          <w:bCs/>
          <w:color w:val="002060"/>
          <w:sz w:val="24"/>
          <w:szCs w:val="24"/>
        </w:rPr>
        <w:t>:</w:t>
      </w:r>
    </w:p>
    <w:p w14:paraId="58948EBE" w14:textId="65DAE28D" w:rsidR="00CE53E6" w:rsidRPr="00B35E81" w:rsidRDefault="004520B9" w:rsidP="00B35E8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35E81">
        <w:rPr>
          <w:rFonts w:ascii="Times New Roman" w:hAnsi="Times New Roman"/>
          <w:b/>
          <w:bCs/>
          <w:i/>
          <w:iCs/>
          <w:sz w:val="24"/>
          <w:szCs w:val="24"/>
        </w:rPr>
        <w:t>Show your support by ta</w:t>
      </w:r>
      <w:r w:rsidR="00CC4615" w:rsidRPr="00B35E81">
        <w:rPr>
          <w:rFonts w:ascii="Times New Roman" w:hAnsi="Times New Roman"/>
          <w:b/>
          <w:bCs/>
          <w:i/>
          <w:iCs/>
          <w:sz w:val="24"/>
          <w:szCs w:val="24"/>
        </w:rPr>
        <w:t xml:space="preserve">gging and amplifying posts from </w:t>
      </w:r>
      <w:r w:rsidR="005B68DE" w:rsidRPr="00B35E81">
        <w:rPr>
          <w:rFonts w:ascii="Times New Roman" w:hAnsi="Times New Roman"/>
          <w:b/>
          <w:bCs/>
          <w:i/>
          <w:iCs/>
          <w:sz w:val="24"/>
          <w:szCs w:val="24"/>
        </w:rPr>
        <w:t xml:space="preserve">our Elevating </w:t>
      </w:r>
      <w:r w:rsidR="0095791A" w:rsidRPr="0095791A">
        <w:rPr>
          <w:rFonts w:ascii="Times New Roman" w:hAnsi="Times New Roman"/>
          <w:b/>
          <w:bCs/>
          <w:i/>
          <w:iCs/>
          <w:sz w:val="24"/>
          <w:szCs w:val="24"/>
        </w:rPr>
        <w:t xml:space="preserve">Latino/a/e/x </w:t>
      </w:r>
      <w:r w:rsidR="005B68DE" w:rsidRPr="00B35E81">
        <w:rPr>
          <w:rFonts w:ascii="Times New Roman" w:hAnsi="Times New Roman"/>
          <w:b/>
          <w:bCs/>
          <w:i/>
          <w:iCs/>
          <w:sz w:val="24"/>
          <w:szCs w:val="24"/>
        </w:rPr>
        <w:t>Access &amp; Equity Summit partners:</w:t>
      </w:r>
    </w:p>
    <w:tbl>
      <w:tblPr>
        <w:tblStyle w:val="TableGrid"/>
        <w:tblW w:w="11970" w:type="dxa"/>
        <w:tblInd w:w="-848" w:type="dxa"/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3510"/>
        <w:gridCol w:w="2070"/>
        <w:gridCol w:w="3420"/>
        <w:gridCol w:w="2970"/>
      </w:tblGrid>
      <w:tr w:rsidR="005B68DE" w14:paraId="43862FB0" w14:textId="77777777" w:rsidTr="00FE0D26">
        <w:tc>
          <w:tcPr>
            <w:tcW w:w="3510" w:type="dxa"/>
            <w:vAlign w:val="center"/>
          </w:tcPr>
          <w:p w14:paraId="27ADB03F" w14:textId="22E6CB3B" w:rsidR="005B68DE" w:rsidRPr="003D3E52" w:rsidRDefault="005B68DE" w:rsidP="008E1C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E52">
              <w:rPr>
                <w:rFonts w:ascii="Times New Roman" w:hAnsi="Times New Roman"/>
                <w:b/>
                <w:bCs/>
                <w:sz w:val="24"/>
                <w:szCs w:val="24"/>
              </w:rPr>
              <w:t>Partner Name</w:t>
            </w:r>
          </w:p>
        </w:tc>
        <w:tc>
          <w:tcPr>
            <w:tcW w:w="2070" w:type="dxa"/>
            <w:vAlign w:val="center"/>
          </w:tcPr>
          <w:p w14:paraId="4D4F3A20" w14:textId="23E44CA0" w:rsidR="005B68DE" w:rsidRPr="003D3E52" w:rsidRDefault="005B68DE" w:rsidP="008E1C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E52">
              <w:rPr>
                <w:rFonts w:ascii="Times New Roman" w:hAnsi="Times New Roman"/>
                <w:b/>
                <w:bCs/>
                <w:sz w:val="24"/>
                <w:szCs w:val="24"/>
              </w:rPr>
              <w:t>Twitter</w:t>
            </w:r>
          </w:p>
        </w:tc>
        <w:tc>
          <w:tcPr>
            <w:tcW w:w="3420" w:type="dxa"/>
            <w:vAlign w:val="center"/>
          </w:tcPr>
          <w:p w14:paraId="7375C446" w14:textId="08D3A03F" w:rsidR="005B68DE" w:rsidRPr="003D3E52" w:rsidRDefault="005B68DE" w:rsidP="008E1C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E52">
              <w:rPr>
                <w:rFonts w:ascii="Times New Roman" w:hAnsi="Times New Roman"/>
                <w:b/>
                <w:bCs/>
                <w:sz w:val="24"/>
                <w:szCs w:val="24"/>
              </w:rPr>
              <w:t>Facebook</w:t>
            </w:r>
          </w:p>
        </w:tc>
        <w:tc>
          <w:tcPr>
            <w:tcW w:w="2970" w:type="dxa"/>
            <w:vAlign w:val="center"/>
          </w:tcPr>
          <w:p w14:paraId="07F7ABCB" w14:textId="5966CBFB" w:rsidR="005B68DE" w:rsidRPr="003D3E52" w:rsidRDefault="005B68DE" w:rsidP="008E1C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E52">
              <w:rPr>
                <w:rFonts w:ascii="Times New Roman" w:hAnsi="Times New Roman"/>
                <w:b/>
                <w:bCs/>
                <w:sz w:val="24"/>
                <w:szCs w:val="24"/>
              </w:rPr>
              <w:t>LinkedIn</w:t>
            </w:r>
          </w:p>
        </w:tc>
      </w:tr>
      <w:tr w:rsidR="005B68DE" w14:paraId="712F708B" w14:textId="77777777" w:rsidTr="00FE0D26">
        <w:tc>
          <w:tcPr>
            <w:tcW w:w="3510" w:type="dxa"/>
            <w:vAlign w:val="center"/>
          </w:tcPr>
          <w:p w14:paraId="010F81D0" w14:textId="70315A90" w:rsidR="005B68DE" w:rsidRPr="00B35BF2" w:rsidRDefault="00610327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Center for Changing Lives</w:t>
            </w:r>
          </w:p>
        </w:tc>
        <w:tc>
          <w:tcPr>
            <w:tcW w:w="2070" w:type="dxa"/>
            <w:vAlign w:val="center"/>
          </w:tcPr>
          <w:p w14:paraId="4AF3B4D8" w14:textId="1B2CEE3A" w:rsidR="005B68DE" w:rsidRPr="00B35BF2" w:rsidRDefault="00BF24FD" w:rsidP="008E1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747C71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@</w:t>
              </w:r>
              <w:r w:rsidR="007361F0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</w:t>
              </w:r>
              <w:r w:rsidR="00747C71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CLchicago</w:t>
              </w:r>
            </w:hyperlink>
          </w:p>
        </w:tc>
        <w:tc>
          <w:tcPr>
            <w:tcW w:w="3420" w:type="dxa"/>
            <w:vAlign w:val="center"/>
          </w:tcPr>
          <w:p w14:paraId="026DA9BA" w14:textId="60D0DB16" w:rsidR="00894657" w:rsidRPr="00B35BF2" w:rsidRDefault="00BF24FD" w:rsidP="008E1C5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D7264B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Center for Changing Lives</w:t>
              </w:r>
            </w:hyperlink>
          </w:p>
        </w:tc>
        <w:tc>
          <w:tcPr>
            <w:tcW w:w="2970" w:type="dxa"/>
            <w:vAlign w:val="center"/>
          </w:tcPr>
          <w:p w14:paraId="4414E8B0" w14:textId="78ADF9B1" w:rsidR="00894657" w:rsidRPr="00B35BF2" w:rsidRDefault="00BF24FD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894657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Center for Changing Lives</w:t>
              </w:r>
            </w:hyperlink>
          </w:p>
        </w:tc>
      </w:tr>
      <w:tr w:rsidR="00610327" w14:paraId="124AE0C8" w14:textId="77777777" w:rsidTr="00FE0D26">
        <w:tc>
          <w:tcPr>
            <w:tcW w:w="3510" w:type="dxa"/>
            <w:vAlign w:val="center"/>
          </w:tcPr>
          <w:p w14:paraId="59D9F300" w14:textId="55259805" w:rsidR="00610327" w:rsidRPr="00B35BF2" w:rsidRDefault="00610327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Chicago Latina Magazine</w:t>
            </w:r>
          </w:p>
        </w:tc>
        <w:tc>
          <w:tcPr>
            <w:tcW w:w="2070" w:type="dxa"/>
            <w:vAlign w:val="center"/>
          </w:tcPr>
          <w:p w14:paraId="194C35E6" w14:textId="385EE167" w:rsidR="00610327" w:rsidRPr="00B35BF2" w:rsidRDefault="00F019FF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N/A</w:t>
            </w:r>
          </w:p>
        </w:tc>
        <w:tc>
          <w:tcPr>
            <w:tcW w:w="3420" w:type="dxa"/>
            <w:vAlign w:val="center"/>
          </w:tcPr>
          <w:p w14:paraId="1BBC6570" w14:textId="06E6E57C" w:rsidR="00610327" w:rsidRPr="003D3E52" w:rsidRDefault="00BF24FD" w:rsidP="008E1C50">
            <w:pPr>
              <w:pStyle w:val="NoSpacing"/>
              <w:jc w:val="center"/>
              <w:rPr>
                <w:rStyle w:val="CommentReference"/>
                <w:rFonts w:ascii="Times New Roman" w:hAnsi="Times New Roman"/>
                <w:color w:val="0563C1"/>
                <w:sz w:val="24"/>
                <w:szCs w:val="24"/>
                <w:u w:val="single"/>
              </w:rPr>
            </w:pPr>
            <w:hyperlink r:id="rId18" w:history="1">
              <w:r w:rsidR="005249A0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Chicago Latina Magazine</w:t>
              </w:r>
            </w:hyperlink>
          </w:p>
        </w:tc>
        <w:tc>
          <w:tcPr>
            <w:tcW w:w="2970" w:type="dxa"/>
            <w:vAlign w:val="center"/>
          </w:tcPr>
          <w:p w14:paraId="258C4BF6" w14:textId="1C30EFBF" w:rsidR="00610327" w:rsidRPr="003D3E52" w:rsidRDefault="005E0537" w:rsidP="008E1C50">
            <w:pPr>
              <w:pStyle w:val="NoSpacing"/>
              <w:jc w:val="center"/>
              <w:rPr>
                <w:rFonts w:ascii="Times New Roman" w:hAnsi="Times New Roman"/>
                <w:color w:val="0563C1"/>
                <w:sz w:val="24"/>
                <w:szCs w:val="24"/>
                <w:u w:val="single"/>
              </w:rPr>
            </w:pPr>
            <w:hyperlink r:id="rId19" w:history="1">
              <w:r w:rsidR="005249A0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Chicago Latina Magazine</w:t>
              </w:r>
            </w:hyperlink>
          </w:p>
        </w:tc>
      </w:tr>
      <w:tr w:rsidR="00610327" w14:paraId="4877C89F" w14:textId="77777777" w:rsidTr="00FE0D26">
        <w:tc>
          <w:tcPr>
            <w:tcW w:w="3510" w:type="dxa"/>
            <w:vAlign w:val="center"/>
          </w:tcPr>
          <w:p w14:paraId="54B8CCCE" w14:textId="603F5A3B" w:rsidR="00610327" w:rsidRPr="00B35BF2" w:rsidRDefault="00610327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Chicago Federal Executive Board</w:t>
            </w:r>
          </w:p>
        </w:tc>
        <w:tc>
          <w:tcPr>
            <w:tcW w:w="2070" w:type="dxa"/>
            <w:vAlign w:val="center"/>
          </w:tcPr>
          <w:p w14:paraId="5095EB74" w14:textId="3994B465" w:rsidR="00610327" w:rsidRPr="00B35BF2" w:rsidRDefault="00BF24FD" w:rsidP="008E1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861E59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@ChicagoFEB</w:t>
              </w:r>
            </w:hyperlink>
          </w:p>
        </w:tc>
        <w:tc>
          <w:tcPr>
            <w:tcW w:w="3420" w:type="dxa"/>
            <w:vAlign w:val="center"/>
          </w:tcPr>
          <w:p w14:paraId="22769B35" w14:textId="4771BF8C" w:rsidR="00610327" w:rsidRPr="003D3E52" w:rsidRDefault="00BF24FD" w:rsidP="008E1C50">
            <w:pPr>
              <w:pStyle w:val="NoSpacing"/>
              <w:jc w:val="center"/>
              <w:rPr>
                <w:rFonts w:ascii="Times New Roman" w:hAnsi="Times New Roman"/>
                <w:color w:val="0563C1"/>
                <w:sz w:val="24"/>
                <w:szCs w:val="24"/>
                <w:u w:val="single"/>
              </w:rPr>
            </w:pPr>
            <w:hyperlink r:id="rId21" w:history="1">
              <w:r w:rsidR="001257E0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Chicago Federal Executive Board</w:t>
              </w:r>
            </w:hyperlink>
          </w:p>
        </w:tc>
        <w:tc>
          <w:tcPr>
            <w:tcW w:w="2970" w:type="dxa"/>
            <w:vAlign w:val="center"/>
          </w:tcPr>
          <w:p w14:paraId="3B2D0078" w14:textId="5EA177B8" w:rsidR="00861E59" w:rsidRPr="00B35BF2" w:rsidRDefault="00BF24FD" w:rsidP="008E1C5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A409EA" w:rsidRPr="00A467D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Chicago Federal Executive Board</w:t>
              </w:r>
            </w:hyperlink>
          </w:p>
        </w:tc>
      </w:tr>
      <w:tr w:rsidR="00610327" w14:paraId="15E55213" w14:textId="77777777" w:rsidTr="00FE0D26">
        <w:tc>
          <w:tcPr>
            <w:tcW w:w="3510" w:type="dxa"/>
            <w:vAlign w:val="center"/>
          </w:tcPr>
          <w:p w14:paraId="6751163F" w14:textId="5DD9D61B" w:rsidR="00610327" w:rsidRPr="00B35BF2" w:rsidRDefault="005E0537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City Colleges of Chicago - </w:t>
            </w:r>
            <w:r w:rsidR="00610327" w:rsidRPr="00B35BF2">
              <w:rPr>
                <w:rFonts w:ascii="Times New Roman" w:hAnsi="Times New Roman"/>
                <w:sz w:val="24"/>
                <w:szCs w:val="24"/>
              </w:rPr>
              <w:t>Malcolm X College</w:t>
            </w:r>
          </w:p>
        </w:tc>
        <w:tc>
          <w:tcPr>
            <w:tcW w:w="2070" w:type="dxa"/>
            <w:vAlign w:val="center"/>
          </w:tcPr>
          <w:p w14:paraId="2CCF6A4C" w14:textId="09FC3DCC" w:rsidR="00610327" w:rsidRPr="00B35BF2" w:rsidRDefault="00BF24FD" w:rsidP="008E1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784E8A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@MX_College</w:t>
              </w:r>
            </w:hyperlink>
          </w:p>
        </w:tc>
        <w:tc>
          <w:tcPr>
            <w:tcW w:w="3420" w:type="dxa"/>
            <w:vAlign w:val="center"/>
          </w:tcPr>
          <w:p w14:paraId="2C2D9F4E" w14:textId="71CE2E8E" w:rsidR="00610327" w:rsidRPr="00B35BF2" w:rsidRDefault="00BF24FD" w:rsidP="008E1C5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D51AA3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Malcom X College</w:t>
              </w:r>
            </w:hyperlink>
          </w:p>
        </w:tc>
        <w:tc>
          <w:tcPr>
            <w:tcW w:w="2970" w:type="dxa"/>
            <w:vAlign w:val="center"/>
          </w:tcPr>
          <w:p w14:paraId="6D4547ED" w14:textId="7343C643" w:rsidR="00610327" w:rsidRPr="00B35BF2" w:rsidRDefault="00BF24FD" w:rsidP="008E1C5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024DE5" w:rsidRPr="009417E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Malcom X College</w:t>
              </w:r>
            </w:hyperlink>
          </w:p>
        </w:tc>
      </w:tr>
      <w:tr w:rsidR="005E0537" w14:paraId="6EAA6F50" w14:textId="77777777" w:rsidTr="001A1A11">
        <w:tc>
          <w:tcPr>
            <w:tcW w:w="3510" w:type="dxa"/>
            <w:vAlign w:val="center"/>
          </w:tcPr>
          <w:p w14:paraId="3C552C3C" w14:textId="4FCDCA60" w:rsidR="005E0537" w:rsidRPr="00B35BF2" w:rsidRDefault="005E0537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 U Latinas</w:t>
            </w:r>
          </w:p>
        </w:tc>
        <w:tc>
          <w:tcPr>
            <w:tcW w:w="8460" w:type="dxa"/>
            <w:gridSpan w:val="3"/>
            <w:vAlign w:val="center"/>
          </w:tcPr>
          <w:p w14:paraId="06C27FB8" w14:textId="1FD02032" w:rsidR="005E0537" w:rsidRPr="00BF24FD" w:rsidRDefault="00BF24FD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5E0537" w:rsidRPr="00BF24F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IC U Latinas</w:t>
              </w:r>
            </w:hyperlink>
          </w:p>
        </w:tc>
      </w:tr>
      <w:tr w:rsidR="00610327" w14:paraId="569533E2" w14:textId="77777777" w:rsidTr="00FE0D26">
        <w:tc>
          <w:tcPr>
            <w:tcW w:w="3510" w:type="dxa"/>
            <w:vAlign w:val="center"/>
          </w:tcPr>
          <w:p w14:paraId="1DBEB83C" w14:textId="226F8C29" w:rsidR="00610327" w:rsidRPr="00B35BF2" w:rsidRDefault="00610327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Sunshine Enterprises</w:t>
            </w:r>
          </w:p>
        </w:tc>
        <w:tc>
          <w:tcPr>
            <w:tcW w:w="2070" w:type="dxa"/>
            <w:vAlign w:val="center"/>
          </w:tcPr>
          <w:p w14:paraId="38AE8707" w14:textId="679A04FE" w:rsidR="00610327" w:rsidRPr="00B35BF2" w:rsidRDefault="00BF24FD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C94188" w:rsidRPr="00AD60D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@</w:t>
              </w:r>
              <w:r w:rsidR="001E6006" w:rsidRPr="00AD60D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EnterprisesSun</w:t>
              </w:r>
            </w:hyperlink>
          </w:p>
        </w:tc>
        <w:tc>
          <w:tcPr>
            <w:tcW w:w="3420" w:type="dxa"/>
            <w:vAlign w:val="center"/>
          </w:tcPr>
          <w:p w14:paraId="1A7ED7FC" w14:textId="21AC53D8" w:rsidR="00610327" w:rsidRPr="00B35BF2" w:rsidRDefault="00BF24FD" w:rsidP="008E1C5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CA3907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Sunshine Enterprises</w:t>
              </w:r>
            </w:hyperlink>
          </w:p>
        </w:tc>
        <w:tc>
          <w:tcPr>
            <w:tcW w:w="2970" w:type="dxa"/>
            <w:vAlign w:val="center"/>
          </w:tcPr>
          <w:p w14:paraId="0F309A1E" w14:textId="0DDCEF7B" w:rsidR="00024DE5" w:rsidRPr="00B35BF2" w:rsidRDefault="00BF24FD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024DE5" w:rsidRPr="00AD60D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Sunshine Enterprises</w:t>
              </w:r>
            </w:hyperlink>
          </w:p>
        </w:tc>
      </w:tr>
      <w:tr w:rsidR="00610327" w14:paraId="53C91E38" w14:textId="77777777" w:rsidTr="00FE0D26">
        <w:tc>
          <w:tcPr>
            <w:tcW w:w="3510" w:type="dxa"/>
            <w:vAlign w:val="center"/>
          </w:tcPr>
          <w:p w14:paraId="4CAE23B4" w14:textId="09AE47D7" w:rsidR="00610327" w:rsidRPr="00B35BF2" w:rsidRDefault="00610327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Southwest Chicago Chamber of Commerce</w:t>
            </w:r>
          </w:p>
        </w:tc>
        <w:tc>
          <w:tcPr>
            <w:tcW w:w="2070" w:type="dxa"/>
            <w:vAlign w:val="center"/>
          </w:tcPr>
          <w:p w14:paraId="4F9C812A" w14:textId="190DE893" w:rsidR="00610327" w:rsidRPr="00B35BF2" w:rsidRDefault="00BF24FD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461C1E" w:rsidRPr="00C278A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@SWChiChamber</w:t>
              </w:r>
            </w:hyperlink>
          </w:p>
        </w:tc>
        <w:tc>
          <w:tcPr>
            <w:tcW w:w="3420" w:type="dxa"/>
            <w:vAlign w:val="center"/>
          </w:tcPr>
          <w:p w14:paraId="4213FAC1" w14:textId="7801F95A" w:rsidR="00C278AD" w:rsidRPr="00B35BF2" w:rsidRDefault="00BF24FD" w:rsidP="008E1C5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C278AD" w:rsidRPr="00C278A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Southwest Chicago Chamber of Commerce</w:t>
              </w:r>
            </w:hyperlink>
          </w:p>
        </w:tc>
        <w:tc>
          <w:tcPr>
            <w:tcW w:w="2970" w:type="dxa"/>
            <w:vAlign w:val="center"/>
          </w:tcPr>
          <w:p w14:paraId="1387976E" w14:textId="2AE1ED25" w:rsidR="00024DE5" w:rsidRPr="00B35BF2" w:rsidRDefault="00BF24FD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9417E6" w:rsidRPr="009417E6">
                <w:rPr>
                  <w:rStyle w:val="Hyperlink"/>
                  <w:rFonts w:ascii="Times New Roman" w:hAnsi="Times New Roman"/>
                  <w:sz w:val="24"/>
                  <w:szCs w:val="24"/>
                </w:rPr>
                <w:t xml:space="preserve">Southwest </w:t>
              </w:r>
              <w:r w:rsidR="00602804" w:rsidRPr="009417E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Chicago</w:t>
              </w:r>
              <w:r w:rsidR="00024DE5" w:rsidRPr="009417E6">
                <w:rPr>
                  <w:rStyle w:val="Hyperlink"/>
                  <w:rFonts w:ascii="Times New Roman" w:hAnsi="Times New Roman"/>
                  <w:sz w:val="24"/>
                  <w:szCs w:val="24"/>
                </w:rPr>
                <w:t xml:space="preserve"> Chamber of Commerce</w:t>
              </w:r>
            </w:hyperlink>
          </w:p>
        </w:tc>
      </w:tr>
    </w:tbl>
    <w:p w14:paraId="70BCEFAF" w14:textId="77777777" w:rsidR="005B68DE" w:rsidRDefault="005B68DE" w:rsidP="00B25BED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14:paraId="2DDC872A" w14:textId="77777777" w:rsidR="002A1E1C" w:rsidRPr="002A1E1C" w:rsidRDefault="002A1E1C" w:rsidP="002A1E1C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2A1E1C">
        <w:rPr>
          <w:rFonts w:ascii="Times New Roman" w:hAnsi="Times New Roman"/>
          <w:b/>
          <w:bCs/>
          <w:color w:val="002060"/>
          <w:sz w:val="24"/>
          <w:szCs w:val="24"/>
        </w:rPr>
        <w:t>CONTACT:</w:t>
      </w:r>
    </w:p>
    <w:p w14:paraId="003A1B6C" w14:textId="77777777" w:rsidR="002A1E1C" w:rsidRDefault="002A1E1C" w:rsidP="002A1E1C">
      <w:pPr>
        <w:rPr>
          <w:rStyle w:val="Hyperlink"/>
          <w:rFonts w:ascii="Times New Roman" w:hAnsi="Times New Roman"/>
          <w:sz w:val="24"/>
          <w:szCs w:val="24"/>
        </w:rPr>
      </w:pPr>
      <w:r w:rsidRPr="007F14E1">
        <w:rPr>
          <w:rFonts w:ascii="Times New Roman" w:hAnsi="Times New Roman"/>
          <w:sz w:val="24"/>
          <w:szCs w:val="24"/>
        </w:rPr>
        <w:t xml:space="preserve">For questions on the toolkit, feel free to reach out to Diana Alfaro, Latinx Business Development Manager, at </w:t>
      </w:r>
      <w:hyperlink r:id="rId33" w:history="1">
        <w:r w:rsidRPr="007F14E1">
          <w:rPr>
            <w:rStyle w:val="Hyperlink"/>
            <w:rFonts w:ascii="Times New Roman" w:hAnsi="Times New Roman"/>
            <w:sz w:val="24"/>
            <w:szCs w:val="24"/>
          </w:rPr>
          <w:t>diana.alfaro@illinois.gov</w:t>
        </w:r>
      </w:hyperlink>
      <w:r w:rsidRPr="007F14E1">
        <w:rPr>
          <w:rFonts w:ascii="Times New Roman" w:hAnsi="Times New Roman"/>
          <w:sz w:val="24"/>
          <w:szCs w:val="24"/>
        </w:rPr>
        <w:t xml:space="preserve"> or Anggi Lewis, at </w:t>
      </w:r>
      <w:hyperlink r:id="rId34" w:history="1">
        <w:r w:rsidRPr="007F14E1">
          <w:rPr>
            <w:rStyle w:val="Hyperlink"/>
            <w:rFonts w:ascii="Times New Roman" w:hAnsi="Times New Roman"/>
            <w:sz w:val="24"/>
            <w:szCs w:val="24"/>
          </w:rPr>
          <w:t>anggi.lewis@illinois.gov</w:t>
        </w:r>
      </w:hyperlink>
    </w:p>
    <w:p w14:paraId="147D564E" w14:textId="77777777" w:rsidR="00DC325D" w:rsidRPr="007F14E1" w:rsidRDefault="00DC325D" w:rsidP="002A1E1C">
      <w:pPr>
        <w:rPr>
          <w:rFonts w:ascii="Times New Roman" w:hAnsi="Times New Roman"/>
          <w:sz w:val="24"/>
          <w:szCs w:val="24"/>
        </w:rPr>
      </w:pPr>
    </w:p>
    <w:p w14:paraId="7E2F35E6" w14:textId="2620D5C5" w:rsidR="00B02F08" w:rsidRPr="009E7D16" w:rsidRDefault="00B02F08" w:rsidP="00376EB3">
      <w:pPr>
        <w:pStyle w:val="IntenseQuote"/>
        <w:rPr>
          <w:rFonts w:ascii="Times New Roman" w:hAnsi="Times New Roman"/>
          <w:b/>
          <w:bCs/>
          <w:sz w:val="30"/>
          <w:szCs w:val="30"/>
        </w:rPr>
      </w:pPr>
      <w:r w:rsidRPr="009E7D16">
        <w:rPr>
          <w:rFonts w:ascii="Times New Roman" w:hAnsi="Times New Roman"/>
          <w:b/>
          <w:bCs/>
          <w:sz w:val="30"/>
          <w:szCs w:val="30"/>
        </w:rPr>
        <w:t xml:space="preserve">Facebook/LinkedIn: </w:t>
      </w:r>
      <w:r w:rsidR="00767B89" w:rsidRPr="009E7D16">
        <w:rPr>
          <w:rFonts w:ascii="Times New Roman" w:hAnsi="Times New Roman"/>
          <w:b/>
          <w:bCs/>
          <w:sz w:val="30"/>
          <w:szCs w:val="30"/>
        </w:rPr>
        <w:t>Pushing Forward Economic Strength:</w:t>
      </w:r>
      <w:r w:rsidR="00E71707">
        <w:rPr>
          <w:rFonts w:ascii="Times New Roman" w:hAnsi="Times New Roman"/>
          <w:b/>
          <w:bCs/>
          <w:sz w:val="30"/>
          <w:szCs w:val="30"/>
        </w:rPr>
        <w:br/>
      </w:r>
      <w:r w:rsidR="00767B89" w:rsidRPr="009E7D16">
        <w:rPr>
          <w:rFonts w:ascii="Times New Roman" w:hAnsi="Times New Roman"/>
          <w:b/>
          <w:bCs/>
          <w:sz w:val="30"/>
          <w:szCs w:val="30"/>
        </w:rPr>
        <w:t xml:space="preserve">Elevating </w:t>
      </w:r>
      <w:r w:rsidR="00D17BCC" w:rsidRPr="00D17BCC">
        <w:rPr>
          <w:rFonts w:ascii="Times New Roman" w:hAnsi="Times New Roman"/>
          <w:b/>
          <w:bCs/>
          <w:sz w:val="30"/>
          <w:szCs w:val="30"/>
        </w:rPr>
        <w:t xml:space="preserve">Latino/a/e/x </w:t>
      </w:r>
      <w:r w:rsidR="00767B89" w:rsidRPr="009E7D16">
        <w:rPr>
          <w:rFonts w:ascii="Times New Roman" w:hAnsi="Times New Roman"/>
          <w:b/>
          <w:bCs/>
          <w:sz w:val="30"/>
          <w:szCs w:val="30"/>
        </w:rPr>
        <w:t>Access &amp; Equity Summit</w:t>
      </w:r>
    </w:p>
    <w:p w14:paraId="37FD774F" w14:textId="764359E6" w:rsidR="00784547" w:rsidRPr="007F14E1" w:rsidRDefault="005B2213" w:rsidP="65A633F9">
      <w:pPr>
        <w:spacing w:after="0" w:line="240" w:lineRule="auto"/>
        <w:rPr>
          <w:rStyle w:val="IntenseReference"/>
          <w:rFonts w:ascii="Times New Roman" w:hAnsi="Times New Roman"/>
        </w:rPr>
      </w:pPr>
      <w:r>
        <w:rPr>
          <w:rStyle w:val="IntenseReference"/>
          <w:rFonts w:ascii="Times New Roman" w:hAnsi="Times New Roman"/>
        </w:rPr>
        <w:t xml:space="preserve">Facebook/Linkedin Example #1: </w:t>
      </w:r>
    </w:p>
    <w:p w14:paraId="3EA17212" w14:textId="70E9992D" w:rsidR="002E14A6" w:rsidRDefault="008B621B" w:rsidP="00441779">
      <w:pPr>
        <w:rPr>
          <w:rStyle w:val="bumpedfont15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Celebrate </w:t>
      </w:r>
      <w:r w:rsidR="00D17BCC" w:rsidRPr="00D17BCC">
        <w:rPr>
          <w:rFonts w:ascii="Times New Roman" w:hAnsi="Times New Roman"/>
          <w:sz w:val="24"/>
          <w:szCs w:val="24"/>
        </w:rPr>
        <w:t xml:space="preserve">Latino/a/e/x </w:t>
      </w:r>
      <w:r>
        <w:rPr>
          <w:rFonts w:ascii="Times New Roman" w:hAnsi="Times New Roman"/>
          <w:sz w:val="24"/>
          <w:szCs w:val="24"/>
        </w:rPr>
        <w:t xml:space="preserve">businesses, </w:t>
      </w:r>
      <w:r w:rsidR="009D76CB">
        <w:rPr>
          <w:rFonts w:ascii="Times New Roman" w:hAnsi="Times New Roman"/>
          <w:sz w:val="24"/>
          <w:szCs w:val="24"/>
        </w:rPr>
        <w:t xml:space="preserve">network, and learn about resources </w:t>
      </w:r>
      <w:r w:rsidR="00B01AD1">
        <w:rPr>
          <w:rFonts w:ascii="Times New Roman" w:hAnsi="Times New Roman"/>
          <w:sz w:val="24"/>
          <w:szCs w:val="24"/>
        </w:rPr>
        <w:t xml:space="preserve">to grow your business. The </w:t>
      </w:r>
      <w:r w:rsidR="002E14A6">
        <w:rPr>
          <w:rStyle w:val="bumpedfont15"/>
          <w:rFonts w:ascii="Times New Roman" w:hAnsi="Times New Roman"/>
          <w:sz w:val="24"/>
          <w:szCs w:val="24"/>
        </w:rPr>
        <w:t>Summit will include</w:t>
      </w:r>
      <w:r w:rsidR="002E14A6" w:rsidRPr="007F14E1">
        <w:rPr>
          <w:rStyle w:val="bumpedfont15"/>
          <w:rFonts w:ascii="Times New Roman" w:hAnsi="Times New Roman"/>
          <w:sz w:val="24"/>
          <w:szCs w:val="24"/>
        </w:rPr>
        <w:t xml:space="preserve"> speakers and workshops</w:t>
      </w:r>
      <w:r w:rsidR="00B01AD1">
        <w:rPr>
          <w:rStyle w:val="bumpedfont15"/>
          <w:rFonts w:ascii="Times New Roman" w:hAnsi="Times New Roman"/>
          <w:sz w:val="24"/>
          <w:szCs w:val="24"/>
        </w:rPr>
        <w:t xml:space="preserve"> on topics</w:t>
      </w:r>
      <w:r w:rsidR="002E14A6" w:rsidRPr="007F14E1">
        <w:rPr>
          <w:rStyle w:val="bumpedfont15"/>
          <w:rFonts w:ascii="Times New Roman" w:hAnsi="Times New Roman"/>
          <w:sz w:val="24"/>
          <w:szCs w:val="24"/>
        </w:rPr>
        <w:t xml:space="preserve"> </w:t>
      </w:r>
      <w:r w:rsidR="00B01AD1">
        <w:rPr>
          <w:rStyle w:val="bumpedfont15"/>
          <w:rFonts w:ascii="Times New Roman" w:hAnsi="Times New Roman"/>
          <w:sz w:val="24"/>
          <w:szCs w:val="24"/>
        </w:rPr>
        <w:t>including</w:t>
      </w:r>
      <w:r w:rsidR="00B35BF2">
        <w:rPr>
          <w:rStyle w:val="bumpedfont15"/>
          <w:rFonts w:ascii="Times New Roman" w:hAnsi="Times New Roman"/>
          <w:sz w:val="24"/>
          <w:szCs w:val="24"/>
        </w:rPr>
        <w:t>:</w:t>
      </w:r>
      <w:r w:rsidR="002E14A6" w:rsidRPr="007F14E1">
        <w:rPr>
          <w:rStyle w:val="bumpedfont15"/>
          <w:rFonts w:ascii="Times New Roman" w:hAnsi="Times New Roman"/>
          <w:sz w:val="24"/>
          <w:szCs w:val="24"/>
        </w:rPr>
        <w:t xml:space="preserve"> </w:t>
      </w:r>
    </w:p>
    <w:p w14:paraId="25A5AC18" w14:textId="47596AD1" w:rsidR="002E14A6" w:rsidRDefault="0096227F" w:rsidP="00B35E81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 w:rsidR="00B01AD1">
        <w:rPr>
          <w:rStyle w:val="bumpedfont15"/>
          <w:rFonts w:ascii="Times New Roman" w:hAnsi="Times New Roman"/>
          <w:sz w:val="24"/>
          <w:szCs w:val="24"/>
        </w:rPr>
        <w:t>A</w:t>
      </w:r>
      <w:r w:rsidR="002E14A6" w:rsidRPr="007F14E1">
        <w:rPr>
          <w:rStyle w:val="bumpedfont15"/>
          <w:rFonts w:ascii="Times New Roman" w:hAnsi="Times New Roman"/>
          <w:sz w:val="24"/>
          <w:szCs w:val="24"/>
        </w:rPr>
        <w:t>ccess to capital</w:t>
      </w:r>
    </w:p>
    <w:p w14:paraId="5A6477C2" w14:textId="54C4C296" w:rsidR="002E14A6" w:rsidRDefault="0096227F" w:rsidP="00B35E81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 w:rsidR="00B01AD1">
        <w:rPr>
          <w:rStyle w:val="bumpedfont15"/>
          <w:rFonts w:ascii="Times New Roman" w:hAnsi="Times New Roman"/>
          <w:sz w:val="24"/>
          <w:szCs w:val="24"/>
        </w:rPr>
        <w:t>G</w:t>
      </w:r>
      <w:r w:rsidR="002E14A6" w:rsidRPr="007F14E1">
        <w:rPr>
          <w:rStyle w:val="bumpedfont15"/>
          <w:rFonts w:ascii="Times New Roman" w:hAnsi="Times New Roman"/>
          <w:sz w:val="24"/>
          <w:szCs w:val="24"/>
        </w:rPr>
        <w:t>overnment contracting</w:t>
      </w:r>
    </w:p>
    <w:p w14:paraId="7C427A73" w14:textId="24D2039D" w:rsidR="002E14A6" w:rsidRDefault="0096227F" w:rsidP="00B35E81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 w:rsidR="00B01AD1">
        <w:rPr>
          <w:rStyle w:val="bumpedfont15"/>
          <w:rFonts w:ascii="Times New Roman" w:hAnsi="Times New Roman"/>
          <w:sz w:val="24"/>
          <w:szCs w:val="24"/>
        </w:rPr>
        <w:t>W</w:t>
      </w:r>
      <w:r w:rsidR="002E14A6" w:rsidRPr="007F14E1">
        <w:rPr>
          <w:rStyle w:val="bumpedfont15"/>
          <w:rFonts w:ascii="Times New Roman" w:hAnsi="Times New Roman"/>
          <w:sz w:val="24"/>
          <w:szCs w:val="24"/>
        </w:rPr>
        <w:t>orkforce</w:t>
      </w:r>
    </w:p>
    <w:p w14:paraId="2E3FE5D0" w14:textId="0C1A6815" w:rsidR="002E14A6" w:rsidRDefault="0096227F" w:rsidP="00B35E81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 w:rsidR="00B01AD1">
        <w:rPr>
          <w:rStyle w:val="bumpedfont15"/>
          <w:rFonts w:ascii="Times New Roman" w:hAnsi="Times New Roman"/>
          <w:sz w:val="24"/>
          <w:szCs w:val="24"/>
        </w:rPr>
        <w:t>M</w:t>
      </w:r>
      <w:r w:rsidR="002E14A6" w:rsidRPr="007F14E1">
        <w:rPr>
          <w:rStyle w:val="bumpedfont15"/>
          <w:rFonts w:ascii="Times New Roman" w:hAnsi="Times New Roman"/>
          <w:sz w:val="24"/>
          <w:szCs w:val="24"/>
        </w:rPr>
        <w:t>arketing</w:t>
      </w:r>
    </w:p>
    <w:p w14:paraId="07BB57A1" w14:textId="1E421E8D" w:rsidR="00784547" w:rsidRPr="00441779" w:rsidRDefault="0096227F" w:rsidP="00B01AD1">
      <w:pPr>
        <w:pStyle w:val="NoSpacing"/>
        <w:rPr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 w:rsidR="00B01AD1">
        <w:rPr>
          <w:rStyle w:val="bumpedfont15"/>
          <w:rFonts w:ascii="Times New Roman" w:hAnsi="Times New Roman"/>
          <w:sz w:val="24"/>
          <w:szCs w:val="24"/>
        </w:rPr>
        <w:t xml:space="preserve">And more! </w:t>
      </w:r>
    </w:p>
    <w:p w14:paraId="13A412A3" w14:textId="77777777" w:rsidR="00B01AD1" w:rsidRDefault="00B01AD1" w:rsidP="009E7D1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D6C2C8" w14:textId="3BDA43F3" w:rsidR="00D41561" w:rsidRPr="00B01AD1" w:rsidRDefault="00F0004D" w:rsidP="00B01AD1">
      <w:pPr>
        <w:spacing w:after="0" w:line="240" w:lineRule="auto"/>
        <w:rPr>
          <w:rFonts w:ascii="Times New Roman" w:eastAsia="Times New Roman" w:hAnsi="Times New Roman"/>
          <w:color w:val="FF611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Register here: </w:t>
      </w:r>
      <w:hyperlink r:id="rId35" w:history="1">
        <w:r w:rsidR="009E7D16" w:rsidRPr="005E26A4">
          <w:rPr>
            <w:rStyle w:val="Hyperlink"/>
            <w:rFonts w:ascii="Times New Roman" w:eastAsia="Times New Roman" w:hAnsi="Times New Roman"/>
            <w:sz w:val="24"/>
            <w:szCs w:val="24"/>
          </w:rPr>
          <w:t>https://bit.ly/3rndqwf</w:t>
        </w:r>
      </w:hyperlink>
      <w:r w:rsidR="00B01AD1">
        <w:rPr>
          <w:rFonts w:ascii="Times New Roman" w:eastAsia="Times New Roman" w:hAnsi="Times New Roman"/>
          <w:color w:val="FF6116"/>
          <w:sz w:val="24"/>
          <w:szCs w:val="24"/>
        </w:rPr>
        <w:t xml:space="preserve"> </w:t>
      </w:r>
      <w:r w:rsidR="0066439C" w:rsidRPr="007F14E1">
        <w:rPr>
          <w:rFonts w:ascii="Times New Roman" w:hAnsi="Times New Roman"/>
          <w:sz w:val="24"/>
          <w:szCs w:val="24"/>
        </w:rPr>
        <w:t xml:space="preserve">#ILLatinxSummit </w:t>
      </w:r>
      <w:r w:rsidR="007A4880" w:rsidRPr="007F14E1">
        <w:rPr>
          <w:rFonts w:ascii="Times New Roman" w:hAnsi="Times New Roman"/>
          <w:sz w:val="24"/>
          <w:szCs w:val="24"/>
        </w:rPr>
        <w:t>#ILSupportLatinoBiz #ILLatin</w:t>
      </w:r>
      <w:r w:rsidR="00D41561" w:rsidRPr="007F14E1">
        <w:rPr>
          <w:rFonts w:ascii="Times New Roman" w:hAnsi="Times New Roman"/>
          <w:sz w:val="24"/>
          <w:szCs w:val="24"/>
        </w:rPr>
        <w:t>o</w:t>
      </w:r>
      <w:r w:rsidR="007A4880" w:rsidRPr="007F14E1">
        <w:rPr>
          <w:rFonts w:ascii="Times New Roman" w:hAnsi="Times New Roman"/>
          <w:sz w:val="24"/>
          <w:szCs w:val="24"/>
        </w:rPr>
        <w:t>EconomicPower</w:t>
      </w:r>
      <w:r w:rsidR="00D41561" w:rsidRPr="007F14E1">
        <w:rPr>
          <w:rFonts w:ascii="Times New Roman" w:hAnsi="Times New Roman"/>
          <w:sz w:val="24"/>
          <w:szCs w:val="24"/>
        </w:rPr>
        <w:t xml:space="preserve"> </w:t>
      </w:r>
    </w:p>
    <w:p w14:paraId="539A6E06" w14:textId="34645AB3" w:rsidR="002A1E1C" w:rsidRDefault="002A1E1C" w:rsidP="65A633F9">
      <w:pPr>
        <w:spacing w:after="0" w:line="240" w:lineRule="auto"/>
        <w:rPr>
          <w:rStyle w:val="IntenseReference"/>
          <w:rFonts w:ascii="Times New Roman" w:hAnsi="Times New Roman"/>
        </w:rPr>
      </w:pPr>
    </w:p>
    <w:p w14:paraId="17C18DCC" w14:textId="6577A69A" w:rsidR="00B01AD1" w:rsidRDefault="005B2213" w:rsidP="65A633F9">
      <w:pPr>
        <w:spacing w:after="0" w:line="240" w:lineRule="auto"/>
        <w:rPr>
          <w:rStyle w:val="IntenseReference"/>
          <w:rFonts w:ascii="Times New Roman" w:hAnsi="Times New Roman"/>
        </w:rPr>
      </w:pPr>
      <w:r>
        <w:rPr>
          <w:rStyle w:val="IntenseReference"/>
          <w:rFonts w:ascii="Times New Roman" w:hAnsi="Times New Roman"/>
        </w:rPr>
        <w:t>Facebook/</w:t>
      </w:r>
      <w:r w:rsidR="007F4E45">
        <w:rPr>
          <w:rStyle w:val="IntenseReference"/>
          <w:rFonts w:ascii="Times New Roman" w:hAnsi="Times New Roman"/>
        </w:rPr>
        <w:t>LinkedIn</w:t>
      </w:r>
      <w:r>
        <w:rPr>
          <w:rStyle w:val="IntenseReference"/>
          <w:rFonts w:ascii="Times New Roman" w:hAnsi="Times New Roman"/>
        </w:rPr>
        <w:t xml:space="preserve"> Example </w:t>
      </w:r>
      <w:r w:rsidR="469F0EEF" w:rsidRPr="007F14E1">
        <w:rPr>
          <w:rStyle w:val="IntenseReference"/>
          <w:rFonts w:ascii="Times New Roman" w:hAnsi="Times New Roman"/>
        </w:rPr>
        <w:t>#2</w:t>
      </w:r>
      <w:r w:rsidR="00EB6DAF" w:rsidRPr="007F14E1">
        <w:rPr>
          <w:rStyle w:val="IntenseReference"/>
          <w:rFonts w:ascii="Times New Roman" w:hAnsi="Times New Roman"/>
        </w:rPr>
        <w:t>:</w:t>
      </w:r>
    </w:p>
    <w:p w14:paraId="24A2F83F" w14:textId="360FA7DB" w:rsidR="00B01AD1" w:rsidRDefault="00B01AD1" w:rsidP="00B01AD1">
      <w:pPr>
        <w:rPr>
          <w:rFonts w:ascii="Times New Roman" w:hAnsi="Times New Roman"/>
          <w:sz w:val="24"/>
          <w:szCs w:val="24"/>
        </w:rPr>
      </w:pPr>
      <w:r w:rsidRPr="00B01AD1">
        <w:rPr>
          <w:rFonts w:ascii="Times New Roman" w:hAnsi="Times New Roman"/>
          <w:sz w:val="24"/>
          <w:szCs w:val="24"/>
        </w:rPr>
        <w:t>Illinoi</w:t>
      </w:r>
      <w:r>
        <w:rPr>
          <w:rFonts w:ascii="Times New Roman" w:hAnsi="Times New Roman"/>
          <w:sz w:val="24"/>
          <w:szCs w:val="24"/>
        </w:rPr>
        <w:t>s</w:t>
      </w:r>
      <w:r w:rsidRPr="00B01AD1">
        <w:rPr>
          <w:rFonts w:ascii="Times New Roman" w:hAnsi="Times New Roman"/>
          <w:sz w:val="24"/>
          <w:szCs w:val="24"/>
        </w:rPr>
        <w:t xml:space="preserve"> is</w:t>
      </w:r>
      <w:r>
        <w:rPr>
          <w:rFonts w:ascii="Times New Roman" w:hAnsi="Times New Roman"/>
          <w:sz w:val="24"/>
          <w:szCs w:val="24"/>
        </w:rPr>
        <w:t xml:space="preserve"> proud </w:t>
      </w:r>
      <w:r w:rsidR="002D7E8C">
        <w:rPr>
          <w:rFonts w:ascii="Times New Roman" w:hAnsi="Times New Roman"/>
          <w:sz w:val="24"/>
          <w:szCs w:val="24"/>
        </w:rPr>
        <w:t>to have more than</w:t>
      </w:r>
      <w:r>
        <w:rPr>
          <w:rFonts w:ascii="Times New Roman" w:hAnsi="Times New Roman"/>
          <w:sz w:val="24"/>
          <w:szCs w:val="24"/>
        </w:rPr>
        <w:t xml:space="preserve"> 116K </w:t>
      </w:r>
      <w:r w:rsidR="00391F10" w:rsidRPr="00391F10">
        <w:rPr>
          <w:rFonts w:ascii="Times New Roman" w:hAnsi="Times New Roman"/>
          <w:sz w:val="24"/>
          <w:szCs w:val="24"/>
        </w:rPr>
        <w:t>Latino/a/e/x</w:t>
      </w:r>
      <w:r>
        <w:rPr>
          <w:rFonts w:ascii="Times New Roman" w:hAnsi="Times New Roman"/>
          <w:sz w:val="24"/>
          <w:szCs w:val="24"/>
        </w:rPr>
        <w:t xml:space="preserve"> businesses! Want to take your business to the next level and learn about resources, </w:t>
      </w:r>
      <w:r w:rsidR="007F4E45">
        <w:rPr>
          <w:rFonts w:ascii="Times New Roman" w:hAnsi="Times New Roman"/>
          <w:sz w:val="24"/>
          <w:szCs w:val="24"/>
        </w:rPr>
        <w:t>network,</w:t>
      </w:r>
      <w:r>
        <w:rPr>
          <w:rFonts w:ascii="Times New Roman" w:hAnsi="Times New Roman"/>
          <w:sz w:val="24"/>
          <w:szCs w:val="24"/>
        </w:rPr>
        <w:t xml:space="preserve"> and celebrate the success of </w:t>
      </w:r>
      <w:r w:rsidR="00250E08" w:rsidRPr="00250E08">
        <w:rPr>
          <w:rFonts w:ascii="Times New Roman" w:hAnsi="Times New Roman"/>
          <w:sz w:val="24"/>
          <w:szCs w:val="24"/>
        </w:rPr>
        <w:t>Latino/a/e/x</w:t>
      </w:r>
      <w:r>
        <w:rPr>
          <w:rFonts w:ascii="Times New Roman" w:hAnsi="Times New Roman"/>
          <w:sz w:val="24"/>
          <w:szCs w:val="24"/>
        </w:rPr>
        <w:t xml:space="preserve"> businesses? </w:t>
      </w:r>
    </w:p>
    <w:p w14:paraId="71BD0A99" w14:textId="1F5F1EC5" w:rsidR="00B01AD1" w:rsidRPr="00B01AD1" w:rsidRDefault="00B01AD1" w:rsidP="00B01AD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Join the </w:t>
      </w:r>
      <w:r w:rsidR="00D17BCC" w:rsidRPr="00D17BCC">
        <w:rPr>
          <w:rFonts w:ascii="Times New Roman" w:hAnsi="Times New Roman"/>
          <w:sz w:val="24"/>
          <w:szCs w:val="24"/>
        </w:rPr>
        <w:t>Latino/a/e/x</w:t>
      </w:r>
      <w:r>
        <w:rPr>
          <w:rFonts w:ascii="Times New Roman" w:hAnsi="Times New Roman"/>
          <w:sz w:val="24"/>
          <w:szCs w:val="24"/>
        </w:rPr>
        <w:t xml:space="preserve"> Economic Summit on 7/2</w:t>
      </w:r>
      <w:r w:rsidR="008859D6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in Chicag</w:t>
      </w:r>
      <w:r w:rsidR="00DC2A60">
        <w:rPr>
          <w:rFonts w:ascii="Times New Roman" w:hAnsi="Times New Roman"/>
          <w:sz w:val="24"/>
          <w:szCs w:val="24"/>
        </w:rPr>
        <w:t>o</w:t>
      </w:r>
      <w:r w:rsidR="00B01DD1">
        <w:rPr>
          <w:rFonts w:ascii="Times New Roman" w:hAnsi="Times New Roman"/>
          <w:sz w:val="24"/>
          <w:szCs w:val="24"/>
        </w:rPr>
        <w:t>!</w:t>
      </w:r>
      <w:r w:rsidR="00DC2A60">
        <w:rPr>
          <w:rFonts w:ascii="Times New Roman" w:hAnsi="Times New Roman"/>
          <w:sz w:val="24"/>
          <w:szCs w:val="24"/>
        </w:rPr>
        <w:t xml:space="preserve"> The free event includes networking opportunities, speakers, workshops and more. </w:t>
      </w:r>
    </w:p>
    <w:p w14:paraId="28864854" w14:textId="1FECE82F" w:rsidR="00D63CA6" w:rsidRPr="00A3154C" w:rsidRDefault="00B01DD1" w:rsidP="004417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Register here:</w:t>
      </w:r>
      <w:r w:rsidR="000B3E63" w:rsidRPr="00A3154C">
        <w:rPr>
          <w:rFonts w:ascii="Times New Roman" w:hAnsi="Times New Roman"/>
          <w:sz w:val="24"/>
          <w:szCs w:val="24"/>
        </w:rPr>
        <w:t xml:space="preserve"> </w:t>
      </w:r>
      <w:hyperlink r:id="rId36" w:history="1">
        <w:r w:rsidR="009E7D16" w:rsidRPr="009E7D16">
          <w:rPr>
            <w:rStyle w:val="Hyperlink"/>
          </w:rPr>
          <w:t>https://bit.ly/3rndqwf</w:t>
        </w:r>
      </w:hyperlink>
    </w:p>
    <w:p w14:paraId="2C59B6C8" w14:textId="77777777" w:rsidR="002C71FD" w:rsidRPr="002C71FD" w:rsidRDefault="00B02F08" w:rsidP="002C71FD">
      <w:pPr>
        <w:pStyle w:val="NoSpacing"/>
        <w:rPr>
          <w:rFonts w:ascii="Times New Roman" w:hAnsi="Times New Roman"/>
          <w:sz w:val="24"/>
          <w:szCs w:val="24"/>
        </w:rPr>
      </w:pPr>
      <w:r w:rsidRPr="007F14E1">
        <w:rPr>
          <w:rStyle w:val="bumpedfont15"/>
          <w:rFonts w:ascii="Times New Roman" w:hAnsi="Times New Roman"/>
          <w:sz w:val="24"/>
          <w:szCs w:val="24"/>
        </w:rPr>
        <w:t>COMPRA</w:t>
      </w:r>
      <w:r w:rsidR="008A2420" w:rsidRPr="007F14E1">
        <w:rPr>
          <w:rStyle w:val="bumpedfont15"/>
          <w:rFonts w:ascii="Times New Roman" w:hAnsi="Times New Roman"/>
          <w:sz w:val="24"/>
          <w:szCs w:val="24"/>
        </w:rPr>
        <w:t xml:space="preserve">, </w:t>
      </w:r>
      <w:r w:rsidRPr="007F14E1">
        <w:rPr>
          <w:rStyle w:val="bumpedfont15"/>
          <w:rFonts w:ascii="Times New Roman" w:hAnsi="Times New Roman"/>
          <w:sz w:val="24"/>
          <w:szCs w:val="24"/>
        </w:rPr>
        <w:t xml:space="preserve">SUPPORT, </w:t>
      </w:r>
      <w:r w:rsidR="008A2420" w:rsidRPr="007F14E1">
        <w:rPr>
          <w:rStyle w:val="bumpedfont15"/>
          <w:rFonts w:ascii="Times New Roman" w:hAnsi="Times New Roman"/>
          <w:sz w:val="24"/>
          <w:szCs w:val="24"/>
        </w:rPr>
        <w:t>and SHOP local</w:t>
      </w:r>
      <w:r w:rsidR="008A2420" w:rsidRPr="002C71FD">
        <w:t xml:space="preserve"> </w:t>
      </w:r>
      <w:r w:rsidR="00250E08" w:rsidRPr="002C71FD">
        <w:rPr>
          <w:rFonts w:ascii="Times New Roman" w:hAnsi="Times New Roman"/>
          <w:sz w:val="24"/>
          <w:szCs w:val="24"/>
        </w:rPr>
        <w:t xml:space="preserve">Latino/a/e/x </w:t>
      </w:r>
      <w:r w:rsidRPr="002C71FD">
        <w:rPr>
          <w:rFonts w:ascii="Times New Roman" w:hAnsi="Times New Roman"/>
          <w:sz w:val="24"/>
          <w:szCs w:val="24"/>
        </w:rPr>
        <w:t>-owned Businesses all year long! </w:t>
      </w:r>
    </w:p>
    <w:p w14:paraId="48ACA799" w14:textId="13292413" w:rsidR="00B02F08" w:rsidRPr="002C71FD" w:rsidRDefault="00C27BEE" w:rsidP="002C71FD">
      <w:pPr>
        <w:pStyle w:val="NoSpacing"/>
        <w:rPr>
          <w:rFonts w:ascii="Times New Roman" w:hAnsi="Times New Roman"/>
          <w:sz w:val="24"/>
          <w:szCs w:val="24"/>
        </w:rPr>
      </w:pPr>
      <w:r w:rsidRPr="002C71FD">
        <w:rPr>
          <w:rFonts w:ascii="Times New Roman" w:hAnsi="Times New Roman"/>
          <w:sz w:val="24"/>
          <w:szCs w:val="24"/>
        </w:rPr>
        <w:t>#ILLatinxSummit #ILSupportLatinoBiz #ILLatinoEconomicPower</w:t>
      </w:r>
    </w:p>
    <w:p w14:paraId="54C29E27" w14:textId="1E0A2112" w:rsidR="00853F3F" w:rsidRDefault="00853F3F">
      <w:pPr>
        <w:spacing w:after="0" w:line="240" w:lineRule="auto"/>
        <w:rPr>
          <w:rStyle w:val="bumpedfont15"/>
          <w:rFonts w:ascii="Times New Roman" w:hAnsi="Times New Roman"/>
          <w:sz w:val="24"/>
          <w:szCs w:val="24"/>
        </w:rPr>
      </w:pPr>
      <w:r>
        <w:rPr>
          <w:rStyle w:val="bumpedfont15"/>
          <w:rFonts w:ascii="Times New Roman" w:hAnsi="Times New Roman"/>
          <w:sz w:val="24"/>
          <w:szCs w:val="24"/>
        </w:rPr>
        <w:br w:type="page"/>
      </w:r>
    </w:p>
    <w:p w14:paraId="418686D4" w14:textId="0CCD48F9" w:rsidR="00B02F08" w:rsidRPr="009E7D16" w:rsidRDefault="00B02F08" w:rsidP="0042087E">
      <w:pPr>
        <w:pStyle w:val="IntenseQuote"/>
        <w:rPr>
          <w:rFonts w:ascii="Times New Roman" w:hAnsi="Times New Roman"/>
          <w:b/>
          <w:bCs/>
          <w:sz w:val="30"/>
          <w:szCs w:val="30"/>
        </w:rPr>
      </w:pPr>
      <w:r w:rsidRPr="009E7D16">
        <w:rPr>
          <w:rFonts w:ascii="Times New Roman" w:hAnsi="Times New Roman"/>
          <w:b/>
          <w:bCs/>
          <w:sz w:val="30"/>
          <w:szCs w:val="30"/>
        </w:rPr>
        <w:lastRenderedPageBreak/>
        <w:t>Twitter</w:t>
      </w:r>
      <w:r w:rsidRPr="00853F3F">
        <w:rPr>
          <w:rFonts w:ascii="Times New Roman" w:hAnsi="Times New Roman"/>
          <w:b/>
          <w:bCs/>
          <w:sz w:val="30"/>
          <w:szCs w:val="30"/>
        </w:rPr>
        <w:t>:</w:t>
      </w:r>
      <w:r w:rsidRPr="009E7D16"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5E763B" w:rsidRPr="009E7D16">
        <w:rPr>
          <w:rFonts w:ascii="Times New Roman" w:hAnsi="Times New Roman"/>
          <w:b/>
          <w:bCs/>
          <w:sz w:val="30"/>
          <w:szCs w:val="30"/>
        </w:rPr>
        <w:t>Pushing Forward Economic Strength:</w:t>
      </w:r>
      <w:r>
        <w:br/>
      </w:r>
      <w:r w:rsidR="005E763B" w:rsidRPr="009E7D16">
        <w:rPr>
          <w:rFonts w:ascii="Times New Roman" w:hAnsi="Times New Roman"/>
          <w:b/>
          <w:bCs/>
          <w:sz w:val="30"/>
          <w:szCs w:val="30"/>
        </w:rPr>
        <w:t xml:space="preserve">Elevating </w:t>
      </w:r>
      <w:r w:rsidR="00250E08" w:rsidRPr="00250E08">
        <w:rPr>
          <w:rFonts w:ascii="Times New Roman" w:hAnsi="Times New Roman"/>
          <w:b/>
          <w:bCs/>
          <w:sz w:val="30"/>
          <w:szCs w:val="30"/>
        </w:rPr>
        <w:t xml:space="preserve">Latino/a/e/x </w:t>
      </w:r>
      <w:r w:rsidR="005E763B" w:rsidRPr="009E7D16">
        <w:rPr>
          <w:rFonts w:ascii="Times New Roman" w:hAnsi="Times New Roman"/>
          <w:b/>
          <w:bCs/>
          <w:sz w:val="30"/>
          <w:szCs w:val="30"/>
        </w:rPr>
        <w:t>Access &amp; Equity Summit</w:t>
      </w:r>
    </w:p>
    <w:p w14:paraId="215BB926" w14:textId="34FFA731" w:rsidR="005B2213" w:rsidRPr="00721D7D" w:rsidRDefault="005B2213" w:rsidP="00B35E81">
      <w:pPr>
        <w:spacing w:after="0" w:line="240" w:lineRule="auto"/>
        <w:jc w:val="both"/>
        <w:rPr>
          <w:rStyle w:val="IntenseReference"/>
          <w:rFonts w:ascii="Times New Roman" w:hAnsi="Times New Roman"/>
        </w:rPr>
      </w:pPr>
      <w:r>
        <w:rPr>
          <w:rStyle w:val="IntenseReference"/>
          <w:rFonts w:ascii="Times New Roman" w:hAnsi="Times New Roman"/>
        </w:rPr>
        <w:t xml:space="preserve">Twitter example </w:t>
      </w:r>
      <w:r w:rsidRPr="007F14E1">
        <w:rPr>
          <w:rStyle w:val="IntenseReference"/>
          <w:rFonts w:ascii="Times New Roman" w:hAnsi="Times New Roman"/>
        </w:rPr>
        <w:t>#1</w:t>
      </w:r>
      <w:r>
        <w:rPr>
          <w:rStyle w:val="IntenseReference"/>
          <w:rFonts w:ascii="Times New Roman" w:hAnsi="Times New Roman"/>
        </w:rPr>
        <w:t>:</w:t>
      </w:r>
    </w:p>
    <w:p w14:paraId="4EF81DA3" w14:textId="77777777" w:rsidR="00BB1F69" w:rsidRDefault="00DF1BCB" w:rsidP="00721D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1D7D">
        <w:rPr>
          <w:rFonts w:ascii="Segoe UI Emoji" w:hAnsi="Segoe UI Emoji" w:cs="Segoe UI Emoji"/>
          <w:smallCaps/>
        </w:rPr>
        <w:t>🚨</w:t>
      </w:r>
      <w:r w:rsidRPr="00721D7D">
        <w:rPr>
          <w:rStyle w:val="IntenseReference"/>
          <w:rFonts w:ascii="Times New Roman" w:hAnsi="Times New Roman"/>
          <w:b w:val="0"/>
          <w:bCs w:val="0"/>
        </w:rPr>
        <w:t xml:space="preserve"> </w:t>
      </w:r>
      <w:r w:rsidR="00275DC0" w:rsidRPr="00721D7D">
        <w:rPr>
          <w:rStyle w:val="bumpedfont15"/>
          <w:rFonts w:ascii="Times New Roman" w:hAnsi="Times New Roman"/>
          <w:b/>
          <w:bCs/>
          <w:smallCaps/>
          <w:sz w:val="24"/>
          <w:szCs w:val="24"/>
        </w:rPr>
        <w:t>Att</w:t>
      </w:r>
      <w:r w:rsidR="00951735" w:rsidRPr="00721D7D">
        <w:rPr>
          <w:rStyle w:val="bumpedfont15"/>
          <w:rFonts w:ascii="Times New Roman" w:hAnsi="Times New Roman"/>
          <w:b/>
          <w:bCs/>
          <w:smallCaps/>
          <w:sz w:val="24"/>
          <w:szCs w:val="24"/>
        </w:rPr>
        <w:t>n</w:t>
      </w:r>
      <w:r w:rsidR="00275DC0" w:rsidRPr="00721D7D">
        <w:rPr>
          <w:rStyle w:val="bumpedfont15"/>
          <w:rFonts w:ascii="Times New Roman" w:hAnsi="Times New Roman"/>
          <w:b/>
          <w:bCs/>
          <w:smallCaps/>
          <w:sz w:val="24"/>
          <w:szCs w:val="24"/>
        </w:rPr>
        <w:t xml:space="preserve"> </w:t>
      </w:r>
      <w:r w:rsidR="00951735" w:rsidRPr="00721D7D">
        <w:rPr>
          <w:rStyle w:val="bumpedfont15"/>
          <w:rFonts w:ascii="Times New Roman" w:hAnsi="Times New Roman"/>
          <w:b/>
          <w:bCs/>
          <w:smallCaps/>
          <w:sz w:val="24"/>
          <w:szCs w:val="24"/>
        </w:rPr>
        <w:t>Entrepreneurs</w:t>
      </w:r>
      <w:r>
        <w:rPr>
          <w:rFonts w:ascii="Segoe UI Emoji" w:hAnsi="Segoe UI Emoji" w:cs="Segoe UI Emoji"/>
          <w:b/>
          <w:bCs/>
        </w:rPr>
        <w:t>🚨</w:t>
      </w:r>
      <w:r w:rsidR="00DD3345">
        <w:rPr>
          <w:rFonts w:ascii="Times New Roman" w:hAnsi="Times New Roman"/>
          <w:sz w:val="24"/>
          <w:szCs w:val="24"/>
        </w:rPr>
        <w:t xml:space="preserve"> </w:t>
      </w:r>
    </w:p>
    <w:p w14:paraId="7D35EF4A" w14:textId="7F389A43" w:rsidR="00951735" w:rsidRDefault="00DD3345" w:rsidP="00951735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Join the </w:t>
      </w:r>
      <w:r w:rsidR="00D17BCC" w:rsidRPr="00D17BCC">
        <w:rPr>
          <w:rFonts w:ascii="Times New Roman" w:hAnsi="Times New Roman"/>
          <w:sz w:val="24"/>
          <w:szCs w:val="24"/>
        </w:rPr>
        <w:t>Latino/a/e/x</w:t>
      </w:r>
      <w:r>
        <w:rPr>
          <w:rFonts w:ascii="Times New Roman" w:hAnsi="Times New Roman"/>
          <w:sz w:val="24"/>
          <w:szCs w:val="24"/>
        </w:rPr>
        <w:t xml:space="preserve"> </w:t>
      </w:r>
      <w:r w:rsidR="00BB1F69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conomic </w:t>
      </w:r>
      <w:r w:rsidR="00BB1F69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ummit in Chicago on </w:t>
      </w:r>
      <w:r w:rsidR="00BB1F69">
        <w:rPr>
          <w:rFonts w:ascii="Times New Roman" w:hAnsi="Times New Roman"/>
          <w:sz w:val="24"/>
          <w:szCs w:val="24"/>
        </w:rPr>
        <w:t>7/27 to learn about</w:t>
      </w:r>
    </w:p>
    <w:p w14:paraId="3DB6C6A6" w14:textId="23352928" w:rsidR="00466262" w:rsidRDefault="00466262" w:rsidP="00B35E81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 w:rsidR="003C4CD5">
        <w:rPr>
          <w:rStyle w:val="bumpedfont15"/>
          <w:rFonts w:ascii="Times New Roman" w:hAnsi="Times New Roman"/>
          <w:sz w:val="24"/>
          <w:szCs w:val="24"/>
        </w:rPr>
        <w:t>A</w:t>
      </w:r>
      <w:r w:rsidRPr="007F14E1">
        <w:rPr>
          <w:rStyle w:val="bumpedfont15"/>
          <w:rFonts w:ascii="Times New Roman" w:hAnsi="Times New Roman"/>
          <w:sz w:val="24"/>
          <w:szCs w:val="24"/>
        </w:rPr>
        <w:t>ccess to capital</w:t>
      </w:r>
    </w:p>
    <w:p w14:paraId="27EF97A9" w14:textId="369A9CF0" w:rsidR="00466262" w:rsidRDefault="00466262" w:rsidP="00B35E81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 w:rsidR="003C4CD5">
        <w:rPr>
          <w:rStyle w:val="bumpedfont15"/>
          <w:rFonts w:ascii="Times New Roman" w:hAnsi="Times New Roman"/>
          <w:sz w:val="24"/>
          <w:szCs w:val="24"/>
        </w:rPr>
        <w:t>G</w:t>
      </w:r>
      <w:r w:rsidRPr="007F14E1">
        <w:rPr>
          <w:rStyle w:val="bumpedfont15"/>
          <w:rFonts w:ascii="Times New Roman" w:hAnsi="Times New Roman"/>
          <w:sz w:val="24"/>
          <w:szCs w:val="24"/>
        </w:rPr>
        <w:t>overnment contracting</w:t>
      </w:r>
    </w:p>
    <w:p w14:paraId="56227FB7" w14:textId="3C7DB439" w:rsidR="00466262" w:rsidRDefault="00466262" w:rsidP="00B35E81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 w:rsidR="003C4CD5">
        <w:rPr>
          <w:rStyle w:val="bumpedfont15"/>
          <w:rFonts w:ascii="Times New Roman" w:hAnsi="Times New Roman"/>
          <w:sz w:val="24"/>
          <w:szCs w:val="24"/>
        </w:rPr>
        <w:t xml:space="preserve">Marketing &amp; more </w:t>
      </w:r>
    </w:p>
    <w:p w14:paraId="167E3D2F" w14:textId="77777777" w:rsidR="003C4CD5" w:rsidRDefault="003C4CD5" w:rsidP="003C4C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C8E730" w14:textId="5214BDA4" w:rsidR="009E7D16" w:rsidRDefault="00731835" w:rsidP="003C4CD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Learn more</w:t>
      </w:r>
      <w:r w:rsidR="003C4CD5">
        <w:rPr>
          <w:rFonts w:ascii="Times New Roman" w:hAnsi="Times New Roman"/>
          <w:sz w:val="24"/>
          <w:szCs w:val="24"/>
        </w:rPr>
        <w:t xml:space="preserve"> &amp; r</w:t>
      </w:r>
      <w:r w:rsidR="00BB1F69">
        <w:rPr>
          <w:rFonts w:ascii="Times New Roman" w:hAnsi="Times New Roman"/>
          <w:sz w:val="24"/>
          <w:szCs w:val="24"/>
        </w:rPr>
        <w:t>egister here:</w:t>
      </w:r>
      <w:r w:rsidR="009E7D16" w:rsidRPr="00A3154C">
        <w:rPr>
          <w:rFonts w:ascii="Times New Roman" w:hAnsi="Times New Roman"/>
          <w:sz w:val="24"/>
          <w:szCs w:val="24"/>
        </w:rPr>
        <w:t xml:space="preserve"> </w:t>
      </w:r>
      <w:hyperlink r:id="rId37" w:history="1">
        <w:r w:rsidR="009E7D16" w:rsidRPr="009E7D16">
          <w:rPr>
            <w:rStyle w:val="Hyperlink"/>
          </w:rPr>
          <w:t>https://bit.ly/3rndqwf</w:t>
        </w:r>
      </w:hyperlink>
      <w:r w:rsidR="003C4CD5">
        <w:t xml:space="preserve"> </w:t>
      </w:r>
      <w:r w:rsidR="003C4CD5" w:rsidRPr="00CE53E6">
        <w:rPr>
          <w:rFonts w:ascii="Times New Roman" w:hAnsi="Times New Roman"/>
          <w:sz w:val="24"/>
          <w:szCs w:val="24"/>
        </w:rPr>
        <w:t xml:space="preserve">#ILLatinxSummit </w:t>
      </w:r>
    </w:p>
    <w:p w14:paraId="26022A0E" w14:textId="77777777" w:rsidR="003C4CD5" w:rsidRPr="003C4CD5" w:rsidRDefault="003C4CD5" w:rsidP="003C4CD5">
      <w:pPr>
        <w:spacing w:after="0" w:line="240" w:lineRule="auto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14:paraId="4887412A" w14:textId="02114213" w:rsidR="009E7D16" w:rsidRDefault="009E7D16" w:rsidP="009E7D16">
      <w:pPr>
        <w:spacing w:after="0" w:line="240" w:lineRule="auto"/>
        <w:jc w:val="both"/>
        <w:rPr>
          <w:rStyle w:val="IntenseReference"/>
          <w:rFonts w:ascii="Times New Roman" w:hAnsi="Times New Roman"/>
        </w:rPr>
      </w:pPr>
      <w:r>
        <w:rPr>
          <w:rStyle w:val="IntenseReference"/>
          <w:rFonts w:ascii="Times New Roman" w:hAnsi="Times New Roman"/>
        </w:rPr>
        <w:t xml:space="preserve">Twitter example </w:t>
      </w:r>
      <w:r w:rsidRPr="007F14E1">
        <w:rPr>
          <w:rStyle w:val="IntenseReference"/>
          <w:rFonts w:ascii="Times New Roman" w:hAnsi="Times New Roman"/>
        </w:rPr>
        <w:t>#</w:t>
      </w:r>
      <w:r>
        <w:rPr>
          <w:rStyle w:val="IntenseReference"/>
          <w:rFonts w:ascii="Times New Roman" w:hAnsi="Times New Roman"/>
        </w:rPr>
        <w:t>2:</w:t>
      </w:r>
    </w:p>
    <w:p w14:paraId="5FC899EC" w14:textId="47EA0879" w:rsidR="003C4CD5" w:rsidRPr="00731835" w:rsidRDefault="00731835" w:rsidP="00731835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31835">
        <w:rPr>
          <w:rStyle w:val="bumpedfont15"/>
          <w:rFonts w:ascii="Segoe UI Emoji" w:hAnsi="Segoe UI Emoji" w:cs="Segoe UI Emoji"/>
          <w:sz w:val="24"/>
          <w:szCs w:val="24"/>
        </w:rPr>
        <w:t>⭐</w:t>
      </w:r>
      <w:r w:rsidRPr="00731835">
        <w:rPr>
          <w:rStyle w:val="bumpedfont15"/>
          <w:rFonts w:ascii="Times New Roman" w:hAnsi="Times New Roman"/>
          <w:sz w:val="24"/>
          <w:szCs w:val="24"/>
        </w:rPr>
        <w:t>Event</w:t>
      </w:r>
      <w:r w:rsidRPr="00731835">
        <w:rPr>
          <w:rStyle w:val="bumpedfont15"/>
          <w:rFonts w:ascii="Segoe UI Emoji" w:hAnsi="Segoe UI Emoji" w:cs="Segoe UI Emoji"/>
          <w:sz w:val="24"/>
          <w:szCs w:val="24"/>
        </w:rPr>
        <w:t>⭐</w:t>
      </w:r>
    </w:p>
    <w:p w14:paraId="436D3E29" w14:textId="77777777" w:rsidR="00731835" w:rsidRDefault="00731835" w:rsidP="00731835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</w:p>
    <w:p w14:paraId="5B00DA0E" w14:textId="2E66A086" w:rsidR="00847396" w:rsidRDefault="00731835" w:rsidP="00731835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31835">
        <w:rPr>
          <w:rStyle w:val="bumpedfont15"/>
          <w:rFonts w:ascii="Times New Roman" w:hAnsi="Times New Roman"/>
          <w:sz w:val="24"/>
          <w:szCs w:val="24"/>
        </w:rPr>
        <w:t>Are you a</w:t>
      </w:r>
      <w:r>
        <w:rPr>
          <w:rStyle w:val="bumpedfont15"/>
          <w:rFonts w:ascii="Times New Roman" w:hAnsi="Times New Roman"/>
          <w:sz w:val="24"/>
          <w:szCs w:val="24"/>
        </w:rPr>
        <w:t>n entrepreneur looking to</w:t>
      </w:r>
      <w:r w:rsidR="00C27BEE">
        <w:rPr>
          <w:rStyle w:val="bumpedfont15"/>
          <w:rFonts w:ascii="Times New Roman" w:hAnsi="Times New Roman"/>
          <w:sz w:val="24"/>
          <w:szCs w:val="24"/>
        </w:rPr>
        <w:t xml:space="preserve"> </w:t>
      </w:r>
      <w:r>
        <w:rPr>
          <w:rStyle w:val="bumpedfont15"/>
          <w:rFonts w:ascii="Times New Roman" w:hAnsi="Times New Roman"/>
          <w:sz w:val="24"/>
          <w:szCs w:val="24"/>
        </w:rPr>
        <w:t>network</w:t>
      </w:r>
      <w:r w:rsidR="009A5B6C">
        <w:rPr>
          <w:rStyle w:val="bumpedfont15"/>
          <w:rFonts w:ascii="Times New Roman" w:hAnsi="Times New Roman"/>
          <w:sz w:val="24"/>
          <w:szCs w:val="24"/>
        </w:rPr>
        <w:t xml:space="preserve"> &amp;</w:t>
      </w:r>
      <w:r>
        <w:rPr>
          <w:rStyle w:val="bumpedfont15"/>
          <w:rFonts w:ascii="Times New Roman" w:hAnsi="Times New Roman"/>
          <w:sz w:val="24"/>
          <w:szCs w:val="24"/>
        </w:rPr>
        <w:t xml:space="preserve"> learn about resources &amp; strategies to take your business to the next level? </w:t>
      </w:r>
    </w:p>
    <w:p w14:paraId="64CDCB3F" w14:textId="77777777" w:rsidR="00847396" w:rsidRDefault="00847396" w:rsidP="00731835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</w:p>
    <w:p w14:paraId="43E0C500" w14:textId="4ABA369C" w:rsidR="00C27BEE" w:rsidRPr="001D4F96" w:rsidRDefault="00731835" w:rsidP="00731835">
      <w:pPr>
        <w:pStyle w:val="NoSpacing"/>
        <w:rPr>
          <w:rStyle w:val="bumpedfont15"/>
          <w:color w:val="0563C1"/>
          <w:u w:val="single"/>
        </w:rPr>
      </w:pPr>
      <w:r>
        <w:rPr>
          <w:rStyle w:val="bumpedfont15"/>
          <w:rFonts w:ascii="Times New Roman" w:hAnsi="Times New Roman"/>
          <w:sz w:val="24"/>
          <w:szCs w:val="24"/>
        </w:rPr>
        <w:t xml:space="preserve">Join the </w:t>
      </w:r>
      <w:r w:rsidR="007F55A9" w:rsidRPr="007F55A9">
        <w:rPr>
          <w:rStyle w:val="bumpedfont15"/>
          <w:rFonts w:ascii="Times New Roman" w:hAnsi="Times New Roman"/>
          <w:sz w:val="24"/>
          <w:szCs w:val="24"/>
        </w:rPr>
        <w:t xml:space="preserve">Latino/a/e/x </w:t>
      </w:r>
      <w:r>
        <w:rPr>
          <w:rStyle w:val="bumpedfont15"/>
          <w:rFonts w:ascii="Times New Roman" w:hAnsi="Times New Roman"/>
          <w:sz w:val="24"/>
          <w:szCs w:val="24"/>
        </w:rPr>
        <w:t>Economic Summit in Chicago on 7/27 – register today</w:t>
      </w:r>
      <w:r w:rsidR="008B621B">
        <w:rPr>
          <w:rStyle w:val="bumpedfont15"/>
          <w:rFonts w:ascii="Times New Roman" w:hAnsi="Times New Roman"/>
          <w:sz w:val="24"/>
          <w:szCs w:val="24"/>
        </w:rPr>
        <w:t xml:space="preserve"> and learn more: </w:t>
      </w:r>
      <w:hyperlink r:id="rId38" w:history="1">
        <w:r w:rsidR="008B621B" w:rsidRPr="005E26A4">
          <w:rPr>
            <w:rStyle w:val="Hyperlink"/>
          </w:rPr>
          <w:t>https://bit.ly/3rndqwf</w:t>
        </w:r>
      </w:hyperlink>
      <w:r w:rsidR="001D4F96">
        <w:rPr>
          <w:rStyle w:val="Hyperlink"/>
        </w:rPr>
        <w:t xml:space="preserve"> </w:t>
      </w:r>
      <w:r w:rsidR="00C27BEE" w:rsidRPr="00CE53E6">
        <w:rPr>
          <w:rFonts w:ascii="Times New Roman" w:hAnsi="Times New Roman"/>
          <w:sz w:val="24"/>
          <w:szCs w:val="24"/>
        </w:rPr>
        <w:t>#ILLatinxSummit</w:t>
      </w:r>
    </w:p>
    <w:p w14:paraId="457AABA0" w14:textId="1FFC65A8" w:rsidR="00B02F08" w:rsidRPr="00853F3F" w:rsidRDefault="00B02F08" w:rsidP="00376EB3">
      <w:pPr>
        <w:pStyle w:val="IntenseQuote"/>
        <w:rPr>
          <w:rFonts w:ascii="Times New Roman" w:hAnsi="Times New Roman"/>
          <w:b/>
          <w:bCs/>
          <w:sz w:val="30"/>
          <w:szCs w:val="30"/>
        </w:rPr>
      </w:pPr>
      <w:r w:rsidRPr="00853F3F">
        <w:rPr>
          <w:rFonts w:ascii="Times New Roman" w:hAnsi="Times New Roman"/>
          <w:b/>
          <w:bCs/>
          <w:sz w:val="30"/>
          <w:szCs w:val="30"/>
        </w:rPr>
        <w:t xml:space="preserve">Instagram: </w:t>
      </w:r>
      <w:r w:rsidR="005E763B" w:rsidRPr="00853F3F">
        <w:rPr>
          <w:rFonts w:ascii="Times New Roman" w:hAnsi="Times New Roman"/>
          <w:b/>
          <w:bCs/>
          <w:sz w:val="30"/>
          <w:szCs w:val="30"/>
        </w:rPr>
        <w:t>Pushing Forward Economic Strength:</w:t>
      </w:r>
      <w:r>
        <w:br/>
      </w:r>
      <w:r w:rsidR="005E763B" w:rsidRPr="00853F3F">
        <w:rPr>
          <w:rFonts w:ascii="Times New Roman" w:hAnsi="Times New Roman"/>
          <w:b/>
          <w:bCs/>
          <w:sz w:val="30"/>
          <w:szCs w:val="30"/>
        </w:rPr>
        <w:t xml:space="preserve">Elevating </w:t>
      </w:r>
      <w:r w:rsidR="00250E08" w:rsidRPr="00853F3F">
        <w:rPr>
          <w:rFonts w:ascii="Times New Roman" w:hAnsi="Times New Roman"/>
          <w:b/>
          <w:bCs/>
          <w:sz w:val="30"/>
          <w:szCs w:val="30"/>
        </w:rPr>
        <w:t xml:space="preserve">Latino/a/e/x </w:t>
      </w:r>
      <w:r w:rsidR="005E763B" w:rsidRPr="00853F3F">
        <w:rPr>
          <w:rFonts w:ascii="Times New Roman" w:hAnsi="Times New Roman"/>
          <w:b/>
          <w:bCs/>
          <w:sz w:val="30"/>
          <w:szCs w:val="30"/>
        </w:rPr>
        <w:t>Access &amp; Equity Summit</w:t>
      </w:r>
    </w:p>
    <w:p w14:paraId="795EA7FC" w14:textId="3753D493" w:rsidR="004322F7" w:rsidRDefault="004322F7" w:rsidP="005B6F13">
      <w:pPr>
        <w:spacing w:after="0" w:line="240" w:lineRule="auto"/>
        <w:jc w:val="both"/>
        <w:rPr>
          <w:rStyle w:val="IntenseReference"/>
          <w:rFonts w:ascii="Times New Roman" w:hAnsi="Times New Roman"/>
        </w:rPr>
      </w:pPr>
      <w:r>
        <w:rPr>
          <w:rStyle w:val="IntenseReference"/>
          <w:rFonts w:ascii="Times New Roman" w:hAnsi="Times New Roman"/>
        </w:rPr>
        <w:t xml:space="preserve">NOTE: Instagram does not enable links in captions; if you are promoting on </w:t>
      </w:r>
      <w:r w:rsidR="003F1E5B">
        <w:rPr>
          <w:rStyle w:val="IntenseReference"/>
          <w:rFonts w:ascii="Times New Roman" w:hAnsi="Times New Roman"/>
        </w:rPr>
        <w:t>Instagram</w:t>
      </w:r>
      <w:r>
        <w:rPr>
          <w:rStyle w:val="IntenseReference"/>
          <w:rFonts w:ascii="Times New Roman" w:hAnsi="Times New Roman"/>
        </w:rPr>
        <w:t xml:space="preserve"> please put the link in your bio. and reference it in the caption</w:t>
      </w:r>
    </w:p>
    <w:p w14:paraId="4A3CD81A" w14:textId="78EAA758" w:rsidR="004322F7" w:rsidRPr="001A2E07" w:rsidRDefault="004322F7" w:rsidP="005B6F13">
      <w:pPr>
        <w:spacing w:after="0" w:line="240" w:lineRule="auto"/>
        <w:jc w:val="both"/>
        <w:rPr>
          <w:rStyle w:val="IntenseReference"/>
          <w:rFonts w:ascii="Times New Roman" w:hAnsi="Times New Roman"/>
          <w:sz w:val="14"/>
          <w:szCs w:val="14"/>
        </w:rPr>
      </w:pPr>
    </w:p>
    <w:p w14:paraId="7F15CBB9" w14:textId="52522B64" w:rsidR="00B02F08" w:rsidRPr="007F14E1" w:rsidRDefault="005B2213" w:rsidP="005B6F13">
      <w:pPr>
        <w:spacing w:after="0" w:line="240" w:lineRule="auto"/>
        <w:jc w:val="both"/>
        <w:rPr>
          <w:rStyle w:val="IntenseReference"/>
          <w:rFonts w:ascii="Times New Roman" w:hAnsi="Times New Roman"/>
        </w:rPr>
      </w:pPr>
      <w:r>
        <w:rPr>
          <w:rStyle w:val="IntenseReference"/>
          <w:rFonts w:ascii="Times New Roman" w:hAnsi="Times New Roman"/>
        </w:rPr>
        <w:t xml:space="preserve">Instagram example </w:t>
      </w:r>
      <w:r w:rsidR="00767BE5" w:rsidRPr="007F14E1">
        <w:rPr>
          <w:rStyle w:val="IntenseReference"/>
          <w:rFonts w:ascii="Times New Roman" w:hAnsi="Times New Roman"/>
        </w:rPr>
        <w:t>#1</w:t>
      </w:r>
      <w:r>
        <w:rPr>
          <w:rStyle w:val="IntenseReference"/>
          <w:rFonts w:ascii="Times New Roman" w:hAnsi="Times New Roman"/>
        </w:rPr>
        <w:t>:</w:t>
      </w:r>
    </w:p>
    <w:p w14:paraId="6B51EEE9" w14:textId="4A67D958" w:rsidR="00C27BEE" w:rsidRDefault="00A2635E" w:rsidP="00C27BEE">
      <w:pPr>
        <w:rPr>
          <w:rStyle w:val="bumpedfont15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Attention </w:t>
      </w:r>
      <w:r w:rsidR="00A52276">
        <w:rPr>
          <w:rFonts w:ascii="Times New Roman" w:hAnsi="Times New Roman"/>
          <w:sz w:val="24"/>
          <w:szCs w:val="24"/>
        </w:rPr>
        <w:t>Business Owners</w:t>
      </w:r>
      <w:r w:rsidR="00C27BEE">
        <w:rPr>
          <w:rFonts w:ascii="Times New Roman" w:hAnsi="Times New Roman"/>
          <w:sz w:val="24"/>
          <w:szCs w:val="24"/>
        </w:rPr>
        <w:t xml:space="preserve">: Want to celebrate </w:t>
      </w:r>
      <w:r w:rsidR="004322F7">
        <w:rPr>
          <w:rFonts w:ascii="Times New Roman" w:hAnsi="Times New Roman"/>
          <w:sz w:val="24"/>
          <w:szCs w:val="24"/>
        </w:rPr>
        <w:t xml:space="preserve">the </w:t>
      </w:r>
      <w:r w:rsidR="00250E08" w:rsidRPr="00250E08">
        <w:rPr>
          <w:rFonts w:ascii="Times New Roman" w:hAnsi="Times New Roman"/>
          <w:sz w:val="24"/>
          <w:szCs w:val="24"/>
        </w:rPr>
        <w:t>Latino/a/e/x</w:t>
      </w:r>
      <w:r w:rsidR="00C27BEE">
        <w:rPr>
          <w:rFonts w:ascii="Times New Roman" w:hAnsi="Times New Roman"/>
          <w:sz w:val="24"/>
          <w:szCs w:val="24"/>
        </w:rPr>
        <w:t xml:space="preserve"> </w:t>
      </w:r>
      <w:r w:rsidR="004322F7">
        <w:rPr>
          <w:rFonts w:ascii="Times New Roman" w:hAnsi="Times New Roman"/>
          <w:sz w:val="24"/>
          <w:szCs w:val="24"/>
        </w:rPr>
        <w:t>business community</w:t>
      </w:r>
      <w:r w:rsidR="00C27BEE">
        <w:rPr>
          <w:rFonts w:ascii="Times New Roman" w:hAnsi="Times New Roman"/>
          <w:sz w:val="24"/>
          <w:szCs w:val="24"/>
        </w:rPr>
        <w:t>, network, and learn about resources to grow your business</w:t>
      </w:r>
      <w:r w:rsidR="004322F7">
        <w:rPr>
          <w:rFonts w:ascii="Times New Roman" w:hAnsi="Times New Roman"/>
          <w:sz w:val="24"/>
          <w:szCs w:val="24"/>
        </w:rPr>
        <w:t>?</w:t>
      </w:r>
      <w:r w:rsidR="00C27BEE">
        <w:rPr>
          <w:rFonts w:ascii="Times New Roman" w:hAnsi="Times New Roman"/>
          <w:sz w:val="24"/>
          <w:szCs w:val="24"/>
        </w:rPr>
        <w:t xml:space="preserve"> </w:t>
      </w:r>
      <w:r w:rsidR="004322F7">
        <w:rPr>
          <w:rFonts w:ascii="Times New Roman" w:hAnsi="Times New Roman"/>
          <w:sz w:val="24"/>
          <w:szCs w:val="24"/>
        </w:rPr>
        <w:t>Join the</w:t>
      </w:r>
      <w:r w:rsidR="007F55A9" w:rsidRPr="007F55A9">
        <w:t xml:space="preserve"> </w:t>
      </w:r>
      <w:r w:rsidR="007F55A9" w:rsidRPr="007F55A9">
        <w:rPr>
          <w:rFonts w:ascii="Times New Roman" w:hAnsi="Times New Roman"/>
          <w:sz w:val="24"/>
          <w:szCs w:val="24"/>
        </w:rPr>
        <w:t xml:space="preserve">Latino/a/e/x </w:t>
      </w:r>
      <w:r w:rsidR="00C27BEE">
        <w:rPr>
          <w:rStyle w:val="bumpedfont15"/>
          <w:rFonts w:ascii="Times New Roman" w:hAnsi="Times New Roman"/>
          <w:sz w:val="24"/>
          <w:szCs w:val="24"/>
        </w:rPr>
        <w:t>Summit</w:t>
      </w:r>
      <w:r w:rsidR="004322F7">
        <w:rPr>
          <w:rStyle w:val="bumpedfont15"/>
          <w:rFonts w:ascii="Times New Roman" w:hAnsi="Times New Roman"/>
          <w:sz w:val="24"/>
          <w:szCs w:val="24"/>
        </w:rPr>
        <w:t xml:space="preserve"> on 7/27 to learn more about:</w:t>
      </w:r>
    </w:p>
    <w:p w14:paraId="41475815" w14:textId="0C9115C5" w:rsidR="00C27BEE" w:rsidRDefault="00C27BEE" w:rsidP="00C27BEE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>
        <w:rPr>
          <w:rStyle w:val="bumpedfont15"/>
          <w:rFonts w:ascii="Times New Roman" w:hAnsi="Times New Roman"/>
          <w:sz w:val="24"/>
          <w:szCs w:val="24"/>
        </w:rPr>
        <w:t>A</w:t>
      </w:r>
      <w:r w:rsidRPr="007F14E1">
        <w:rPr>
          <w:rStyle w:val="bumpedfont15"/>
          <w:rFonts w:ascii="Times New Roman" w:hAnsi="Times New Roman"/>
          <w:sz w:val="24"/>
          <w:szCs w:val="24"/>
        </w:rPr>
        <w:t>ccess to capital</w:t>
      </w:r>
    </w:p>
    <w:p w14:paraId="690AE5C8" w14:textId="77777777" w:rsidR="00C27BEE" w:rsidRDefault="00C27BEE" w:rsidP="00C27BEE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>
        <w:rPr>
          <w:rStyle w:val="bumpedfont15"/>
          <w:rFonts w:ascii="Times New Roman" w:hAnsi="Times New Roman"/>
          <w:sz w:val="24"/>
          <w:szCs w:val="24"/>
        </w:rPr>
        <w:t>G</w:t>
      </w:r>
      <w:r w:rsidRPr="007F14E1">
        <w:rPr>
          <w:rStyle w:val="bumpedfont15"/>
          <w:rFonts w:ascii="Times New Roman" w:hAnsi="Times New Roman"/>
          <w:sz w:val="24"/>
          <w:szCs w:val="24"/>
        </w:rPr>
        <w:t>overnment contracting</w:t>
      </w:r>
    </w:p>
    <w:p w14:paraId="621E26C9" w14:textId="77777777" w:rsidR="00C27BEE" w:rsidRDefault="00C27BEE" w:rsidP="00C27BEE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>
        <w:rPr>
          <w:rStyle w:val="bumpedfont15"/>
          <w:rFonts w:ascii="Times New Roman" w:hAnsi="Times New Roman"/>
          <w:sz w:val="24"/>
          <w:szCs w:val="24"/>
        </w:rPr>
        <w:t>W</w:t>
      </w:r>
      <w:r w:rsidRPr="007F14E1">
        <w:rPr>
          <w:rStyle w:val="bumpedfont15"/>
          <w:rFonts w:ascii="Times New Roman" w:hAnsi="Times New Roman"/>
          <w:sz w:val="24"/>
          <w:szCs w:val="24"/>
        </w:rPr>
        <w:t>orkforce</w:t>
      </w:r>
    </w:p>
    <w:p w14:paraId="39C2D3E6" w14:textId="77777777" w:rsidR="00C27BEE" w:rsidRDefault="00C27BEE" w:rsidP="00C27BEE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>
        <w:rPr>
          <w:rStyle w:val="bumpedfont15"/>
          <w:rFonts w:ascii="Times New Roman" w:hAnsi="Times New Roman"/>
          <w:sz w:val="24"/>
          <w:szCs w:val="24"/>
        </w:rPr>
        <w:t>M</w:t>
      </w:r>
      <w:r w:rsidRPr="007F14E1">
        <w:rPr>
          <w:rStyle w:val="bumpedfont15"/>
          <w:rFonts w:ascii="Times New Roman" w:hAnsi="Times New Roman"/>
          <w:sz w:val="24"/>
          <w:szCs w:val="24"/>
        </w:rPr>
        <w:t>arketing</w:t>
      </w:r>
    </w:p>
    <w:p w14:paraId="0247E118" w14:textId="77777777" w:rsidR="00C27BEE" w:rsidRDefault="00C27BEE" w:rsidP="00C27BEE">
      <w:pPr>
        <w:pStyle w:val="NoSpacing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Fonts w:ascii="Segoe UI Emoji" w:hAnsi="Segoe UI Emoji" w:cs="Segoe UI Emoji"/>
        </w:rPr>
        <w:t>✅</w:t>
      </w:r>
      <w:r w:rsidRPr="007F14E1">
        <w:t xml:space="preserve"> </w:t>
      </w:r>
      <w:r>
        <w:rPr>
          <w:rStyle w:val="bumpedfont15"/>
          <w:rFonts w:ascii="Times New Roman" w:hAnsi="Times New Roman"/>
          <w:sz w:val="24"/>
          <w:szCs w:val="24"/>
        </w:rPr>
        <w:t xml:space="preserve">And more! </w:t>
      </w:r>
    </w:p>
    <w:p w14:paraId="3DDC39F2" w14:textId="77777777" w:rsidR="001A2E07" w:rsidRPr="001A2E07" w:rsidRDefault="001A2E07" w:rsidP="00C27BEE">
      <w:pPr>
        <w:pStyle w:val="NoSpacing"/>
        <w:rPr>
          <w:rFonts w:ascii="Times New Roman" w:hAnsi="Times New Roman"/>
          <w:sz w:val="14"/>
          <w:szCs w:val="14"/>
        </w:rPr>
      </w:pPr>
    </w:p>
    <w:p w14:paraId="1789812F" w14:textId="0AEB4652" w:rsidR="00C27BEE" w:rsidRDefault="004322F7" w:rsidP="00C27B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Register today (link in bio)! </w:t>
      </w:r>
      <w:r w:rsidR="008D2831">
        <w:rPr>
          <w:rFonts w:ascii="Times New Roman" w:hAnsi="Times New Roman"/>
          <w:sz w:val="24"/>
          <w:szCs w:val="24"/>
        </w:rPr>
        <w:t>#</w:t>
      </w:r>
      <w:r w:rsidR="00C27BEE" w:rsidRPr="007F14E1">
        <w:rPr>
          <w:rFonts w:ascii="Times New Roman" w:hAnsi="Times New Roman"/>
          <w:sz w:val="24"/>
          <w:szCs w:val="24"/>
        </w:rPr>
        <w:t xml:space="preserve">ILLatinxSummit #ILSupportLatinoBiz #ILLatinoEconomicPower </w:t>
      </w:r>
    </w:p>
    <w:p w14:paraId="2E821E88" w14:textId="77777777" w:rsidR="00077111" w:rsidRDefault="00077111" w:rsidP="00C27B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B0F3CE" w14:textId="77777777" w:rsidR="00077111" w:rsidRPr="00B01AD1" w:rsidRDefault="00077111" w:rsidP="00C27BEE">
      <w:pPr>
        <w:spacing w:after="0" w:line="240" w:lineRule="auto"/>
        <w:rPr>
          <w:rFonts w:ascii="Times New Roman" w:eastAsia="Times New Roman" w:hAnsi="Times New Roman"/>
          <w:color w:val="FF6116"/>
          <w:sz w:val="24"/>
          <w:szCs w:val="24"/>
        </w:rPr>
      </w:pPr>
    </w:p>
    <w:p w14:paraId="292BC79F" w14:textId="32D042DD" w:rsidR="00B02F08" w:rsidRPr="007F14E1" w:rsidRDefault="005B2213" w:rsidP="65A633F9">
      <w:pPr>
        <w:spacing w:after="0" w:line="240" w:lineRule="auto"/>
        <w:rPr>
          <w:rStyle w:val="IntenseReference"/>
          <w:rFonts w:ascii="Times New Roman" w:hAnsi="Times New Roman"/>
        </w:rPr>
      </w:pPr>
      <w:r>
        <w:rPr>
          <w:rStyle w:val="IntenseReference"/>
          <w:rFonts w:ascii="Times New Roman" w:hAnsi="Times New Roman"/>
        </w:rPr>
        <w:t xml:space="preserve">Instagram example </w:t>
      </w:r>
      <w:r w:rsidR="00767BE5" w:rsidRPr="007F14E1">
        <w:rPr>
          <w:rStyle w:val="IntenseReference"/>
          <w:rFonts w:ascii="Times New Roman" w:hAnsi="Times New Roman"/>
        </w:rPr>
        <w:t>#2</w:t>
      </w:r>
      <w:r w:rsidR="008A2420" w:rsidRPr="007F14E1">
        <w:rPr>
          <w:rStyle w:val="IntenseReference"/>
          <w:rFonts w:ascii="Times New Roman" w:hAnsi="Times New Roman"/>
        </w:rPr>
        <w:t xml:space="preserve"> </w:t>
      </w:r>
    </w:p>
    <w:p w14:paraId="2094FF5F" w14:textId="73581664" w:rsidR="003A0ED0" w:rsidRDefault="003A0ED0" w:rsidP="00BF14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egoe UI Emoji" w:hAnsi="Segoe UI Emoji" w:cs="Segoe UI Emoji"/>
          <w:b/>
          <w:bCs/>
        </w:rPr>
        <w:t>🚨</w:t>
      </w:r>
      <w:r w:rsidRPr="004322F7">
        <w:rPr>
          <w:rFonts w:ascii="Times New Roman" w:hAnsi="Times New Roman"/>
          <w:sz w:val="24"/>
          <w:szCs w:val="24"/>
        </w:rPr>
        <w:t xml:space="preserve">Attn </w:t>
      </w:r>
      <w:r w:rsidR="003F1E5B">
        <w:rPr>
          <w:rFonts w:ascii="Times New Roman" w:hAnsi="Times New Roman"/>
          <w:sz w:val="24"/>
          <w:szCs w:val="24"/>
        </w:rPr>
        <w:t>E</w:t>
      </w:r>
      <w:r w:rsidR="004322F7">
        <w:rPr>
          <w:rFonts w:ascii="Times New Roman" w:hAnsi="Times New Roman"/>
          <w:sz w:val="24"/>
          <w:szCs w:val="24"/>
        </w:rPr>
        <w:t>ntrepreneurs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egoe UI Emoji" w:hAnsi="Segoe UI Emoji" w:cs="Segoe UI Emoji"/>
          <w:b/>
          <w:bCs/>
        </w:rPr>
        <w:t>🚨</w:t>
      </w:r>
      <w:r w:rsidRPr="007F14E1">
        <w:rPr>
          <w:rFonts w:ascii="Times New Roman" w:hAnsi="Times New Roman"/>
          <w:sz w:val="24"/>
          <w:szCs w:val="24"/>
        </w:rPr>
        <w:t xml:space="preserve"> </w:t>
      </w:r>
    </w:p>
    <w:p w14:paraId="31338ADD" w14:textId="3E4360EB" w:rsidR="003F1E5B" w:rsidRDefault="003F1E5B" w:rsidP="003F1E5B">
      <w:pPr>
        <w:rPr>
          <w:rFonts w:ascii="Times New Roman" w:hAnsi="Times New Roman"/>
          <w:sz w:val="24"/>
          <w:szCs w:val="24"/>
        </w:rPr>
      </w:pPr>
      <w:r w:rsidRPr="00B01AD1">
        <w:rPr>
          <w:rFonts w:ascii="Times New Roman" w:hAnsi="Times New Roman"/>
          <w:sz w:val="24"/>
          <w:szCs w:val="24"/>
        </w:rPr>
        <w:t>Illinoi</w:t>
      </w:r>
      <w:r>
        <w:rPr>
          <w:rFonts w:ascii="Times New Roman" w:hAnsi="Times New Roman"/>
          <w:sz w:val="24"/>
          <w:szCs w:val="24"/>
        </w:rPr>
        <w:t>s</w:t>
      </w:r>
      <w:r w:rsidRPr="00B01AD1">
        <w:rPr>
          <w:rFonts w:ascii="Times New Roman" w:hAnsi="Times New Roman"/>
          <w:sz w:val="24"/>
          <w:szCs w:val="24"/>
        </w:rPr>
        <w:t xml:space="preserve"> is</w:t>
      </w:r>
      <w:r>
        <w:rPr>
          <w:rFonts w:ascii="Times New Roman" w:hAnsi="Times New Roman"/>
          <w:sz w:val="24"/>
          <w:szCs w:val="24"/>
        </w:rPr>
        <w:t xml:space="preserve"> proud </w:t>
      </w:r>
      <w:r w:rsidR="002D7E8C">
        <w:rPr>
          <w:rFonts w:ascii="Times New Roman" w:hAnsi="Times New Roman"/>
          <w:sz w:val="24"/>
          <w:szCs w:val="24"/>
        </w:rPr>
        <w:t>to have</w:t>
      </w:r>
      <w:r>
        <w:rPr>
          <w:rFonts w:ascii="Times New Roman" w:hAnsi="Times New Roman"/>
          <w:sz w:val="24"/>
          <w:szCs w:val="24"/>
        </w:rPr>
        <w:t xml:space="preserve"> more than 116K</w:t>
      </w:r>
      <w:r w:rsidR="008D2831" w:rsidRPr="008D2831">
        <w:t xml:space="preserve"> </w:t>
      </w:r>
      <w:r w:rsidR="008D2831" w:rsidRPr="008D2831">
        <w:rPr>
          <w:rFonts w:ascii="Times New Roman" w:hAnsi="Times New Roman"/>
          <w:sz w:val="24"/>
          <w:szCs w:val="24"/>
        </w:rPr>
        <w:t xml:space="preserve">Latino/a/e/x </w:t>
      </w:r>
      <w:r>
        <w:rPr>
          <w:rFonts w:ascii="Times New Roman" w:hAnsi="Times New Roman"/>
          <w:sz w:val="24"/>
          <w:szCs w:val="24"/>
        </w:rPr>
        <w:t xml:space="preserve">businesses! Want to take your business to the next level and learn about resources, </w:t>
      </w:r>
      <w:r w:rsidR="007F4E45">
        <w:rPr>
          <w:rFonts w:ascii="Times New Roman" w:hAnsi="Times New Roman"/>
          <w:sz w:val="24"/>
          <w:szCs w:val="24"/>
        </w:rPr>
        <w:t>network,</w:t>
      </w:r>
      <w:r>
        <w:rPr>
          <w:rFonts w:ascii="Times New Roman" w:hAnsi="Times New Roman"/>
          <w:sz w:val="24"/>
          <w:szCs w:val="24"/>
        </w:rPr>
        <w:t xml:space="preserve"> and celebrate the success of </w:t>
      </w:r>
      <w:r w:rsidR="006A5FBD">
        <w:rPr>
          <w:rFonts w:ascii="Times New Roman" w:hAnsi="Times New Roman"/>
          <w:sz w:val="24"/>
          <w:szCs w:val="24"/>
        </w:rPr>
        <w:t xml:space="preserve">the </w:t>
      </w:r>
      <w:r w:rsidR="008D2831" w:rsidRPr="008D2831">
        <w:rPr>
          <w:rFonts w:ascii="Times New Roman" w:hAnsi="Times New Roman"/>
          <w:sz w:val="24"/>
          <w:szCs w:val="24"/>
        </w:rPr>
        <w:t>Latino/a/e/x</w:t>
      </w:r>
      <w:r>
        <w:rPr>
          <w:rFonts w:ascii="Times New Roman" w:hAnsi="Times New Roman"/>
          <w:sz w:val="24"/>
          <w:szCs w:val="24"/>
        </w:rPr>
        <w:t xml:space="preserve"> business</w:t>
      </w:r>
      <w:r w:rsidR="006A5FBD">
        <w:rPr>
          <w:rFonts w:ascii="Times New Roman" w:hAnsi="Times New Roman"/>
          <w:sz w:val="24"/>
          <w:szCs w:val="24"/>
        </w:rPr>
        <w:t xml:space="preserve"> community</w:t>
      </w:r>
      <w:r>
        <w:rPr>
          <w:rFonts w:ascii="Times New Roman" w:hAnsi="Times New Roman"/>
          <w:sz w:val="24"/>
          <w:szCs w:val="24"/>
        </w:rPr>
        <w:t xml:space="preserve">? </w:t>
      </w:r>
    </w:p>
    <w:p w14:paraId="21630406" w14:textId="39A8E1DC" w:rsidR="003F1E5B" w:rsidRPr="00B01AD1" w:rsidRDefault="003F1E5B" w:rsidP="003F1E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Join the </w:t>
      </w:r>
      <w:r w:rsidR="007F55A9" w:rsidRPr="007F55A9">
        <w:rPr>
          <w:rFonts w:ascii="Times New Roman" w:hAnsi="Times New Roman"/>
          <w:sz w:val="24"/>
          <w:szCs w:val="24"/>
        </w:rPr>
        <w:t>Latino/a/e/x</w:t>
      </w:r>
      <w:r>
        <w:rPr>
          <w:rFonts w:ascii="Times New Roman" w:hAnsi="Times New Roman"/>
          <w:sz w:val="24"/>
          <w:szCs w:val="24"/>
        </w:rPr>
        <w:t xml:space="preserve"> Economic Summit on 7/27 in Chicago! </w:t>
      </w:r>
      <w:r w:rsidR="006A5FBD"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z w:val="24"/>
          <w:szCs w:val="24"/>
        </w:rPr>
        <w:t xml:space="preserve"> free event includes networking opportunities, speakers, workshops and more. </w:t>
      </w:r>
    </w:p>
    <w:p w14:paraId="59281E72" w14:textId="27742904" w:rsidR="00F11A20" w:rsidRPr="00B01AD1" w:rsidRDefault="00F11A20" w:rsidP="00F11A20">
      <w:pPr>
        <w:spacing w:after="0" w:line="240" w:lineRule="auto"/>
        <w:rPr>
          <w:rFonts w:ascii="Times New Roman" w:eastAsia="Times New Roman" w:hAnsi="Times New Roman"/>
          <w:color w:val="FF611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Register today – space is limited (link in bio)! </w:t>
      </w:r>
      <w:r w:rsidR="008D2831">
        <w:rPr>
          <w:rFonts w:ascii="Times New Roman" w:hAnsi="Times New Roman"/>
          <w:sz w:val="24"/>
          <w:szCs w:val="24"/>
        </w:rPr>
        <w:t>#</w:t>
      </w:r>
      <w:r w:rsidRPr="007F14E1">
        <w:rPr>
          <w:rFonts w:ascii="Times New Roman" w:hAnsi="Times New Roman"/>
          <w:sz w:val="24"/>
          <w:szCs w:val="24"/>
        </w:rPr>
        <w:t xml:space="preserve">ILLatinxSummit #ILSupportLatinoBiz #ILLatinoEconomicPower </w:t>
      </w:r>
    </w:p>
    <w:p w14:paraId="30CCB991" w14:textId="77777777" w:rsidR="005E763B" w:rsidRPr="007F14E1" w:rsidRDefault="005E763B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D0B9C0" w14:textId="5B1B7610" w:rsidR="00B02F08" w:rsidRPr="007F14E1" w:rsidRDefault="00B02F08" w:rsidP="00B02F08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7F14E1">
        <w:rPr>
          <w:rFonts w:ascii="Times New Roman" w:hAnsi="Times New Roman"/>
          <w:b/>
          <w:bCs/>
          <w:color w:val="002060"/>
          <w:sz w:val="24"/>
          <w:szCs w:val="24"/>
        </w:rPr>
        <w:t>SAMPLE NEWSLETTER/E</w:t>
      </w:r>
      <w:r w:rsidR="00B53F69" w:rsidRPr="007F14E1">
        <w:rPr>
          <w:rFonts w:ascii="Times New Roman" w:hAnsi="Times New Roman"/>
          <w:b/>
          <w:bCs/>
          <w:color w:val="002060"/>
          <w:sz w:val="24"/>
          <w:szCs w:val="24"/>
        </w:rPr>
        <w:t>-</w:t>
      </w:r>
      <w:r w:rsidRPr="007F14E1">
        <w:rPr>
          <w:rFonts w:ascii="Times New Roman" w:hAnsi="Times New Roman"/>
          <w:b/>
          <w:bCs/>
          <w:color w:val="002060"/>
          <w:sz w:val="24"/>
          <w:szCs w:val="24"/>
        </w:rPr>
        <w:t>BLAST:</w:t>
      </w:r>
    </w:p>
    <w:p w14:paraId="7DC8E140" w14:textId="0FF3B9F7" w:rsidR="006469CD" w:rsidRDefault="00B02F08" w:rsidP="65A633F9">
      <w:pPr>
        <w:spacing w:after="0" w:line="240" w:lineRule="auto"/>
        <w:jc w:val="both"/>
        <w:rPr>
          <w:rStyle w:val="bumpedfont15"/>
          <w:rFonts w:ascii="Times New Roman" w:hAnsi="Times New Roman"/>
          <w:sz w:val="24"/>
          <w:szCs w:val="24"/>
        </w:rPr>
      </w:pPr>
      <w:r w:rsidRPr="007F14E1">
        <w:rPr>
          <w:rStyle w:val="bumpedfont15"/>
          <w:rFonts w:ascii="Times New Roman" w:hAnsi="Times New Roman"/>
          <w:sz w:val="24"/>
          <w:szCs w:val="24"/>
        </w:rPr>
        <w:t xml:space="preserve">The Illinois Department of Commerce &amp; Economic Opportunity (DCEO) </w:t>
      </w:r>
      <w:r w:rsidR="00440304">
        <w:rPr>
          <w:rStyle w:val="bumpedfont15"/>
          <w:rFonts w:ascii="Times New Roman" w:hAnsi="Times New Roman"/>
          <w:sz w:val="24"/>
          <w:szCs w:val="24"/>
        </w:rPr>
        <w:t>-</w:t>
      </w:r>
      <w:r w:rsidR="00535B5D" w:rsidRPr="007F14E1">
        <w:rPr>
          <w:rStyle w:val="bumpedfont15"/>
          <w:rFonts w:ascii="Times New Roman" w:hAnsi="Times New Roman"/>
          <w:sz w:val="24"/>
          <w:szCs w:val="24"/>
        </w:rPr>
        <w:t xml:space="preserve"> Office of Minority Economic Empowerment (OMEE) </w:t>
      </w:r>
      <w:r w:rsidRPr="007F14E1">
        <w:rPr>
          <w:rStyle w:val="bumpedfont15"/>
          <w:rFonts w:ascii="Times New Roman" w:hAnsi="Times New Roman"/>
          <w:sz w:val="24"/>
          <w:szCs w:val="24"/>
        </w:rPr>
        <w:t xml:space="preserve">is </w:t>
      </w:r>
      <w:r w:rsidR="009455CB" w:rsidRPr="007F14E1">
        <w:rPr>
          <w:rStyle w:val="bumpedfont15"/>
          <w:rFonts w:ascii="Times New Roman" w:hAnsi="Times New Roman"/>
          <w:sz w:val="24"/>
          <w:szCs w:val="24"/>
        </w:rPr>
        <w:t xml:space="preserve">hosting </w:t>
      </w:r>
      <w:r w:rsidR="00BA4160" w:rsidRPr="007F14E1">
        <w:rPr>
          <w:rStyle w:val="bumpedfont15"/>
          <w:rFonts w:ascii="Times New Roman" w:hAnsi="Times New Roman"/>
          <w:sz w:val="24"/>
          <w:szCs w:val="24"/>
        </w:rPr>
        <w:t xml:space="preserve">the </w:t>
      </w:r>
      <w:bookmarkStart w:id="1" w:name="_Hlk135737187"/>
      <w:r w:rsidR="009455CB" w:rsidRPr="007F14E1">
        <w:rPr>
          <w:rFonts w:ascii="Times New Roman" w:hAnsi="Times New Roman"/>
          <w:b/>
          <w:bCs/>
          <w:sz w:val="24"/>
          <w:szCs w:val="24"/>
        </w:rPr>
        <w:t xml:space="preserve">Pushing Forward Economic Strength: Elevating </w:t>
      </w:r>
      <w:r w:rsidR="007F55A9" w:rsidRPr="007F55A9">
        <w:rPr>
          <w:rFonts w:ascii="Times New Roman" w:hAnsi="Times New Roman"/>
          <w:b/>
          <w:bCs/>
          <w:sz w:val="24"/>
          <w:szCs w:val="24"/>
        </w:rPr>
        <w:t xml:space="preserve">Latino/a/e/x </w:t>
      </w:r>
      <w:r w:rsidR="009455CB" w:rsidRPr="007F14E1">
        <w:rPr>
          <w:rFonts w:ascii="Times New Roman" w:hAnsi="Times New Roman"/>
          <w:b/>
          <w:bCs/>
          <w:sz w:val="24"/>
          <w:szCs w:val="24"/>
        </w:rPr>
        <w:t xml:space="preserve">Access &amp; Equity Summit </w:t>
      </w:r>
      <w:bookmarkEnd w:id="1"/>
      <w:r w:rsidR="009455CB" w:rsidRPr="007F14E1">
        <w:rPr>
          <w:rFonts w:ascii="Times New Roman" w:hAnsi="Times New Roman"/>
          <w:sz w:val="24"/>
          <w:szCs w:val="24"/>
        </w:rPr>
        <w:t>on July 27</w:t>
      </w:r>
      <w:r w:rsidR="009455CB" w:rsidRPr="007F14E1">
        <w:rPr>
          <w:rFonts w:ascii="Times New Roman" w:hAnsi="Times New Roman"/>
          <w:sz w:val="24"/>
          <w:szCs w:val="24"/>
          <w:vertAlign w:val="superscript"/>
        </w:rPr>
        <w:t>th</w:t>
      </w:r>
      <w:r w:rsidR="00440304">
        <w:rPr>
          <w:rStyle w:val="bumpedfont15"/>
          <w:rFonts w:ascii="Times New Roman" w:hAnsi="Times New Roman"/>
          <w:sz w:val="24"/>
          <w:szCs w:val="24"/>
        </w:rPr>
        <w:t>, 2023.</w:t>
      </w:r>
      <w:r w:rsidRPr="007F14E1">
        <w:rPr>
          <w:rStyle w:val="bumpedfont15"/>
          <w:rFonts w:ascii="Times New Roman" w:hAnsi="Times New Roman"/>
          <w:sz w:val="24"/>
          <w:szCs w:val="24"/>
        </w:rPr>
        <w:t xml:space="preserve"> </w:t>
      </w:r>
      <w:r w:rsidR="00440304">
        <w:rPr>
          <w:rStyle w:val="bumpedfont15"/>
          <w:rFonts w:ascii="Times New Roman" w:hAnsi="Times New Roman"/>
          <w:sz w:val="24"/>
          <w:szCs w:val="24"/>
        </w:rPr>
        <w:t>Summit will include</w:t>
      </w:r>
      <w:r w:rsidR="00E8799B" w:rsidRPr="007F14E1">
        <w:rPr>
          <w:rStyle w:val="bumpedfont15"/>
          <w:rFonts w:ascii="Times New Roman" w:hAnsi="Times New Roman"/>
          <w:sz w:val="24"/>
          <w:szCs w:val="24"/>
        </w:rPr>
        <w:t xml:space="preserve"> speakers and workshops</w:t>
      </w:r>
      <w:r w:rsidR="006A5FBD">
        <w:rPr>
          <w:rStyle w:val="bumpedfont15"/>
          <w:rFonts w:ascii="Times New Roman" w:hAnsi="Times New Roman"/>
          <w:sz w:val="24"/>
          <w:szCs w:val="24"/>
        </w:rPr>
        <w:t xml:space="preserve"> covering topics such as</w:t>
      </w:r>
      <w:r w:rsidR="00E8799B" w:rsidRPr="007F14E1">
        <w:rPr>
          <w:rStyle w:val="bumpedfont15"/>
          <w:rFonts w:ascii="Times New Roman" w:hAnsi="Times New Roman"/>
          <w:sz w:val="24"/>
          <w:szCs w:val="24"/>
        </w:rPr>
        <w:t xml:space="preserve"> </w:t>
      </w:r>
      <w:r w:rsidR="008A2420" w:rsidRPr="007F14E1">
        <w:rPr>
          <w:rStyle w:val="bumpedfont15"/>
          <w:rFonts w:ascii="Times New Roman" w:hAnsi="Times New Roman"/>
          <w:sz w:val="24"/>
          <w:szCs w:val="24"/>
        </w:rPr>
        <w:t xml:space="preserve">access to capital, government contracting, workforce, marketing, </w:t>
      </w:r>
      <w:r w:rsidR="006A5FBD">
        <w:rPr>
          <w:rStyle w:val="bumpedfont15"/>
          <w:rFonts w:ascii="Times New Roman" w:hAnsi="Times New Roman"/>
          <w:sz w:val="24"/>
          <w:szCs w:val="24"/>
        </w:rPr>
        <w:t>knowing</w:t>
      </w:r>
      <w:r w:rsidR="008A2420" w:rsidRPr="007F14E1">
        <w:rPr>
          <w:rStyle w:val="bumpedfont15"/>
          <w:rFonts w:ascii="Times New Roman" w:hAnsi="Times New Roman"/>
          <w:sz w:val="24"/>
          <w:szCs w:val="24"/>
        </w:rPr>
        <w:t xml:space="preserve"> your rights as a business that uses an ITIN, </w:t>
      </w:r>
      <w:r w:rsidR="00440304">
        <w:rPr>
          <w:rStyle w:val="bumpedfont15"/>
          <w:rFonts w:ascii="Times New Roman" w:hAnsi="Times New Roman"/>
          <w:sz w:val="24"/>
          <w:szCs w:val="24"/>
        </w:rPr>
        <w:t xml:space="preserve">and </w:t>
      </w:r>
      <w:r w:rsidR="006A5FBD">
        <w:rPr>
          <w:rStyle w:val="bumpedfont15"/>
          <w:rFonts w:ascii="Times New Roman" w:hAnsi="Times New Roman"/>
          <w:sz w:val="24"/>
          <w:szCs w:val="24"/>
        </w:rPr>
        <w:t>much</w:t>
      </w:r>
      <w:r w:rsidR="00440304">
        <w:rPr>
          <w:rStyle w:val="bumpedfont15"/>
          <w:rFonts w:ascii="Times New Roman" w:hAnsi="Times New Roman"/>
          <w:sz w:val="24"/>
          <w:szCs w:val="24"/>
        </w:rPr>
        <w:t xml:space="preserve"> more</w:t>
      </w:r>
      <w:r w:rsidR="008A2420" w:rsidRPr="007F14E1">
        <w:rPr>
          <w:rStyle w:val="bumpedfont15"/>
          <w:rFonts w:ascii="Times New Roman" w:hAnsi="Times New Roman"/>
          <w:sz w:val="24"/>
          <w:szCs w:val="24"/>
        </w:rPr>
        <w:t>.</w:t>
      </w:r>
      <w:r w:rsidRPr="007F14E1">
        <w:rPr>
          <w:rStyle w:val="bumpedfont15"/>
          <w:rFonts w:ascii="Times New Roman" w:hAnsi="Times New Roman"/>
          <w:sz w:val="24"/>
          <w:szCs w:val="24"/>
        </w:rPr>
        <w:t xml:space="preserve"> </w:t>
      </w:r>
    </w:p>
    <w:p w14:paraId="3B6D8514" w14:textId="77777777" w:rsidR="006469CD" w:rsidRDefault="006469CD" w:rsidP="65A633F9">
      <w:pPr>
        <w:spacing w:after="0" w:line="240" w:lineRule="auto"/>
        <w:jc w:val="both"/>
        <w:rPr>
          <w:rStyle w:val="bumpedfont15"/>
          <w:rFonts w:ascii="Times New Roman" w:hAnsi="Times New Roman"/>
          <w:sz w:val="24"/>
          <w:szCs w:val="24"/>
        </w:rPr>
      </w:pPr>
    </w:p>
    <w:p w14:paraId="390304D7" w14:textId="1E764CD0" w:rsidR="006469CD" w:rsidRDefault="00BF24FD" w:rsidP="65A633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 w:rsidR="00C414B0" w:rsidRPr="007F14E1">
          <w:rPr>
            <w:rStyle w:val="Hyperlink"/>
            <w:rFonts w:ascii="Times New Roman" w:hAnsi="Times New Roman"/>
            <w:sz w:val="24"/>
            <w:szCs w:val="24"/>
          </w:rPr>
          <w:t>Register here</w:t>
        </w:r>
      </w:hyperlink>
      <w:r w:rsidR="00C414B0" w:rsidRPr="007F14E1">
        <w:rPr>
          <w:rFonts w:ascii="Times New Roman" w:hAnsi="Times New Roman"/>
          <w:sz w:val="24"/>
          <w:szCs w:val="24"/>
        </w:rPr>
        <w:t xml:space="preserve">. </w:t>
      </w:r>
    </w:p>
    <w:p w14:paraId="25BB9754" w14:textId="77777777" w:rsidR="006469CD" w:rsidRDefault="006469CD" w:rsidP="65A633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0FF714C" w14:textId="041C8A68" w:rsidR="00B02F08" w:rsidRPr="007F14E1" w:rsidRDefault="00B02F08" w:rsidP="65A633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4E1">
        <w:rPr>
          <w:rStyle w:val="bumpedfont15"/>
          <w:rFonts w:ascii="Times New Roman" w:hAnsi="Times New Roman"/>
          <w:sz w:val="24"/>
          <w:szCs w:val="24"/>
        </w:rPr>
        <w:t>And remember to COMPRA, SUPPORT, and shop</w:t>
      </w:r>
      <w:r w:rsidRPr="007F14E1">
        <w:rPr>
          <w:rFonts w:ascii="Times New Roman" w:hAnsi="Times New Roman"/>
          <w:sz w:val="24"/>
          <w:szCs w:val="24"/>
        </w:rPr>
        <w:t> LOCAL </w:t>
      </w:r>
      <w:r w:rsidR="007F55A9" w:rsidRPr="007F55A9">
        <w:rPr>
          <w:rFonts w:ascii="Times New Roman" w:hAnsi="Times New Roman"/>
          <w:sz w:val="24"/>
          <w:szCs w:val="24"/>
        </w:rPr>
        <w:t xml:space="preserve">Latino/a/e/x </w:t>
      </w:r>
      <w:r w:rsidRPr="007F14E1">
        <w:rPr>
          <w:rFonts w:ascii="Times New Roman" w:hAnsi="Times New Roman"/>
          <w:sz w:val="24"/>
          <w:szCs w:val="24"/>
        </w:rPr>
        <w:t>-owned Businesses all year long! </w:t>
      </w:r>
    </w:p>
    <w:p w14:paraId="7099A90D" w14:textId="77777777" w:rsidR="0093379F" w:rsidRPr="007F14E1" w:rsidRDefault="0093379F" w:rsidP="65A633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AA5311" w14:textId="50CF0EC8" w:rsidR="00B02F08" w:rsidRPr="007F14E1" w:rsidRDefault="009B3E64" w:rsidP="00B02F08">
      <w:pPr>
        <w:pStyle w:val="s11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7F14E1">
        <w:rPr>
          <w:rFonts w:ascii="Times New Roman" w:hAnsi="Times New Roman"/>
          <w:sz w:val="24"/>
          <w:szCs w:val="24"/>
        </w:rPr>
        <w:t>#ILLatinxSummit #ILSupportLatinoBiz #ILLatinoEconomicPower</w:t>
      </w:r>
    </w:p>
    <w:p w14:paraId="31FF5F3E" w14:textId="77777777" w:rsidR="00883B54" w:rsidRPr="007F14E1" w:rsidRDefault="00883B54" w:rsidP="00B02F08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7B418093" w14:textId="4999F2AB" w:rsidR="00B02F08" w:rsidRPr="007F14E1" w:rsidRDefault="00B02F08" w:rsidP="00B02F08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7F14E1">
        <w:rPr>
          <w:rFonts w:ascii="Times New Roman" w:hAnsi="Times New Roman"/>
          <w:b/>
          <w:bCs/>
          <w:color w:val="002060"/>
          <w:sz w:val="24"/>
          <w:szCs w:val="24"/>
        </w:rPr>
        <w:t>GRAPHICS/IMAGES:</w:t>
      </w:r>
    </w:p>
    <w:p w14:paraId="1AEE7998" w14:textId="3C5DF80B" w:rsidR="00B02F08" w:rsidRPr="007F14E1" w:rsidRDefault="00B02F08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14E1">
        <w:rPr>
          <w:rFonts w:ascii="Times New Roman" w:hAnsi="Times New Roman"/>
          <w:sz w:val="24"/>
          <w:szCs w:val="24"/>
        </w:rPr>
        <w:t>Below is a collection of social media</w:t>
      </w:r>
      <w:r w:rsidR="006464F7">
        <w:rPr>
          <w:rFonts w:ascii="Times New Roman" w:hAnsi="Times New Roman"/>
          <w:sz w:val="24"/>
          <w:szCs w:val="24"/>
        </w:rPr>
        <w:t xml:space="preserve"> graphics</w:t>
      </w:r>
      <w:r w:rsidRPr="007F14E1">
        <w:rPr>
          <w:rFonts w:ascii="Times New Roman" w:hAnsi="Times New Roman"/>
          <w:sz w:val="24"/>
          <w:szCs w:val="24"/>
        </w:rPr>
        <w:t xml:space="preserve">. </w:t>
      </w:r>
      <w:r w:rsidR="00F825ED">
        <w:rPr>
          <w:rFonts w:ascii="Times New Roman" w:hAnsi="Times New Roman"/>
          <w:sz w:val="24"/>
          <w:szCs w:val="24"/>
        </w:rPr>
        <w:t>To save:</w:t>
      </w:r>
      <w:r w:rsidRPr="007F14E1">
        <w:rPr>
          <w:rFonts w:ascii="Times New Roman" w:hAnsi="Times New Roman"/>
          <w:sz w:val="24"/>
          <w:szCs w:val="24"/>
        </w:rPr>
        <w:t xml:space="preserve"> </w:t>
      </w:r>
      <w:r w:rsidR="00BA4160" w:rsidRPr="007F14E1">
        <w:rPr>
          <w:rFonts w:ascii="Times New Roman" w:hAnsi="Times New Roman"/>
          <w:sz w:val="24"/>
          <w:szCs w:val="24"/>
        </w:rPr>
        <w:t>right-click</w:t>
      </w:r>
      <w:r w:rsidR="002641E5">
        <w:rPr>
          <w:rFonts w:ascii="Times New Roman" w:hAnsi="Times New Roman"/>
          <w:sz w:val="24"/>
          <w:szCs w:val="24"/>
        </w:rPr>
        <w:t>, select</w:t>
      </w:r>
      <w:r w:rsidRPr="007F14E1">
        <w:rPr>
          <w:rFonts w:ascii="Times New Roman" w:hAnsi="Times New Roman"/>
          <w:sz w:val="24"/>
          <w:szCs w:val="24"/>
        </w:rPr>
        <w:t xml:space="preserve"> “save as picture</w:t>
      </w:r>
      <w:r w:rsidR="002641E5">
        <w:rPr>
          <w:rFonts w:ascii="Times New Roman" w:hAnsi="Times New Roman"/>
          <w:sz w:val="24"/>
          <w:szCs w:val="24"/>
        </w:rPr>
        <w:t>”, and save.</w:t>
      </w:r>
      <w:r w:rsidRPr="007F14E1">
        <w:rPr>
          <w:rFonts w:ascii="Times New Roman" w:hAnsi="Times New Roman"/>
          <w:sz w:val="24"/>
          <w:szCs w:val="24"/>
        </w:rPr>
        <w:t xml:space="preserve"> </w:t>
      </w:r>
    </w:p>
    <w:p w14:paraId="49BB8F2A" w14:textId="4D364F74" w:rsidR="00853F3F" w:rsidRDefault="00853F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B701B05" w14:textId="77161343" w:rsidR="00B02F08" w:rsidRPr="007F14E1" w:rsidRDefault="00B02F08" w:rsidP="00B02F08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952DF">
        <w:rPr>
          <w:rFonts w:ascii="Times New Roman" w:hAnsi="Times New Roman"/>
          <w:b/>
          <w:bCs/>
          <w:sz w:val="24"/>
          <w:szCs w:val="24"/>
        </w:rPr>
        <w:lastRenderedPageBreak/>
        <w:t>FACEBOOK</w:t>
      </w:r>
      <w:r w:rsidR="00BA4160" w:rsidRPr="007F14E1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  <w:r w:rsidRPr="007F14E1">
        <w:rPr>
          <w:rFonts w:ascii="Times New Roman" w:hAnsi="Times New Roman"/>
          <w:b/>
          <w:bCs/>
          <w:color w:val="002060"/>
          <w:sz w:val="24"/>
          <w:szCs w:val="24"/>
        </w:rPr>
        <w:t>-</w:t>
      </w:r>
      <w:r w:rsidR="00BA4160" w:rsidRPr="007F14E1">
        <w:rPr>
          <w:rFonts w:ascii="Times New Roman" w:hAnsi="Times New Roman"/>
        </w:rPr>
        <w:t xml:space="preserve"> </w:t>
      </w:r>
      <w:r w:rsidR="00BA4160" w:rsidRPr="007F14E1">
        <w:rPr>
          <w:rFonts w:ascii="Times New Roman" w:hAnsi="Times New Roman"/>
          <w:b/>
          <w:bCs/>
          <w:color w:val="002060"/>
          <w:sz w:val="24"/>
          <w:szCs w:val="24"/>
        </w:rPr>
        <w:t xml:space="preserve">Pushing Forward Economic Strength: Elevating </w:t>
      </w:r>
      <w:r w:rsidR="00EF15B7" w:rsidRPr="00EF15B7">
        <w:rPr>
          <w:rFonts w:ascii="Times New Roman" w:hAnsi="Times New Roman"/>
          <w:b/>
          <w:bCs/>
          <w:color w:val="002060"/>
          <w:sz w:val="24"/>
          <w:szCs w:val="24"/>
        </w:rPr>
        <w:t xml:space="preserve">Latino/a/e/x </w:t>
      </w:r>
      <w:r w:rsidR="00BA4160" w:rsidRPr="007F14E1">
        <w:rPr>
          <w:rFonts w:ascii="Times New Roman" w:hAnsi="Times New Roman"/>
          <w:b/>
          <w:bCs/>
          <w:color w:val="002060"/>
          <w:sz w:val="24"/>
          <w:szCs w:val="24"/>
        </w:rPr>
        <w:t>Access &amp; Equity Summit</w:t>
      </w:r>
      <w:r w:rsidRPr="007F14E1">
        <w:rPr>
          <w:rFonts w:ascii="Times New Roman" w:hAnsi="Times New Roman"/>
          <w:b/>
          <w:bCs/>
          <w:color w:val="002060"/>
          <w:sz w:val="24"/>
          <w:szCs w:val="24"/>
        </w:rPr>
        <w:t>:</w:t>
      </w:r>
    </w:p>
    <w:p w14:paraId="56C963B6" w14:textId="1A2F1CDE" w:rsidR="00B02F08" w:rsidRPr="007F14E1" w:rsidRDefault="006953A5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14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733A61" wp14:editId="72778969">
            <wp:extent cx="6492240" cy="6492240"/>
            <wp:effectExtent l="0" t="0" r="3810" b="3810"/>
            <wp:docPr id="24" name="Picture 2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 with low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F08" w:rsidRPr="007F14E1">
        <w:rPr>
          <w:rFonts w:ascii="Times New Roman" w:hAnsi="Times New Roman"/>
          <w:sz w:val="24"/>
          <w:szCs w:val="24"/>
        </w:rPr>
        <w:t xml:space="preserve">  </w:t>
      </w:r>
    </w:p>
    <w:p w14:paraId="2BB4AB6B" w14:textId="77777777" w:rsidR="00853F3F" w:rsidRDefault="00853F3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2C89878" w14:textId="0976C01C" w:rsidR="00B02F08" w:rsidRPr="007F14E1" w:rsidRDefault="00B02F08" w:rsidP="00B02F08">
      <w:pPr>
        <w:rPr>
          <w:rFonts w:ascii="Times New Roman" w:hAnsi="Times New Roman"/>
          <w:noProof/>
        </w:rPr>
      </w:pPr>
      <w:r w:rsidRPr="007F14E1">
        <w:rPr>
          <w:rFonts w:ascii="Times New Roman" w:hAnsi="Times New Roman"/>
          <w:b/>
          <w:bCs/>
          <w:sz w:val="24"/>
          <w:szCs w:val="24"/>
        </w:rPr>
        <w:lastRenderedPageBreak/>
        <w:t>TWITTER</w:t>
      </w:r>
      <w:r w:rsidRPr="007F14E1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  <w:r w:rsidR="00651C62" w:rsidRPr="007F14E1">
        <w:rPr>
          <w:rFonts w:ascii="Times New Roman" w:hAnsi="Times New Roman"/>
          <w:b/>
          <w:bCs/>
          <w:color w:val="002060"/>
          <w:sz w:val="24"/>
          <w:szCs w:val="24"/>
        </w:rPr>
        <w:t xml:space="preserve">Pushing Forward Economic Strength: Elevating </w:t>
      </w:r>
      <w:r w:rsidR="00EF15B7" w:rsidRPr="00EF15B7">
        <w:rPr>
          <w:rFonts w:ascii="Times New Roman" w:hAnsi="Times New Roman"/>
          <w:b/>
          <w:bCs/>
          <w:color w:val="002060"/>
          <w:sz w:val="24"/>
          <w:szCs w:val="24"/>
        </w:rPr>
        <w:t xml:space="preserve">Latino/a/e/x </w:t>
      </w:r>
      <w:r w:rsidR="00651C62" w:rsidRPr="007F14E1">
        <w:rPr>
          <w:rFonts w:ascii="Times New Roman" w:hAnsi="Times New Roman"/>
          <w:b/>
          <w:bCs/>
          <w:color w:val="002060"/>
          <w:sz w:val="24"/>
          <w:szCs w:val="24"/>
        </w:rPr>
        <w:t>Access &amp; Equity Summit</w:t>
      </w:r>
      <w:r w:rsidRPr="007F14E1">
        <w:rPr>
          <w:rFonts w:ascii="Times New Roman" w:hAnsi="Times New Roman"/>
          <w:b/>
          <w:bCs/>
          <w:sz w:val="24"/>
          <w:szCs w:val="24"/>
        </w:rPr>
        <w:t>:</w:t>
      </w:r>
    </w:p>
    <w:p w14:paraId="348DFDB3" w14:textId="02A407DE" w:rsidR="00B02F08" w:rsidRPr="007F14E1" w:rsidRDefault="006953A5" w:rsidP="00B02F08">
      <w:pPr>
        <w:rPr>
          <w:rFonts w:ascii="Times New Roman" w:hAnsi="Times New Roman"/>
          <w:noProof/>
        </w:rPr>
      </w:pPr>
      <w:r w:rsidRPr="007F14E1">
        <w:rPr>
          <w:rFonts w:ascii="Times New Roman" w:hAnsi="Times New Roman"/>
          <w:noProof/>
        </w:rPr>
        <w:drawing>
          <wp:inline distT="0" distB="0" distL="0" distR="0" wp14:anchorId="6FE3EE1F" wp14:editId="282E1010">
            <wp:extent cx="6492240" cy="3246120"/>
            <wp:effectExtent l="0" t="0" r="381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B839" w14:textId="77777777" w:rsidR="00B02F08" w:rsidRPr="007F14E1" w:rsidRDefault="00B02F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43298C5" w14:textId="091104C5" w:rsidR="00B02F08" w:rsidRPr="007F14E1" w:rsidRDefault="00B02F08" w:rsidP="00B02F08">
      <w:pPr>
        <w:rPr>
          <w:rFonts w:ascii="Times New Roman" w:hAnsi="Times New Roman"/>
          <w:noProof/>
        </w:rPr>
      </w:pPr>
      <w:r w:rsidRPr="007F14E1">
        <w:rPr>
          <w:rFonts w:ascii="Times New Roman" w:hAnsi="Times New Roman"/>
          <w:b/>
          <w:bCs/>
          <w:noProof/>
          <w:sz w:val="24"/>
          <w:szCs w:val="24"/>
        </w:rPr>
        <w:t xml:space="preserve">LINKEDIN </w:t>
      </w:r>
      <w:r w:rsidR="00597FC8" w:rsidRPr="007F14E1">
        <w:rPr>
          <w:rFonts w:ascii="Times New Roman" w:hAnsi="Times New Roman"/>
          <w:b/>
          <w:bCs/>
          <w:color w:val="002060"/>
          <w:sz w:val="24"/>
          <w:szCs w:val="24"/>
        </w:rPr>
        <w:t xml:space="preserve">Pushing Forward Economic Strength: Elevating </w:t>
      </w:r>
      <w:r w:rsidR="00EF15B7" w:rsidRPr="00EF15B7">
        <w:rPr>
          <w:rFonts w:ascii="Times New Roman" w:hAnsi="Times New Roman"/>
          <w:b/>
          <w:bCs/>
          <w:color w:val="002060"/>
          <w:sz w:val="24"/>
          <w:szCs w:val="24"/>
        </w:rPr>
        <w:t xml:space="preserve">Latino/a/e/x </w:t>
      </w:r>
      <w:r w:rsidR="00597FC8" w:rsidRPr="007F14E1">
        <w:rPr>
          <w:rFonts w:ascii="Times New Roman" w:hAnsi="Times New Roman"/>
          <w:b/>
          <w:bCs/>
          <w:color w:val="002060"/>
          <w:sz w:val="24"/>
          <w:szCs w:val="24"/>
        </w:rPr>
        <w:t>Access &amp; Equity Summit</w:t>
      </w:r>
      <w:r w:rsidRPr="007F14E1">
        <w:rPr>
          <w:rFonts w:ascii="Times New Roman" w:hAnsi="Times New Roman"/>
          <w:b/>
          <w:bCs/>
          <w:noProof/>
          <w:sz w:val="24"/>
          <w:szCs w:val="24"/>
        </w:rPr>
        <w:t>:</w:t>
      </w:r>
      <w:r w:rsidR="006953A5" w:rsidRPr="007F14E1">
        <w:rPr>
          <w:rFonts w:ascii="Times New Roman" w:hAnsi="Times New Roman"/>
          <w:noProof/>
        </w:rPr>
        <w:drawing>
          <wp:inline distT="0" distB="0" distL="0" distR="0" wp14:anchorId="3447EBDE" wp14:editId="6E658DDF">
            <wp:extent cx="6492240" cy="3394075"/>
            <wp:effectExtent l="0" t="0" r="381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F08" w:rsidRPr="007F14E1" w:rsidSect="0018741A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 w:code="1"/>
      <w:pgMar w:top="1440" w:right="1008" w:bottom="1440" w:left="1008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BE720" w14:textId="77777777" w:rsidR="004E039B" w:rsidRDefault="004E039B">
      <w:r>
        <w:separator/>
      </w:r>
    </w:p>
  </w:endnote>
  <w:endnote w:type="continuationSeparator" w:id="0">
    <w:p w14:paraId="4A20012F" w14:textId="77777777" w:rsidR="004E039B" w:rsidRDefault="004E039B">
      <w:r>
        <w:continuationSeparator/>
      </w:r>
    </w:p>
  </w:endnote>
  <w:endnote w:type="continuationNotice" w:id="1">
    <w:p w14:paraId="76BB0FB7" w14:textId="77777777" w:rsidR="004E039B" w:rsidRDefault="004E03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4C48B" w14:textId="7EBDF34E" w:rsidR="00216FBA" w:rsidRDefault="00C77D0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36DD536" wp14:editId="26D97082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26783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du="http://schemas.microsoft.com/office/word/2023/wordml/word16du"/>
                        </a:ext>
                      </a:extLst>
                    </wps:spPr>
                    <wps:txbx>
                      <w:txbxContent>
                        <w:p w14:paraId="7D66B70D" w14:textId="77777777" w:rsidR="00216FBA" w:rsidRPr="005B3822" w:rsidRDefault="00216FBA" w:rsidP="00216FBA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DD53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133.35pt;margin-top:735.9pt;width:336.05pt;height:27pt;z-index:251658243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" filled="f" stroked="f">
              <v:textbox>
                <w:txbxContent>
                  <w:p w14:paraId="7D66B70D" w14:textId="77777777" w:rsidR="00216FBA" w:rsidRPr="005B3822" w:rsidRDefault="00216FBA" w:rsidP="00216FBA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79974D9" wp14:editId="186F8651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4C0C97" id="Rectangle 7" o:spid="_x0000_s1026" style="position:absolute;margin-left:-1.6pt;margin-top:737.3pt;width:615pt;height:18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B9D08" w14:textId="7D2FBEF6" w:rsidR="00552702" w:rsidRDefault="00552702">
    <w:pPr>
      <w:pStyle w:val="Footer"/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002E3CC" wp14:editId="0363D2BF">
              <wp:simplePos x="0" y="0"/>
              <wp:positionH relativeFrom="page">
                <wp:posOffset>1734820</wp:posOffset>
              </wp:positionH>
              <wp:positionV relativeFrom="page">
                <wp:posOffset>9334500</wp:posOffset>
              </wp:positionV>
              <wp:extent cx="4267835" cy="3429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du="http://schemas.microsoft.com/office/word/2023/wordml/word16du"/>
                        </a:ext>
                      </a:extLst>
                    </wps:spPr>
                    <wps:txbx>
                      <w:txbxContent>
                        <w:p w14:paraId="40C790CD" w14:textId="7C186262" w:rsidR="00552702" w:rsidRPr="005B3822" w:rsidRDefault="00552702" w:rsidP="00552702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</w:t>
                          </w:r>
                          <w:r w:rsidR="00A14D0C">
                            <w:rPr>
                              <w:color w:val="FFFFFF"/>
                              <w:sz w:val="20"/>
                              <w:szCs w:val="20"/>
                            </w:rPr>
                            <w:t>DCEO.Illinois.gov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2E3C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136.6pt;margin-top:735pt;width:336.05pt;height:27pt;z-index:25165825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" filled="f" stroked="f">
              <v:textbox>
                <w:txbxContent>
                  <w:p w14:paraId="40C790CD" w14:textId="7C186262" w:rsidR="00552702" w:rsidRPr="005B3822" w:rsidRDefault="00552702" w:rsidP="00552702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</w:t>
                    </w:r>
                    <w:r w:rsidR="00A14D0C">
                      <w:rPr>
                        <w:color w:val="FFFFFF"/>
                        <w:sz w:val="20"/>
                        <w:szCs w:val="20"/>
                      </w:rPr>
                      <w:t>DCEO.Illinois.gov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90F78CA" wp14:editId="4956B8EB">
              <wp:simplePos x="0" y="0"/>
              <wp:positionH relativeFrom="page">
                <wp:posOffset>20955</wp:posOffset>
              </wp:positionH>
              <wp:positionV relativeFrom="page">
                <wp:posOffset>9352280</wp:posOffset>
              </wp:positionV>
              <wp:extent cx="7810500" cy="22860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A3D185" id="Rectangle 14" o:spid="_x0000_s1026" style="position:absolute;margin-left:1.65pt;margin-top:736.4pt;width:615pt;height:18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" fillcolor="#eb1c1f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2F8C" w14:textId="2BE9A1BD" w:rsidR="00D97607" w:rsidRDefault="00552702" w:rsidP="00FB0CA7">
    <w:pPr>
      <w:pStyle w:val="Footer"/>
      <w:tabs>
        <w:tab w:val="clear" w:pos="8640"/>
        <w:tab w:val="right" w:pos="9450"/>
      </w:tabs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E0CAE75" wp14:editId="3244AC6A">
              <wp:simplePos x="0" y="0"/>
              <wp:positionH relativeFrom="page">
                <wp:posOffset>20955</wp:posOffset>
              </wp:positionH>
              <wp:positionV relativeFrom="page">
                <wp:posOffset>9342755</wp:posOffset>
              </wp:positionV>
              <wp:extent cx="7810500" cy="22860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A63B96" id="Rectangle 8" o:spid="_x0000_s1026" style="position:absolute;margin-left:1.65pt;margin-top:735.65pt;width:615pt;height:1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" fillcolor="#eb1c1f" stroked="f">
              <w10:wrap anchorx="page" anchory="page"/>
            </v:rect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B2EDB44" wp14:editId="589DA15F">
              <wp:simplePos x="0" y="0"/>
              <wp:positionH relativeFrom="page">
                <wp:posOffset>1734820</wp:posOffset>
              </wp:positionH>
              <wp:positionV relativeFrom="page">
                <wp:posOffset>9324975</wp:posOffset>
              </wp:positionV>
              <wp:extent cx="4267835" cy="3429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xmlns:pic="http://schemas.openxmlformats.org/drawingml/2006/picture" xmlns:w16du="http://schemas.microsoft.com/office/word/2023/wordml/word16du"/>
                        </a:ext>
                      </a:extLst>
                    </wps:spPr>
                    <wps:txbx>
                      <w:txbxContent>
                        <w:p w14:paraId="7250420F" w14:textId="4E834AED" w:rsidR="00552702" w:rsidRPr="005B3822" w:rsidRDefault="00552702" w:rsidP="00552702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</w:t>
                          </w:r>
                          <w:r w:rsidR="00A14D0C">
                            <w:rPr>
                              <w:color w:val="FFFFFF"/>
                              <w:sz w:val="20"/>
                              <w:szCs w:val="20"/>
                            </w:rPr>
                            <w:t>DCEO.Illinois.gov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EDB4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136.6pt;margin-top:734.25pt;width:336.05pt;height:27pt;z-index:25165824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" filled="f" stroked="f">
              <v:textbox>
                <w:txbxContent>
                  <w:p w14:paraId="7250420F" w14:textId="4E834AED" w:rsidR="00552702" w:rsidRPr="005B3822" w:rsidRDefault="00552702" w:rsidP="00552702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</w:t>
                    </w:r>
                    <w:r w:rsidR="00A14D0C">
                      <w:rPr>
                        <w:color w:val="FFFFFF"/>
                        <w:sz w:val="20"/>
                        <w:szCs w:val="20"/>
                      </w:rPr>
                      <w:t>DCEO.Illinois.gov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7D0A">
      <w:rPr>
        <w:noProof/>
      </w:rPr>
      <w:drawing>
        <wp:anchor distT="0" distB="0" distL="114300" distR="114300" simplePos="0" relativeHeight="251658251" behindDoc="0" locked="0" layoutInCell="1" allowOverlap="1" wp14:anchorId="352488F7" wp14:editId="0AABA7B9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3" name="Picture 3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D0A">
      <w:rPr>
        <w:noProof/>
      </w:rPr>
      <w:drawing>
        <wp:anchor distT="0" distB="0" distL="114300" distR="114300" simplePos="0" relativeHeight="251658252" behindDoc="0" locked="0" layoutInCell="1" allowOverlap="1" wp14:anchorId="55A7474B" wp14:editId="066183CC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2" name="Picture 2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D0A">
      <w:rPr>
        <w:noProof/>
      </w:rPr>
      <w:drawing>
        <wp:anchor distT="0" distB="0" distL="114300" distR="114300" simplePos="0" relativeHeight="251658253" behindDoc="0" locked="0" layoutInCell="1" allowOverlap="1" wp14:anchorId="0D66E0BD" wp14:editId="32D48210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1" name="Picture 1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5B1DF" w14:textId="77777777" w:rsidR="004E039B" w:rsidRDefault="004E039B">
      <w:r>
        <w:separator/>
      </w:r>
    </w:p>
  </w:footnote>
  <w:footnote w:type="continuationSeparator" w:id="0">
    <w:p w14:paraId="06CE8C97" w14:textId="77777777" w:rsidR="004E039B" w:rsidRDefault="004E039B">
      <w:r>
        <w:continuationSeparator/>
      </w:r>
    </w:p>
  </w:footnote>
  <w:footnote w:type="continuationNotice" w:id="1">
    <w:p w14:paraId="00CF08F5" w14:textId="77777777" w:rsidR="004E039B" w:rsidRDefault="004E03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A9068" w14:textId="319A515B" w:rsidR="00AE33A5" w:rsidRPr="00AE33A5" w:rsidRDefault="00C77D0A" w:rsidP="00AE33A5">
    <w:pPr>
      <w:pStyle w:val="Header"/>
      <w:rPr>
        <w:rFonts w:ascii="Helvetica" w:hAnsi="Helvetica" w:cs="Helvetica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B9CFCA4" wp14:editId="383DB01E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254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879FE" w14:textId="77777777" w:rsidR="00AE33A5" w:rsidRPr="005B3822" w:rsidRDefault="00216FBA" w:rsidP="00216FBA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 xml:space="preserve">Illinois </w:t>
                          </w:r>
                          <w:r w:rsidR="00AE33A5" w:rsidRPr="005B3822">
                            <w:rPr>
                              <w:color w:val="FFFFFF"/>
                            </w:rPr>
                            <w:t>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CFCA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.25pt;margin-top:38pt;width:611.3pt;height:29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n03Hgd4AAAAJAQAADwAAAAAAAAAAAAAAAAA4BAAAZHJzL2Rvd25yZXYueG1sUEsFBgAA&#10;AAAEAAQA8wAAAEMFAAAAAA==&#10;" filled="f" stroked="f">
              <v:textbox>
                <w:txbxContent>
                  <w:p w14:paraId="3EC879FE" w14:textId="77777777" w:rsidR="00AE33A5" w:rsidRPr="005B3822" w:rsidRDefault="00216FBA" w:rsidP="00216FBA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 xml:space="preserve">Illinois </w:t>
                    </w:r>
                    <w:r w:rsidR="00AE33A5" w:rsidRPr="005B3822">
                      <w:rPr>
                        <w:color w:val="FFFFFF"/>
                      </w:rPr>
                      <w:t>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95288C" wp14:editId="1B7F5005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BD2739" id="Rectangle 5" o:spid="_x0000_s1026" style="position:absolute;margin-left:-.25pt;margin-top:38.65pt;width:615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CCF5D" w14:textId="21506741" w:rsidR="00EE1C7B" w:rsidRDefault="00552702" w:rsidP="00AB6D9F">
    <w:pPr>
      <w:pStyle w:val="Header"/>
      <w:jc w:val="center"/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1CAF6E8" wp14:editId="1D26BD2D">
              <wp:simplePos x="0" y="0"/>
              <wp:positionH relativeFrom="page">
                <wp:posOffset>20955</wp:posOffset>
              </wp:positionH>
              <wp:positionV relativeFrom="page">
                <wp:posOffset>296545</wp:posOffset>
              </wp:positionV>
              <wp:extent cx="7763510" cy="372110"/>
              <wp:effectExtent l="0" t="0" r="0" b="889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2225D" w14:textId="77777777" w:rsidR="00552702" w:rsidRPr="005B3822" w:rsidRDefault="00552702" w:rsidP="00552702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AF6E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1.65pt;margin-top:23.35pt;width:611.3pt;height:29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" filled="f" stroked="f">
              <v:textbox>
                <w:txbxContent>
                  <w:p w14:paraId="71E2225D" w14:textId="77777777" w:rsidR="00552702" w:rsidRPr="005B3822" w:rsidRDefault="00552702" w:rsidP="00552702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AF8FCA9" wp14:editId="4395427C">
              <wp:simplePos x="0" y="0"/>
              <wp:positionH relativeFrom="page">
                <wp:posOffset>20955</wp:posOffset>
              </wp:positionH>
              <wp:positionV relativeFrom="page">
                <wp:posOffset>306070</wp:posOffset>
              </wp:positionV>
              <wp:extent cx="10087806" cy="262890"/>
              <wp:effectExtent l="0" t="0" r="889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87806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FABD52" id="Rectangle 10" o:spid="_x0000_s1026" style="position:absolute;margin-left:1.65pt;margin-top:24.1pt;width:794.3pt;height:20.7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" fillcolor="#1f497d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9A73F" w14:textId="5651E301" w:rsidR="00D97607" w:rsidRDefault="00C77D0A" w:rsidP="002318AF">
    <w:pPr>
      <w:pStyle w:val="Header"/>
      <w:tabs>
        <w:tab w:val="clear" w:pos="8640"/>
        <w:tab w:val="right" w:pos="9360"/>
      </w:tabs>
      <w:ind w:left="-12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E5F2728" wp14:editId="2E17772B">
              <wp:simplePos x="0" y="0"/>
              <wp:positionH relativeFrom="page">
                <wp:posOffset>-1270</wp:posOffset>
              </wp:positionH>
              <wp:positionV relativeFrom="page">
                <wp:posOffset>327660</wp:posOffset>
              </wp:positionV>
              <wp:extent cx="7810500" cy="2286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6FAAB3" id="Rectangle 4" o:spid="_x0000_s1026" style="position:absolute;margin-left:-.1pt;margin-top:25.8pt;width:615pt;height:1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" fillcolor="#1f497d" stroked="f">
              <w10:wrap anchorx="page" anchory="page"/>
            </v:rect>
          </w:pict>
        </mc:Fallback>
      </mc:AlternateContent>
    </w:r>
    <w:r w:rsidR="00D97607">
      <w:t xml:space="preserve">            </w:t>
    </w:r>
    <w:r>
      <w:t xml:space="preserve">         </w:t>
    </w:r>
    <w:r w:rsidR="00D97607">
      <w:t xml:space="preserve">  </w:t>
    </w:r>
    <w:r w:rsidR="00B25BED">
      <w:rPr>
        <w:noProof/>
      </w:rPr>
      <w:drawing>
        <wp:inline distT="0" distB="0" distL="0" distR="0" wp14:anchorId="5A4EFF21" wp14:editId="2432113A">
          <wp:extent cx="3209925" cy="910231"/>
          <wp:effectExtent l="0" t="0" r="0" b="4445"/>
          <wp:docPr id="16" name="Picture 1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30664" cy="916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0D2B19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F5443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8DBE25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B5EE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CF61A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B6B7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AAD6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81A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20CC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6260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DF585E"/>
    <w:multiLevelType w:val="hybridMultilevel"/>
    <w:tmpl w:val="3362A566"/>
    <w:lvl w:ilvl="0" w:tplc="4BD243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CF18F9"/>
    <w:multiLevelType w:val="hybridMultilevel"/>
    <w:tmpl w:val="6B82D7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C95282"/>
    <w:multiLevelType w:val="hybridMultilevel"/>
    <w:tmpl w:val="6C8A84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B754F0"/>
    <w:multiLevelType w:val="hybridMultilevel"/>
    <w:tmpl w:val="60AAF0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06ABC"/>
    <w:multiLevelType w:val="hybridMultilevel"/>
    <w:tmpl w:val="F2881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279F6"/>
    <w:multiLevelType w:val="hybridMultilevel"/>
    <w:tmpl w:val="321821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06793"/>
    <w:multiLevelType w:val="hybridMultilevel"/>
    <w:tmpl w:val="274E3C74"/>
    <w:lvl w:ilvl="0" w:tplc="653878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9F51A0"/>
    <w:multiLevelType w:val="hybridMultilevel"/>
    <w:tmpl w:val="05B085F8"/>
    <w:lvl w:ilvl="0" w:tplc="022494A4">
      <w:start w:val="202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40110"/>
    <w:multiLevelType w:val="hybridMultilevel"/>
    <w:tmpl w:val="0810B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553190"/>
    <w:multiLevelType w:val="hybridMultilevel"/>
    <w:tmpl w:val="4C6664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897168">
    <w:abstractNumId w:val="0"/>
  </w:num>
  <w:num w:numId="2" w16cid:durableId="1736515210">
    <w:abstractNumId w:val="18"/>
  </w:num>
  <w:num w:numId="3" w16cid:durableId="166866525">
    <w:abstractNumId w:val="14"/>
  </w:num>
  <w:num w:numId="4" w16cid:durableId="1208493606">
    <w:abstractNumId w:val="12"/>
  </w:num>
  <w:num w:numId="5" w16cid:durableId="1287275486">
    <w:abstractNumId w:val="13"/>
  </w:num>
  <w:num w:numId="6" w16cid:durableId="411854809">
    <w:abstractNumId w:val="16"/>
  </w:num>
  <w:num w:numId="7" w16cid:durableId="1417362265">
    <w:abstractNumId w:val="20"/>
  </w:num>
  <w:num w:numId="8" w16cid:durableId="1528521954">
    <w:abstractNumId w:val="15"/>
  </w:num>
  <w:num w:numId="9" w16cid:durableId="168638286">
    <w:abstractNumId w:val="19"/>
  </w:num>
  <w:num w:numId="10" w16cid:durableId="1561595983">
    <w:abstractNumId w:val="10"/>
  </w:num>
  <w:num w:numId="11" w16cid:durableId="1908225148">
    <w:abstractNumId w:val="8"/>
  </w:num>
  <w:num w:numId="12" w16cid:durableId="1789353041">
    <w:abstractNumId w:val="7"/>
  </w:num>
  <w:num w:numId="13" w16cid:durableId="1502820216">
    <w:abstractNumId w:val="6"/>
  </w:num>
  <w:num w:numId="14" w16cid:durableId="368724322">
    <w:abstractNumId w:val="5"/>
  </w:num>
  <w:num w:numId="15" w16cid:durableId="232618741">
    <w:abstractNumId w:val="9"/>
  </w:num>
  <w:num w:numId="16" w16cid:durableId="1376154479">
    <w:abstractNumId w:val="4"/>
  </w:num>
  <w:num w:numId="17" w16cid:durableId="247420414">
    <w:abstractNumId w:val="3"/>
  </w:num>
  <w:num w:numId="18" w16cid:durableId="2052722831">
    <w:abstractNumId w:val="2"/>
  </w:num>
  <w:num w:numId="19" w16cid:durableId="1309243454">
    <w:abstractNumId w:val="1"/>
  </w:num>
  <w:num w:numId="20" w16cid:durableId="1536187652">
    <w:abstractNumId w:val="17"/>
  </w:num>
  <w:num w:numId="21" w16cid:durableId="836527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attachedTemplate r:id="rId1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ADF"/>
    <w:rsid w:val="00001EB5"/>
    <w:rsid w:val="00007310"/>
    <w:rsid w:val="00007885"/>
    <w:rsid w:val="000168EF"/>
    <w:rsid w:val="00023339"/>
    <w:rsid w:val="00023809"/>
    <w:rsid w:val="00024DE5"/>
    <w:rsid w:val="00026C89"/>
    <w:rsid w:val="00042BFC"/>
    <w:rsid w:val="00043FE7"/>
    <w:rsid w:val="00046DD9"/>
    <w:rsid w:val="0005684B"/>
    <w:rsid w:val="00056FFD"/>
    <w:rsid w:val="0006225C"/>
    <w:rsid w:val="00071DAA"/>
    <w:rsid w:val="00077111"/>
    <w:rsid w:val="00080268"/>
    <w:rsid w:val="0008045D"/>
    <w:rsid w:val="00091F75"/>
    <w:rsid w:val="00093FA5"/>
    <w:rsid w:val="0009684C"/>
    <w:rsid w:val="000A2D4A"/>
    <w:rsid w:val="000A541D"/>
    <w:rsid w:val="000A6C2F"/>
    <w:rsid w:val="000B0EFE"/>
    <w:rsid w:val="000B1750"/>
    <w:rsid w:val="000B3E63"/>
    <w:rsid w:val="000C09AF"/>
    <w:rsid w:val="000C438B"/>
    <w:rsid w:val="000C7ADB"/>
    <w:rsid w:val="000D6438"/>
    <w:rsid w:val="000E0E3E"/>
    <w:rsid w:val="000E1A57"/>
    <w:rsid w:val="000E3BE7"/>
    <w:rsid w:val="000E6AD5"/>
    <w:rsid w:val="001012EB"/>
    <w:rsid w:val="00105331"/>
    <w:rsid w:val="001100DE"/>
    <w:rsid w:val="00114DDE"/>
    <w:rsid w:val="001154DD"/>
    <w:rsid w:val="0011676B"/>
    <w:rsid w:val="001218D9"/>
    <w:rsid w:val="001240EC"/>
    <w:rsid w:val="001257E0"/>
    <w:rsid w:val="0012593C"/>
    <w:rsid w:val="00130556"/>
    <w:rsid w:val="00133A85"/>
    <w:rsid w:val="00142AB1"/>
    <w:rsid w:val="0014559B"/>
    <w:rsid w:val="00150B68"/>
    <w:rsid w:val="00155E6D"/>
    <w:rsid w:val="0016022B"/>
    <w:rsid w:val="00167B4E"/>
    <w:rsid w:val="00177BFF"/>
    <w:rsid w:val="00183FDD"/>
    <w:rsid w:val="001845D4"/>
    <w:rsid w:val="00185935"/>
    <w:rsid w:val="00186D46"/>
    <w:rsid w:val="0018741A"/>
    <w:rsid w:val="0019192C"/>
    <w:rsid w:val="00191E5B"/>
    <w:rsid w:val="00192CD8"/>
    <w:rsid w:val="001A2E07"/>
    <w:rsid w:val="001A3327"/>
    <w:rsid w:val="001A6160"/>
    <w:rsid w:val="001A63BC"/>
    <w:rsid w:val="001A7608"/>
    <w:rsid w:val="001B026B"/>
    <w:rsid w:val="001B2955"/>
    <w:rsid w:val="001B492A"/>
    <w:rsid w:val="001B5522"/>
    <w:rsid w:val="001B6647"/>
    <w:rsid w:val="001B7012"/>
    <w:rsid w:val="001C19F5"/>
    <w:rsid w:val="001C61C2"/>
    <w:rsid w:val="001C7DE2"/>
    <w:rsid w:val="001D0CAE"/>
    <w:rsid w:val="001D2892"/>
    <w:rsid w:val="001D31A8"/>
    <w:rsid w:val="001D3FD3"/>
    <w:rsid w:val="001D4F96"/>
    <w:rsid w:val="001D5191"/>
    <w:rsid w:val="001D5F54"/>
    <w:rsid w:val="001E5E29"/>
    <w:rsid w:val="001E6006"/>
    <w:rsid w:val="001F23BA"/>
    <w:rsid w:val="0020199E"/>
    <w:rsid w:val="002163BE"/>
    <w:rsid w:val="00216FBA"/>
    <w:rsid w:val="00224856"/>
    <w:rsid w:val="002318AF"/>
    <w:rsid w:val="00233B43"/>
    <w:rsid w:val="00234C77"/>
    <w:rsid w:val="00240BE2"/>
    <w:rsid w:val="00244449"/>
    <w:rsid w:val="0024761D"/>
    <w:rsid w:val="00250E08"/>
    <w:rsid w:val="002609C3"/>
    <w:rsid w:val="002641E5"/>
    <w:rsid w:val="00264783"/>
    <w:rsid w:val="0027134D"/>
    <w:rsid w:val="002718FA"/>
    <w:rsid w:val="00275D34"/>
    <w:rsid w:val="00275DC0"/>
    <w:rsid w:val="00276DB8"/>
    <w:rsid w:val="00283490"/>
    <w:rsid w:val="00285048"/>
    <w:rsid w:val="00296AEF"/>
    <w:rsid w:val="00296B36"/>
    <w:rsid w:val="00297913"/>
    <w:rsid w:val="002A189F"/>
    <w:rsid w:val="002A1E1C"/>
    <w:rsid w:val="002A447F"/>
    <w:rsid w:val="002A554F"/>
    <w:rsid w:val="002A5FB5"/>
    <w:rsid w:val="002A7024"/>
    <w:rsid w:val="002B10C4"/>
    <w:rsid w:val="002B1447"/>
    <w:rsid w:val="002B5D7A"/>
    <w:rsid w:val="002B7D65"/>
    <w:rsid w:val="002B7DC8"/>
    <w:rsid w:val="002C0015"/>
    <w:rsid w:val="002C1A07"/>
    <w:rsid w:val="002C1D32"/>
    <w:rsid w:val="002C37C9"/>
    <w:rsid w:val="002C3C4F"/>
    <w:rsid w:val="002C71FD"/>
    <w:rsid w:val="002D050C"/>
    <w:rsid w:val="002D7E8C"/>
    <w:rsid w:val="002E0E09"/>
    <w:rsid w:val="002E139E"/>
    <w:rsid w:val="002E14A6"/>
    <w:rsid w:val="002E1DF0"/>
    <w:rsid w:val="002E39BD"/>
    <w:rsid w:val="002E52AF"/>
    <w:rsid w:val="002F06D3"/>
    <w:rsid w:val="002F4B97"/>
    <w:rsid w:val="002F5EAD"/>
    <w:rsid w:val="00300111"/>
    <w:rsid w:val="00301799"/>
    <w:rsid w:val="0030507E"/>
    <w:rsid w:val="0031192D"/>
    <w:rsid w:val="00321FA4"/>
    <w:rsid w:val="00326978"/>
    <w:rsid w:val="003269BB"/>
    <w:rsid w:val="00332867"/>
    <w:rsid w:val="00333069"/>
    <w:rsid w:val="003363FF"/>
    <w:rsid w:val="00341125"/>
    <w:rsid w:val="003413AC"/>
    <w:rsid w:val="003551BD"/>
    <w:rsid w:val="0036055F"/>
    <w:rsid w:val="00363FF1"/>
    <w:rsid w:val="00367315"/>
    <w:rsid w:val="003721CA"/>
    <w:rsid w:val="00375279"/>
    <w:rsid w:val="00376EB3"/>
    <w:rsid w:val="003773FC"/>
    <w:rsid w:val="00384142"/>
    <w:rsid w:val="003873C0"/>
    <w:rsid w:val="00391F10"/>
    <w:rsid w:val="003A0ED0"/>
    <w:rsid w:val="003A7756"/>
    <w:rsid w:val="003B1EA3"/>
    <w:rsid w:val="003B30E9"/>
    <w:rsid w:val="003C2098"/>
    <w:rsid w:val="003C3B72"/>
    <w:rsid w:val="003C4CD5"/>
    <w:rsid w:val="003C5F73"/>
    <w:rsid w:val="003C77E7"/>
    <w:rsid w:val="003C7CA9"/>
    <w:rsid w:val="003D0CCB"/>
    <w:rsid w:val="003D2C1D"/>
    <w:rsid w:val="003D2F07"/>
    <w:rsid w:val="003D3E52"/>
    <w:rsid w:val="003D4456"/>
    <w:rsid w:val="003D4E34"/>
    <w:rsid w:val="003E4464"/>
    <w:rsid w:val="003E7B9A"/>
    <w:rsid w:val="003F0E79"/>
    <w:rsid w:val="003F144C"/>
    <w:rsid w:val="003F1E5B"/>
    <w:rsid w:val="003F4564"/>
    <w:rsid w:val="003F490A"/>
    <w:rsid w:val="003F7278"/>
    <w:rsid w:val="00402726"/>
    <w:rsid w:val="00402776"/>
    <w:rsid w:val="00403480"/>
    <w:rsid w:val="004074BC"/>
    <w:rsid w:val="004158C8"/>
    <w:rsid w:val="0042087E"/>
    <w:rsid w:val="00421A49"/>
    <w:rsid w:val="00430085"/>
    <w:rsid w:val="004322F7"/>
    <w:rsid w:val="0043337C"/>
    <w:rsid w:val="00440304"/>
    <w:rsid w:val="00441779"/>
    <w:rsid w:val="004520B9"/>
    <w:rsid w:val="0045586A"/>
    <w:rsid w:val="00461C1E"/>
    <w:rsid w:val="00465F0E"/>
    <w:rsid w:val="00466262"/>
    <w:rsid w:val="00467ED2"/>
    <w:rsid w:val="00470012"/>
    <w:rsid w:val="00475558"/>
    <w:rsid w:val="00477B68"/>
    <w:rsid w:val="0048125B"/>
    <w:rsid w:val="00481368"/>
    <w:rsid w:val="00482B5A"/>
    <w:rsid w:val="0048391F"/>
    <w:rsid w:val="00483E4B"/>
    <w:rsid w:val="0048418C"/>
    <w:rsid w:val="00485CF8"/>
    <w:rsid w:val="00486ABE"/>
    <w:rsid w:val="00486CD7"/>
    <w:rsid w:val="00492109"/>
    <w:rsid w:val="00496750"/>
    <w:rsid w:val="004978AF"/>
    <w:rsid w:val="004A1330"/>
    <w:rsid w:val="004A5E5B"/>
    <w:rsid w:val="004B37BE"/>
    <w:rsid w:val="004B3815"/>
    <w:rsid w:val="004C1A3A"/>
    <w:rsid w:val="004C23C2"/>
    <w:rsid w:val="004C37C3"/>
    <w:rsid w:val="004C6FF1"/>
    <w:rsid w:val="004C723F"/>
    <w:rsid w:val="004C7330"/>
    <w:rsid w:val="004C74CA"/>
    <w:rsid w:val="004D01CC"/>
    <w:rsid w:val="004D0F96"/>
    <w:rsid w:val="004D168A"/>
    <w:rsid w:val="004D3917"/>
    <w:rsid w:val="004D3EF3"/>
    <w:rsid w:val="004D46CE"/>
    <w:rsid w:val="004D5004"/>
    <w:rsid w:val="004D675A"/>
    <w:rsid w:val="004E039B"/>
    <w:rsid w:val="004E7967"/>
    <w:rsid w:val="004E7E5F"/>
    <w:rsid w:val="004F0D49"/>
    <w:rsid w:val="004F1ABE"/>
    <w:rsid w:val="004F1C9F"/>
    <w:rsid w:val="00500DD0"/>
    <w:rsid w:val="00511345"/>
    <w:rsid w:val="00512B0B"/>
    <w:rsid w:val="005140D5"/>
    <w:rsid w:val="005226CD"/>
    <w:rsid w:val="00523B77"/>
    <w:rsid w:val="005249A0"/>
    <w:rsid w:val="00524C07"/>
    <w:rsid w:val="005315E0"/>
    <w:rsid w:val="00535B5D"/>
    <w:rsid w:val="00537FBB"/>
    <w:rsid w:val="005405C5"/>
    <w:rsid w:val="00540FBF"/>
    <w:rsid w:val="005422A4"/>
    <w:rsid w:val="00542F9B"/>
    <w:rsid w:val="005521FF"/>
    <w:rsid w:val="00552702"/>
    <w:rsid w:val="005549B7"/>
    <w:rsid w:val="00554F2F"/>
    <w:rsid w:val="005569E8"/>
    <w:rsid w:val="00560ABD"/>
    <w:rsid w:val="0056330F"/>
    <w:rsid w:val="005633C6"/>
    <w:rsid w:val="005651B2"/>
    <w:rsid w:val="00565862"/>
    <w:rsid w:val="00572439"/>
    <w:rsid w:val="005762F1"/>
    <w:rsid w:val="00577D52"/>
    <w:rsid w:val="00580196"/>
    <w:rsid w:val="00580EF7"/>
    <w:rsid w:val="00583BDE"/>
    <w:rsid w:val="00585FFE"/>
    <w:rsid w:val="00592FB1"/>
    <w:rsid w:val="005931A9"/>
    <w:rsid w:val="00593A07"/>
    <w:rsid w:val="005958A9"/>
    <w:rsid w:val="00597FC8"/>
    <w:rsid w:val="005A7024"/>
    <w:rsid w:val="005A7B1B"/>
    <w:rsid w:val="005B0431"/>
    <w:rsid w:val="005B2213"/>
    <w:rsid w:val="005B2F95"/>
    <w:rsid w:val="005B3822"/>
    <w:rsid w:val="005B6098"/>
    <w:rsid w:val="005B68DE"/>
    <w:rsid w:val="005B6F13"/>
    <w:rsid w:val="005B6FB3"/>
    <w:rsid w:val="005C5FF7"/>
    <w:rsid w:val="005C74E6"/>
    <w:rsid w:val="005C7C06"/>
    <w:rsid w:val="005D2F1B"/>
    <w:rsid w:val="005D456A"/>
    <w:rsid w:val="005D5809"/>
    <w:rsid w:val="005D6991"/>
    <w:rsid w:val="005E0537"/>
    <w:rsid w:val="005E0A5E"/>
    <w:rsid w:val="005E0FF4"/>
    <w:rsid w:val="005E4F11"/>
    <w:rsid w:val="005E637B"/>
    <w:rsid w:val="005E7520"/>
    <w:rsid w:val="005E763B"/>
    <w:rsid w:val="005F0CD2"/>
    <w:rsid w:val="005F2BD6"/>
    <w:rsid w:val="005F5191"/>
    <w:rsid w:val="005F51FB"/>
    <w:rsid w:val="005F796B"/>
    <w:rsid w:val="005F7D5E"/>
    <w:rsid w:val="00602804"/>
    <w:rsid w:val="00610327"/>
    <w:rsid w:val="00611B1F"/>
    <w:rsid w:val="00624028"/>
    <w:rsid w:val="006271B7"/>
    <w:rsid w:val="0063055D"/>
    <w:rsid w:val="00633325"/>
    <w:rsid w:val="00633567"/>
    <w:rsid w:val="00643AFE"/>
    <w:rsid w:val="006464F7"/>
    <w:rsid w:val="006469CD"/>
    <w:rsid w:val="006513D8"/>
    <w:rsid w:val="00651C62"/>
    <w:rsid w:val="0065554F"/>
    <w:rsid w:val="0066247D"/>
    <w:rsid w:val="0066439C"/>
    <w:rsid w:val="00664799"/>
    <w:rsid w:val="00666A08"/>
    <w:rsid w:val="00667C0F"/>
    <w:rsid w:val="006706AE"/>
    <w:rsid w:val="00672D26"/>
    <w:rsid w:val="0068073A"/>
    <w:rsid w:val="006816B0"/>
    <w:rsid w:val="00690D50"/>
    <w:rsid w:val="006925E3"/>
    <w:rsid w:val="006933DF"/>
    <w:rsid w:val="00693B5C"/>
    <w:rsid w:val="006953A5"/>
    <w:rsid w:val="006A2AE4"/>
    <w:rsid w:val="006A4EBD"/>
    <w:rsid w:val="006A54D3"/>
    <w:rsid w:val="006A5FBD"/>
    <w:rsid w:val="006C2E9A"/>
    <w:rsid w:val="006C43DD"/>
    <w:rsid w:val="006C73CE"/>
    <w:rsid w:val="006D4A16"/>
    <w:rsid w:val="006F71B5"/>
    <w:rsid w:val="00700035"/>
    <w:rsid w:val="00707EF0"/>
    <w:rsid w:val="007118CD"/>
    <w:rsid w:val="00715777"/>
    <w:rsid w:val="007208CF"/>
    <w:rsid w:val="00720D8C"/>
    <w:rsid w:val="00721D7D"/>
    <w:rsid w:val="00722DD5"/>
    <w:rsid w:val="00731835"/>
    <w:rsid w:val="007361F0"/>
    <w:rsid w:val="00737AB5"/>
    <w:rsid w:val="0074010C"/>
    <w:rsid w:val="00745450"/>
    <w:rsid w:val="00746AE8"/>
    <w:rsid w:val="00747A7E"/>
    <w:rsid w:val="00747C71"/>
    <w:rsid w:val="00751FCB"/>
    <w:rsid w:val="0075718D"/>
    <w:rsid w:val="00761513"/>
    <w:rsid w:val="00764ABC"/>
    <w:rsid w:val="0076614C"/>
    <w:rsid w:val="00767B89"/>
    <w:rsid w:val="00767B98"/>
    <w:rsid w:val="00767BE5"/>
    <w:rsid w:val="007732CE"/>
    <w:rsid w:val="00773B5E"/>
    <w:rsid w:val="00775E4C"/>
    <w:rsid w:val="00783C0E"/>
    <w:rsid w:val="00784547"/>
    <w:rsid w:val="00784E8A"/>
    <w:rsid w:val="00786F4B"/>
    <w:rsid w:val="00796847"/>
    <w:rsid w:val="007A032A"/>
    <w:rsid w:val="007A0E47"/>
    <w:rsid w:val="007A1859"/>
    <w:rsid w:val="007A2DE5"/>
    <w:rsid w:val="007A34E2"/>
    <w:rsid w:val="007A4121"/>
    <w:rsid w:val="007A4880"/>
    <w:rsid w:val="007A4DEA"/>
    <w:rsid w:val="007A6550"/>
    <w:rsid w:val="007B3CC8"/>
    <w:rsid w:val="007B7042"/>
    <w:rsid w:val="007B723F"/>
    <w:rsid w:val="007D531E"/>
    <w:rsid w:val="007D6A2F"/>
    <w:rsid w:val="007E0476"/>
    <w:rsid w:val="007E4646"/>
    <w:rsid w:val="007F14E1"/>
    <w:rsid w:val="007F1964"/>
    <w:rsid w:val="007F1A4E"/>
    <w:rsid w:val="007F2A3E"/>
    <w:rsid w:val="007F2C9A"/>
    <w:rsid w:val="007F38DE"/>
    <w:rsid w:val="007F4E45"/>
    <w:rsid w:val="007F55A9"/>
    <w:rsid w:val="007F7616"/>
    <w:rsid w:val="008007B4"/>
    <w:rsid w:val="00801D7F"/>
    <w:rsid w:val="00804B4B"/>
    <w:rsid w:val="0080719C"/>
    <w:rsid w:val="008075D0"/>
    <w:rsid w:val="00807C55"/>
    <w:rsid w:val="008101C5"/>
    <w:rsid w:val="00810403"/>
    <w:rsid w:val="00811FEF"/>
    <w:rsid w:val="00812796"/>
    <w:rsid w:val="008231B1"/>
    <w:rsid w:val="00826556"/>
    <w:rsid w:val="00830C48"/>
    <w:rsid w:val="0083286F"/>
    <w:rsid w:val="0083749A"/>
    <w:rsid w:val="00841187"/>
    <w:rsid w:val="008415BE"/>
    <w:rsid w:val="00844C99"/>
    <w:rsid w:val="0084505A"/>
    <w:rsid w:val="0084552A"/>
    <w:rsid w:val="00847396"/>
    <w:rsid w:val="00847412"/>
    <w:rsid w:val="00853080"/>
    <w:rsid w:val="00853F3F"/>
    <w:rsid w:val="008571C7"/>
    <w:rsid w:val="008612EF"/>
    <w:rsid w:val="00861E59"/>
    <w:rsid w:val="008674EF"/>
    <w:rsid w:val="00872183"/>
    <w:rsid w:val="00877C30"/>
    <w:rsid w:val="0088092F"/>
    <w:rsid w:val="00880E41"/>
    <w:rsid w:val="0088120A"/>
    <w:rsid w:val="00881AB0"/>
    <w:rsid w:val="00881E9D"/>
    <w:rsid w:val="0088230E"/>
    <w:rsid w:val="008837CC"/>
    <w:rsid w:val="00883B54"/>
    <w:rsid w:val="008859D6"/>
    <w:rsid w:val="00885DD1"/>
    <w:rsid w:val="00891A64"/>
    <w:rsid w:val="008926A9"/>
    <w:rsid w:val="00894657"/>
    <w:rsid w:val="0089792C"/>
    <w:rsid w:val="008A032E"/>
    <w:rsid w:val="008A2420"/>
    <w:rsid w:val="008A5FC6"/>
    <w:rsid w:val="008A6314"/>
    <w:rsid w:val="008B0146"/>
    <w:rsid w:val="008B0AB1"/>
    <w:rsid w:val="008B2132"/>
    <w:rsid w:val="008B3D5C"/>
    <w:rsid w:val="008B4A72"/>
    <w:rsid w:val="008B621B"/>
    <w:rsid w:val="008C0823"/>
    <w:rsid w:val="008C4E22"/>
    <w:rsid w:val="008C5FDE"/>
    <w:rsid w:val="008D181D"/>
    <w:rsid w:val="008D2831"/>
    <w:rsid w:val="008D6D47"/>
    <w:rsid w:val="008D7A26"/>
    <w:rsid w:val="008E0ADF"/>
    <w:rsid w:val="008E1C50"/>
    <w:rsid w:val="008E2BD1"/>
    <w:rsid w:val="008F1970"/>
    <w:rsid w:val="008F2F70"/>
    <w:rsid w:val="00900A4E"/>
    <w:rsid w:val="00902936"/>
    <w:rsid w:val="009033DE"/>
    <w:rsid w:val="00903619"/>
    <w:rsid w:val="00904E7B"/>
    <w:rsid w:val="0093379F"/>
    <w:rsid w:val="00933C97"/>
    <w:rsid w:val="00937CC1"/>
    <w:rsid w:val="009417E6"/>
    <w:rsid w:val="00942BC7"/>
    <w:rsid w:val="009449E4"/>
    <w:rsid w:val="009455CB"/>
    <w:rsid w:val="00945E7D"/>
    <w:rsid w:val="00951735"/>
    <w:rsid w:val="00953AE8"/>
    <w:rsid w:val="009568ED"/>
    <w:rsid w:val="0095791A"/>
    <w:rsid w:val="00957EA1"/>
    <w:rsid w:val="0096200C"/>
    <w:rsid w:val="0096227F"/>
    <w:rsid w:val="00962D92"/>
    <w:rsid w:val="009679F5"/>
    <w:rsid w:val="009820B7"/>
    <w:rsid w:val="00994201"/>
    <w:rsid w:val="0099460E"/>
    <w:rsid w:val="009963C6"/>
    <w:rsid w:val="00996EB4"/>
    <w:rsid w:val="009A1183"/>
    <w:rsid w:val="009A51D6"/>
    <w:rsid w:val="009A5B6C"/>
    <w:rsid w:val="009A7454"/>
    <w:rsid w:val="009B0014"/>
    <w:rsid w:val="009B188F"/>
    <w:rsid w:val="009B2DAF"/>
    <w:rsid w:val="009B3E64"/>
    <w:rsid w:val="009B6CF9"/>
    <w:rsid w:val="009C0C85"/>
    <w:rsid w:val="009C0F07"/>
    <w:rsid w:val="009C5979"/>
    <w:rsid w:val="009D2DCA"/>
    <w:rsid w:val="009D76CB"/>
    <w:rsid w:val="009E23AE"/>
    <w:rsid w:val="009E23C9"/>
    <w:rsid w:val="009E3076"/>
    <w:rsid w:val="009E60DC"/>
    <w:rsid w:val="009E7D16"/>
    <w:rsid w:val="009F5A2C"/>
    <w:rsid w:val="009F6ADD"/>
    <w:rsid w:val="00A000D6"/>
    <w:rsid w:val="00A00B6A"/>
    <w:rsid w:val="00A022A7"/>
    <w:rsid w:val="00A03EF7"/>
    <w:rsid w:val="00A0419B"/>
    <w:rsid w:val="00A0678E"/>
    <w:rsid w:val="00A0788C"/>
    <w:rsid w:val="00A14D0C"/>
    <w:rsid w:val="00A1706A"/>
    <w:rsid w:val="00A2517B"/>
    <w:rsid w:val="00A2635E"/>
    <w:rsid w:val="00A3154C"/>
    <w:rsid w:val="00A409EA"/>
    <w:rsid w:val="00A41569"/>
    <w:rsid w:val="00A43503"/>
    <w:rsid w:val="00A467D0"/>
    <w:rsid w:val="00A50C51"/>
    <w:rsid w:val="00A52276"/>
    <w:rsid w:val="00A52F4E"/>
    <w:rsid w:val="00A53010"/>
    <w:rsid w:val="00A553B9"/>
    <w:rsid w:val="00A652C8"/>
    <w:rsid w:val="00A73966"/>
    <w:rsid w:val="00A84180"/>
    <w:rsid w:val="00A917D0"/>
    <w:rsid w:val="00A9187E"/>
    <w:rsid w:val="00A952DF"/>
    <w:rsid w:val="00AA3737"/>
    <w:rsid w:val="00AB0F8C"/>
    <w:rsid w:val="00AB6D9F"/>
    <w:rsid w:val="00AC1C77"/>
    <w:rsid w:val="00AC622E"/>
    <w:rsid w:val="00AD60DA"/>
    <w:rsid w:val="00AD6F81"/>
    <w:rsid w:val="00AD76A3"/>
    <w:rsid w:val="00AE0479"/>
    <w:rsid w:val="00AE25DC"/>
    <w:rsid w:val="00AE33A5"/>
    <w:rsid w:val="00AE39E2"/>
    <w:rsid w:val="00AE497F"/>
    <w:rsid w:val="00AE6072"/>
    <w:rsid w:val="00AF417A"/>
    <w:rsid w:val="00B01AD1"/>
    <w:rsid w:val="00B01DD1"/>
    <w:rsid w:val="00B02F08"/>
    <w:rsid w:val="00B03206"/>
    <w:rsid w:val="00B032C2"/>
    <w:rsid w:val="00B07AB5"/>
    <w:rsid w:val="00B07FF7"/>
    <w:rsid w:val="00B10747"/>
    <w:rsid w:val="00B12146"/>
    <w:rsid w:val="00B14F4C"/>
    <w:rsid w:val="00B1585B"/>
    <w:rsid w:val="00B23256"/>
    <w:rsid w:val="00B240D2"/>
    <w:rsid w:val="00B25BED"/>
    <w:rsid w:val="00B35BF2"/>
    <w:rsid w:val="00B35E81"/>
    <w:rsid w:val="00B3696D"/>
    <w:rsid w:val="00B36C18"/>
    <w:rsid w:val="00B374A4"/>
    <w:rsid w:val="00B4302E"/>
    <w:rsid w:val="00B43BF4"/>
    <w:rsid w:val="00B4503C"/>
    <w:rsid w:val="00B50C79"/>
    <w:rsid w:val="00B53F69"/>
    <w:rsid w:val="00B5678C"/>
    <w:rsid w:val="00B6096A"/>
    <w:rsid w:val="00B63B3D"/>
    <w:rsid w:val="00B65EAA"/>
    <w:rsid w:val="00B7052D"/>
    <w:rsid w:val="00B7093B"/>
    <w:rsid w:val="00B71E82"/>
    <w:rsid w:val="00B72002"/>
    <w:rsid w:val="00B77B75"/>
    <w:rsid w:val="00B77FCF"/>
    <w:rsid w:val="00B813E1"/>
    <w:rsid w:val="00B83B3C"/>
    <w:rsid w:val="00BA0A4E"/>
    <w:rsid w:val="00BA172C"/>
    <w:rsid w:val="00BA320A"/>
    <w:rsid w:val="00BA4160"/>
    <w:rsid w:val="00BB0BE7"/>
    <w:rsid w:val="00BB1F69"/>
    <w:rsid w:val="00BC04FE"/>
    <w:rsid w:val="00BC34D6"/>
    <w:rsid w:val="00BD0592"/>
    <w:rsid w:val="00BD4C76"/>
    <w:rsid w:val="00BD5AEE"/>
    <w:rsid w:val="00BD5C1F"/>
    <w:rsid w:val="00BD63F7"/>
    <w:rsid w:val="00BD7236"/>
    <w:rsid w:val="00BE0645"/>
    <w:rsid w:val="00BE08D6"/>
    <w:rsid w:val="00BE2BB1"/>
    <w:rsid w:val="00BE3939"/>
    <w:rsid w:val="00BF1440"/>
    <w:rsid w:val="00BF1825"/>
    <w:rsid w:val="00BF1A9B"/>
    <w:rsid w:val="00BF24FD"/>
    <w:rsid w:val="00BF366C"/>
    <w:rsid w:val="00C00D92"/>
    <w:rsid w:val="00C01429"/>
    <w:rsid w:val="00C01690"/>
    <w:rsid w:val="00C02CF3"/>
    <w:rsid w:val="00C07B67"/>
    <w:rsid w:val="00C10ADB"/>
    <w:rsid w:val="00C1541D"/>
    <w:rsid w:val="00C16381"/>
    <w:rsid w:val="00C17DB2"/>
    <w:rsid w:val="00C21071"/>
    <w:rsid w:val="00C21DCD"/>
    <w:rsid w:val="00C232E9"/>
    <w:rsid w:val="00C256A0"/>
    <w:rsid w:val="00C25C11"/>
    <w:rsid w:val="00C25D94"/>
    <w:rsid w:val="00C278AD"/>
    <w:rsid w:val="00C27BEE"/>
    <w:rsid w:val="00C333ED"/>
    <w:rsid w:val="00C346CF"/>
    <w:rsid w:val="00C3657C"/>
    <w:rsid w:val="00C40290"/>
    <w:rsid w:val="00C414B0"/>
    <w:rsid w:val="00C44046"/>
    <w:rsid w:val="00C471B3"/>
    <w:rsid w:val="00C47320"/>
    <w:rsid w:val="00C475B1"/>
    <w:rsid w:val="00C51972"/>
    <w:rsid w:val="00C52036"/>
    <w:rsid w:val="00C54827"/>
    <w:rsid w:val="00C5526A"/>
    <w:rsid w:val="00C556FC"/>
    <w:rsid w:val="00C56F45"/>
    <w:rsid w:val="00C57EE1"/>
    <w:rsid w:val="00C66437"/>
    <w:rsid w:val="00C6745D"/>
    <w:rsid w:val="00C71317"/>
    <w:rsid w:val="00C7224D"/>
    <w:rsid w:val="00C7274B"/>
    <w:rsid w:val="00C77D0A"/>
    <w:rsid w:val="00C8789D"/>
    <w:rsid w:val="00C94188"/>
    <w:rsid w:val="00C9689B"/>
    <w:rsid w:val="00CA0300"/>
    <w:rsid w:val="00CA09D5"/>
    <w:rsid w:val="00CA2F8B"/>
    <w:rsid w:val="00CA3907"/>
    <w:rsid w:val="00CB27C3"/>
    <w:rsid w:val="00CB7340"/>
    <w:rsid w:val="00CC1B09"/>
    <w:rsid w:val="00CC1BB4"/>
    <w:rsid w:val="00CC3CF6"/>
    <w:rsid w:val="00CC4615"/>
    <w:rsid w:val="00CC655C"/>
    <w:rsid w:val="00CD2427"/>
    <w:rsid w:val="00CD328B"/>
    <w:rsid w:val="00CD7158"/>
    <w:rsid w:val="00CE53E6"/>
    <w:rsid w:val="00CE5906"/>
    <w:rsid w:val="00CE72AA"/>
    <w:rsid w:val="00D0167C"/>
    <w:rsid w:val="00D01DCF"/>
    <w:rsid w:val="00D07198"/>
    <w:rsid w:val="00D12B96"/>
    <w:rsid w:val="00D137DF"/>
    <w:rsid w:val="00D17BCC"/>
    <w:rsid w:val="00D21622"/>
    <w:rsid w:val="00D23155"/>
    <w:rsid w:val="00D36222"/>
    <w:rsid w:val="00D37481"/>
    <w:rsid w:val="00D41561"/>
    <w:rsid w:val="00D43FC4"/>
    <w:rsid w:val="00D454FF"/>
    <w:rsid w:val="00D509CD"/>
    <w:rsid w:val="00D50DCC"/>
    <w:rsid w:val="00D51AA3"/>
    <w:rsid w:val="00D5373F"/>
    <w:rsid w:val="00D54C9F"/>
    <w:rsid w:val="00D570D0"/>
    <w:rsid w:val="00D57BD8"/>
    <w:rsid w:val="00D61F9F"/>
    <w:rsid w:val="00D6272E"/>
    <w:rsid w:val="00D63CA6"/>
    <w:rsid w:val="00D676BB"/>
    <w:rsid w:val="00D7264B"/>
    <w:rsid w:val="00D7348F"/>
    <w:rsid w:val="00D73504"/>
    <w:rsid w:val="00D743D7"/>
    <w:rsid w:val="00D7680A"/>
    <w:rsid w:val="00D830E5"/>
    <w:rsid w:val="00D8389A"/>
    <w:rsid w:val="00D842B7"/>
    <w:rsid w:val="00D8569B"/>
    <w:rsid w:val="00D85C14"/>
    <w:rsid w:val="00D97607"/>
    <w:rsid w:val="00D9783A"/>
    <w:rsid w:val="00D9797C"/>
    <w:rsid w:val="00DA0CAA"/>
    <w:rsid w:val="00DA1C54"/>
    <w:rsid w:val="00DA29F1"/>
    <w:rsid w:val="00DA35F8"/>
    <w:rsid w:val="00DA6115"/>
    <w:rsid w:val="00DA6288"/>
    <w:rsid w:val="00DB04A8"/>
    <w:rsid w:val="00DB0B19"/>
    <w:rsid w:val="00DB1A25"/>
    <w:rsid w:val="00DB21E5"/>
    <w:rsid w:val="00DB3B99"/>
    <w:rsid w:val="00DB7C78"/>
    <w:rsid w:val="00DC2A60"/>
    <w:rsid w:val="00DC325D"/>
    <w:rsid w:val="00DD0110"/>
    <w:rsid w:val="00DD3345"/>
    <w:rsid w:val="00DD52DD"/>
    <w:rsid w:val="00DE6060"/>
    <w:rsid w:val="00DF1BCB"/>
    <w:rsid w:val="00DF6C2C"/>
    <w:rsid w:val="00DF7355"/>
    <w:rsid w:val="00E05269"/>
    <w:rsid w:val="00E054F5"/>
    <w:rsid w:val="00E06E94"/>
    <w:rsid w:val="00E1091A"/>
    <w:rsid w:val="00E301A9"/>
    <w:rsid w:val="00E3442B"/>
    <w:rsid w:val="00E357C2"/>
    <w:rsid w:val="00E40CA1"/>
    <w:rsid w:val="00E4260C"/>
    <w:rsid w:val="00E60FF7"/>
    <w:rsid w:val="00E6218F"/>
    <w:rsid w:val="00E64912"/>
    <w:rsid w:val="00E65050"/>
    <w:rsid w:val="00E65AAA"/>
    <w:rsid w:val="00E67468"/>
    <w:rsid w:val="00E71707"/>
    <w:rsid w:val="00E80733"/>
    <w:rsid w:val="00E82BB1"/>
    <w:rsid w:val="00E85C9E"/>
    <w:rsid w:val="00E8799B"/>
    <w:rsid w:val="00E92B6A"/>
    <w:rsid w:val="00E93A27"/>
    <w:rsid w:val="00E97E44"/>
    <w:rsid w:val="00EA2CDB"/>
    <w:rsid w:val="00EA4C8E"/>
    <w:rsid w:val="00EA7706"/>
    <w:rsid w:val="00EB0DA7"/>
    <w:rsid w:val="00EB2CDB"/>
    <w:rsid w:val="00EB5520"/>
    <w:rsid w:val="00EB6DAF"/>
    <w:rsid w:val="00ED2F4B"/>
    <w:rsid w:val="00ED402E"/>
    <w:rsid w:val="00EE02DA"/>
    <w:rsid w:val="00EE1C7B"/>
    <w:rsid w:val="00EE600D"/>
    <w:rsid w:val="00EF15B7"/>
    <w:rsid w:val="00EF43E2"/>
    <w:rsid w:val="00EF7424"/>
    <w:rsid w:val="00F0004D"/>
    <w:rsid w:val="00F0113F"/>
    <w:rsid w:val="00F019FF"/>
    <w:rsid w:val="00F11A20"/>
    <w:rsid w:val="00F14999"/>
    <w:rsid w:val="00F15B78"/>
    <w:rsid w:val="00F16EAC"/>
    <w:rsid w:val="00F20CE2"/>
    <w:rsid w:val="00F23C69"/>
    <w:rsid w:val="00F261D3"/>
    <w:rsid w:val="00F26403"/>
    <w:rsid w:val="00F33A7A"/>
    <w:rsid w:val="00F40166"/>
    <w:rsid w:val="00F41E48"/>
    <w:rsid w:val="00F47C17"/>
    <w:rsid w:val="00F515A8"/>
    <w:rsid w:val="00F5760F"/>
    <w:rsid w:val="00F62525"/>
    <w:rsid w:val="00F62DE3"/>
    <w:rsid w:val="00F64FF6"/>
    <w:rsid w:val="00F7491E"/>
    <w:rsid w:val="00F759C4"/>
    <w:rsid w:val="00F81FFA"/>
    <w:rsid w:val="00F825ED"/>
    <w:rsid w:val="00F85457"/>
    <w:rsid w:val="00F918AD"/>
    <w:rsid w:val="00F92C9E"/>
    <w:rsid w:val="00F93AB1"/>
    <w:rsid w:val="00F95ACC"/>
    <w:rsid w:val="00F96371"/>
    <w:rsid w:val="00FA3B15"/>
    <w:rsid w:val="00FA55CD"/>
    <w:rsid w:val="00FB0CA7"/>
    <w:rsid w:val="00FB2671"/>
    <w:rsid w:val="00FB6223"/>
    <w:rsid w:val="00FC0008"/>
    <w:rsid w:val="00FD458E"/>
    <w:rsid w:val="00FD7927"/>
    <w:rsid w:val="00FE0D26"/>
    <w:rsid w:val="00FE2A0E"/>
    <w:rsid w:val="00FE2CB3"/>
    <w:rsid w:val="00FE2FE7"/>
    <w:rsid w:val="00FF70D7"/>
    <w:rsid w:val="018739B1"/>
    <w:rsid w:val="07EA4D62"/>
    <w:rsid w:val="09B97614"/>
    <w:rsid w:val="0B6AEA12"/>
    <w:rsid w:val="0D6F9A6A"/>
    <w:rsid w:val="11503F60"/>
    <w:rsid w:val="12B36C67"/>
    <w:rsid w:val="1382E258"/>
    <w:rsid w:val="1433D96B"/>
    <w:rsid w:val="148779D3"/>
    <w:rsid w:val="15F771B7"/>
    <w:rsid w:val="2240FDC0"/>
    <w:rsid w:val="23DA3EE9"/>
    <w:rsid w:val="2557FF89"/>
    <w:rsid w:val="299E71E4"/>
    <w:rsid w:val="2A11314B"/>
    <w:rsid w:val="2AF63F65"/>
    <w:rsid w:val="2B4F1B85"/>
    <w:rsid w:val="2CC76785"/>
    <w:rsid w:val="33F3ED5D"/>
    <w:rsid w:val="340BE6CA"/>
    <w:rsid w:val="35FE9515"/>
    <w:rsid w:val="36310D91"/>
    <w:rsid w:val="3743C5A8"/>
    <w:rsid w:val="38878CA5"/>
    <w:rsid w:val="3D3ACA0E"/>
    <w:rsid w:val="3F17DCB8"/>
    <w:rsid w:val="4411972D"/>
    <w:rsid w:val="443EC95E"/>
    <w:rsid w:val="469F0EEF"/>
    <w:rsid w:val="4783B380"/>
    <w:rsid w:val="49F7E38A"/>
    <w:rsid w:val="4B06CEE6"/>
    <w:rsid w:val="4C35E4E6"/>
    <w:rsid w:val="4CB55588"/>
    <w:rsid w:val="4DC1E62A"/>
    <w:rsid w:val="515220E8"/>
    <w:rsid w:val="563062E8"/>
    <w:rsid w:val="57482ADC"/>
    <w:rsid w:val="5AD07BED"/>
    <w:rsid w:val="5CA0FC75"/>
    <w:rsid w:val="5E3B74CD"/>
    <w:rsid w:val="637B4A0E"/>
    <w:rsid w:val="65A633F9"/>
    <w:rsid w:val="68BEA2B5"/>
    <w:rsid w:val="6A07A6F3"/>
    <w:rsid w:val="6B9EB01C"/>
    <w:rsid w:val="6C1B1570"/>
    <w:rsid w:val="6D5A3670"/>
    <w:rsid w:val="6E057F66"/>
    <w:rsid w:val="6EC49A62"/>
    <w:rsid w:val="6FD96055"/>
    <w:rsid w:val="706D7354"/>
    <w:rsid w:val="76B7434C"/>
    <w:rsid w:val="76EDECC0"/>
    <w:rsid w:val="77019710"/>
    <w:rsid w:val="7742DC9B"/>
    <w:rsid w:val="7D4B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5DBD2E6"/>
  <w15:chartTrackingRefBased/>
  <w15:docId w15:val="{74F3CE10-F674-4DE2-B756-C872E541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A20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iCs/>
      <w:color w:val="000000"/>
      <w:sz w:val="24"/>
      <w:szCs w:val="24"/>
    </w:rPr>
  </w:style>
  <w:style w:type="character" w:styleId="CommentReference">
    <w:name w:val="annotation reference"/>
    <w:rsid w:val="002609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2609C3"/>
    <w:rPr>
      <w:sz w:val="20"/>
      <w:szCs w:val="20"/>
    </w:rPr>
  </w:style>
  <w:style w:type="character" w:customStyle="1" w:styleId="CommentTextChar">
    <w:name w:val="Comment Text Char"/>
    <w:link w:val="CommentText"/>
    <w:rsid w:val="002609C3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2609C3"/>
    <w:rPr>
      <w:b/>
      <w:bCs/>
    </w:rPr>
  </w:style>
  <w:style w:type="character" w:customStyle="1" w:styleId="CommentSubjectChar">
    <w:name w:val="Comment Subject Char"/>
    <w:link w:val="CommentSubject"/>
    <w:rsid w:val="002609C3"/>
    <w:rPr>
      <w:rFonts w:ascii="Calibri" w:hAnsi="Calibri"/>
      <w:b/>
      <w:bCs/>
    </w:rPr>
  </w:style>
  <w:style w:type="paragraph" w:styleId="ListParagraph">
    <w:name w:val="List Paragraph"/>
    <w:basedOn w:val="Normal"/>
    <w:uiPriority w:val="34"/>
    <w:qFormat/>
    <w:rsid w:val="008E0ADF"/>
    <w:pPr>
      <w:ind w:left="720"/>
      <w:contextualSpacing/>
    </w:pPr>
  </w:style>
  <w:style w:type="character" w:styleId="Hyperlink">
    <w:name w:val="Hyperlink"/>
    <w:uiPriority w:val="99"/>
    <w:unhideWhenUsed/>
    <w:rsid w:val="008E0ADF"/>
    <w:rPr>
      <w:color w:val="0563C1"/>
      <w:u w:val="single"/>
    </w:rPr>
  </w:style>
  <w:style w:type="character" w:styleId="UnresolvedMention">
    <w:name w:val="Unresolved Mention"/>
    <w:uiPriority w:val="99"/>
    <w:unhideWhenUsed/>
    <w:rsid w:val="00283490"/>
    <w:rPr>
      <w:color w:val="605E5C"/>
      <w:shd w:val="clear" w:color="auto" w:fill="E1DFDD"/>
    </w:rPr>
  </w:style>
  <w:style w:type="character" w:styleId="Mention">
    <w:name w:val="Mention"/>
    <w:uiPriority w:val="99"/>
    <w:unhideWhenUsed/>
    <w:rsid w:val="00283490"/>
    <w:rPr>
      <w:color w:val="2B579A"/>
      <w:shd w:val="clear" w:color="auto" w:fill="E1DFDD"/>
    </w:rPr>
  </w:style>
  <w:style w:type="paragraph" w:customStyle="1" w:styleId="s11">
    <w:name w:val="s11"/>
    <w:basedOn w:val="Normal"/>
    <w:rsid w:val="00B02F08"/>
    <w:pPr>
      <w:spacing w:before="100" w:beforeAutospacing="1" w:after="100" w:afterAutospacing="1" w:line="240" w:lineRule="auto"/>
    </w:pPr>
  </w:style>
  <w:style w:type="character" w:customStyle="1" w:styleId="bumpedfont15">
    <w:name w:val="bumpedfont15"/>
    <w:basedOn w:val="DefaultParagraphFont"/>
    <w:rsid w:val="00B02F08"/>
  </w:style>
  <w:style w:type="character" w:styleId="FollowedHyperlink">
    <w:name w:val="FollowedHyperlink"/>
    <w:basedOn w:val="DefaultParagraphFont"/>
    <w:rsid w:val="00F0113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B6223"/>
    <w:rPr>
      <w:rFonts w:ascii="Calibri" w:eastAsia="Calibri" w:hAnsi="Calibri"/>
      <w:sz w:val="22"/>
      <w:szCs w:val="22"/>
    </w:rPr>
  </w:style>
  <w:style w:type="character" w:customStyle="1" w:styleId="ui-provider">
    <w:name w:val="ui-provider"/>
    <w:basedOn w:val="DefaultParagraphFont"/>
    <w:rsid w:val="0063055D"/>
  </w:style>
  <w:style w:type="paragraph" w:styleId="IntenseQuote">
    <w:name w:val="Intense Quote"/>
    <w:basedOn w:val="Normal"/>
    <w:next w:val="Normal"/>
    <w:link w:val="IntenseQuoteChar"/>
    <w:uiPriority w:val="30"/>
    <w:qFormat/>
    <w:rsid w:val="00376EB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EB3"/>
    <w:rPr>
      <w:rFonts w:ascii="Calibri" w:eastAsia="Calibri" w:hAnsi="Calibri"/>
      <w:i/>
      <w:iCs/>
      <w:color w:val="4472C4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183FDD"/>
    <w:rPr>
      <w:b/>
      <w:bCs/>
      <w:smallCaps/>
      <w:color w:val="4472C4" w:themeColor="accent1"/>
      <w:spacing w:val="5"/>
    </w:rPr>
  </w:style>
  <w:style w:type="paragraph" w:styleId="NoSpacing">
    <w:name w:val="No Spacing"/>
    <w:qFormat/>
    <w:rsid w:val="00183FDD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5B6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tlink--hash">
    <w:name w:val="bitlink--hash"/>
    <w:basedOn w:val="DefaultParagraphFont"/>
    <w:rsid w:val="009F6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030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4092851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399395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5971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IllinoisDCEO" TargetMode="External"/><Relationship Id="rId18" Type="http://schemas.openxmlformats.org/officeDocument/2006/relationships/hyperlink" Target="https://www.facebook.com/chicagolatinamagazine/" TargetMode="External"/><Relationship Id="rId26" Type="http://schemas.openxmlformats.org/officeDocument/2006/relationships/hyperlink" Target="https://velezglobalenterprises.com/social-enterprise" TargetMode="External"/><Relationship Id="rId39" Type="http://schemas.openxmlformats.org/officeDocument/2006/relationships/hyperlink" Target="https://www.eventbrite.com/e/latinex-economic-summit-tickets-669024930577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ChicagoFEB/" TargetMode="External"/><Relationship Id="rId34" Type="http://schemas.openxmlformats.org/officeDocument/2006/relationships/hyperlink" Target="mailto:anggi.lewis@illinois.gov" TargetMode="External"/><Relationship Id="rId42" Type="http://schemas.openxmlformats.org/officeDocument/2006/relationships/image" Target="media/image3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facebook.com/illinoisdceo" TargetMode="External"/><Relationship Id="rId17" Type="http://schemas.openxmlformats.org/officeDocument/2006/relationships/hyperlink" Target="https://www.linkedin.com/company/cclchicago/" TargetMode="External"/><Relationship Id="rId25" Type="http://schemas.openxmlformats.org/officeDocument/2006/relationships/hyperlink" Target="https://www.linkedin.com/company/malcolm-x-college" TargetMode="External"/><Relationship Id="rId33" Type="http://schemas.openxmlformats.org/officeDocument/2006/relationships/hyperlink" Target="mailto:diana.alfaro@illinois.gov" TargetMode="External"/><Relationship Id="rId38" Type="http://schemas.openxmlformats.org/officeDocument/2006/relationships/hyperlink" Target="https://bit.ly/3rndqwf" TargetMode="External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CCLchicago/" TargetMode="External"/><Relationship Id="rId20" Type="http://schemas.openxmlformats.org/officeDocument/2006/relationships/hyperlink" Target="https://twitter.com/chicagofeb" TargetMode="External"/><Relationship Id="rId29" Type="http://schemas.openxmlformats.org/officeDocument/2006/relationships/hyperlink" Target="https://www.linkedin.com/company/sunshine-enterprises-chicago" TargetMode="External"/><Relationship Id="rId4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facebook.com/MalcolmXCollege/" TargetMode="External"/><Relationship Id="rId32" Type="http://schemas.openxmlformats.org/officeDocument/2006/relationships/hyperlink" Target="https://www.linkedin.com/in/southwest-chicago-chamber-of-commerce-8965b219b" TargetMode="External"/><Relationship Id="rId37" Type="http://schemas.openxmlformats.org/officeDocument/2006/relationships/hyperlink" Target="https://bit.ly/3rndqwf" TargetMode="External"/><Relationship Id="rId40" Type="http://schemas.openxmlformats.org/officeDocument/2006/relationships/image" Target="media/image1.pn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CCLchicago" TargetMode="External"/><Relationship Id="rId23" Type="http://schemas.openxmlformats.org/officeDocument/2006/relationships/hyperlink" Target="https://twitter.com/MX_College" TargetMode="External"/><Relationship Id="rId28" Type="http://schemas.openxmlformats.org/officeDocument/2006/relationships/hyperlink" Target="https://www.facebook.com/sunshineenterpriseschicago/" TargetMode="External"/><Relationship Id="rId36" Type="http://schemas.openxmlformats.org/officeDocument/2006/relationships/hyperlink" Target="https://bit.ly/3rndqwf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linkedin.com/company/chicago-latina-magazine" TargetMode="External"/><Relationship Id="rId31" Type="http://schemas.openxmlformats.org/officeDocument/2006/relationships/hyperlink" Target="https://www.facebook.com/SWChiChamber/" TargetMode="External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linkedin.com/company/illinoisdceo" TargetMode="External"/><Relationship Id="rId22" Type="http://schemas.openxmlformats.org/officeDocument/2006/relationships/hyperlink" Target="https://www.linkedin.com/company/chicagofeb/about/" TargetMode="External"/><Relationship Id="rId27" Type="http://schemas.openxmlformats.org/officeDocument/2006/relationships/hyperlink" Target="https://twitter.com/EnterprisesSun" TargetMode="External"/><Relationship Id="rId30" Type="http://schemas.openxmlformats.org/officeDocument/2006/relationships/hyperlink" Target="https://twitter.com/swchichamber?lang=en" TargetMode="External"/><Relationship Id="rId35" Type="http://schemas.openxmlformats.org/officeDocument/2006/relationships/hyperlink" Target="https://bit.ly/3rndqwf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settings" Target="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olton\OneDrive%20-%20State%20of%20Illinois%20-%20Dept.%20of%20Innovation%20&amp;%20Technology\Templates%20for%20Staff\Letter%20Template\DCEO%20-%20Standard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978F2B33C5E4F83984393ED20870C" ma:contentTypeVersion="16" ma:contentTypeDescription="Create a new document." ma:contentTypeScope="" ma:versionID="e775c867290104991f381e575491d517">
  <xsd:schema xmlns:xsd="http://www.w3.org/2001/XMLSchema" xmlns:xs="http://www.w3.org/2001/XMLSchema" xmlns:p="http://schemas.microsoft.com/office/2006/metadata/properties" xmlns:ns1="http://schemas.microsoft.com/sharepoint/v3" xmlns:ns2="b7bbea11-489a-4744-8b29-f57abaafc71c" xmlns:ns3="1cb20ac8-4930-4ebb-81c7-2a787bec0162" targetNamespace="http://schemas.microsoft.com/office/2006/metadata/properties" ma:root="true" ma:fieldsID="b7bb30ef418254bcabfdd4491e963021" ns1:_="" ns2:_="" ns3:_="">
    <xsd:import namespace="http://schemas.microsoft.com/sharepoint/v3"/>
    <xsd:import namespace="b7bbea11-489a-4744-8b29-f57abaafc71c"/>
    <xsd:import namespace="1cb20ac8-4930-4ebb-81c7-2a787bec0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bea11-489a-4744-8b29-f57abaafc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4bd80cb-b55d-4a01-be99-577b45a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20ac8-4930-4ebb-81c7-2a787bec0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543f38f-7cdd-4c6d-80c4-be30de63b971}" ma:internalName="TaxCatchAll" ma:showField="CatchAllData" ma:web="1cb20ac8-4930-4ebb-81c7-2a787bec0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7bbea11-489a-4744-8b29-f57abaafc71c">
      <Terms xmlns="http://schemas.microsoft.com/office/infopath/2007/PartnerControls"/>
    </lcf76f155ced4ddcb4097134ff3c332f>
    <TaxCatchAll xmlns="1cb20ac8-4930-4ebb-81c7-2a787bec0162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98F32C0-1C85-4AED-AB8F-D3CC221943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698F3C-134E-4D67-BEDA-FC261215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7bbea11-489a-4744-8b29-f57abaafc71c"/>
    <ds:schemaRef ds:uri="1cb20ac8-4930-4ebb-81c7-2a787bec0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B1191A-E879-4F49-9F0A-9B03ACB2D15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7bbea11-489a-4744-8b29-f57abaafc71c"/>
    <ds:schemaRef ds:uri="1cb20ac8-4930-4ebb-81c7-2a787bec0162"/>
  </ds:schemaRefs>
</ds:datastoreItem>
</file>

<file path=customXml/itemProps4.xml><?xml version="1.0" encoding="utf-8"?>
<ds:datastoreItem xmlns:ds="http://schemas.openxmlformats.org/officeDocument/2006/customXml" ds:itemID="{54563CE2-88A9-443C-A41E-CC58979CE30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42640D0-F547-4E67-8A23-2B87BAF1DDC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DCEO - Standard Letter Template.dotx</Template>
  <TotalTime>1</TotalTime>
  <Pages>6</Pages>
  <Words>785</Words>
  <Characters>6610</Characters>
  <Application>Microsoft Office Word</Application>
  <DocSecurity>0</DocSecurity>
  <Lines>55</Lines>
  <Paragraphs>14</Paragraphs>
  <ScaleCrop>false</ScaleCrop>
  <Company>ILDCEO</Company>
  <LinksUpToDate>false</LinksUpToDate>
  <CharactersWithSpaces>7381</CharactersWithSpaces>
  <SharedDoc>false</SharedDoc>
  <HyperlinkBase/>
  <HLinks>
    <vt:vector size="186" baseType="variant">
      <vt:variant>
        <vt:i4>1310725</vt:i4>
      </vt:variant>
      <vt:variant>
        <vt:i4>81</vt:i4>
      </vt:variant>
      <vt:variant>
        <vt:i4>0</vt:i4>
      </vt:variant>
      <vt:variant>
        <vt:i4>5</vt:i4>
      </vt:variant>
      <vt:variant>
        <vt:lpwstr>https://www.eventbrite.com/e/latinex-economic-summit-tickets-669024930577</vt:lpwstr>
      </vt:variant>
      <vt:variant>
        <vt:lpwstr/>
      </vt:variant>
      <vt:variant>
        <vt:i4>6619252</vt:i4>
      </vt:variant>
      <vt:variant>
        <vt:i4>78</vt:i4>
      </vt:variant>
      <vt:variant>
        <vt:i4>0</vt:i4>
      </vt:variant>
      <vt:variant>
        <vt:i4>5</vt:i4>
      </vt:variant>
      <vt:variant>
        <vt:lpwstr>https://bit.ly/3rndqwf</vt:lpwstr>
      </vt:variant>
      <vt:variant>
        <vt:lpwstr/>
      </vt:variant>
      <vt:variant>
        <vt:i4>6619252</vt:i4>
      </vt:variant>
      <vt:variant>
        <vt:i4>75</vt:i4>
      </vt:variant>
      <vt:variant>
        <vt:i4>0</vt:i4>
      </vt:variant>
      <vt:variant>
        <vt:i4>5</vt:i4>
      </vt:variant>
      <vt:variant>
        <vt:lpwstr>https://bit.ly/3rndqwf</vt:lpwstr>
      </vt:variant>
      <vt:variant>
        <vt:lpwstr/>
      </vt:variant>
      <vt:variant>
        <vt:i4>6619252</vt:i4>
      </vt:variant>
      <vt:variant>
        <vt:i4>72</vt:i4>
      </vt:variant>
      <vt:variant>
        <vt:i4>0</vt:i4>
      </vt:variant>
      <vt:variant>
        <vt:i4>5</vt:i4>
      </vt:variant>
      <vt:variant>
        <vt:lpwstr>https://bit.ly/3rndqwf</vt:lpwstr>
      </vt:variant>
      <vt:variant>
        <vt:lpwstr/>
      </vt:variant>
      <vt:variant>
        <vt:i4>6619252</vt:i4>
      </vt:variant>
      <vt:variant>
        <vt:i4>69</vt:i4>
      </vt:variant>
      <vt:variant>
        <vt:i4>0</vt:i4>
      </vt:variant>
      <vt:variant>
        <vt:i4>5</vt:i4>
      </vt:variant>
      <vt:variant>
        <vt:lpwstr>https://bit.ly/3rndqwf</vt:lpwstr>
      </vt:variant>
      <vt:variant>
        <vt:lpwstr/>
      </vt:variant>
      <vt:variant>
        <vt:i4>2490463</vt:i4>
      </vt:variant>
      <vt:variant>
        <vt:i4>66</vt:i4>
      </vt:variant>
      <vt:variant>
        <vt:i4>0</vt:i4>
      </vt:variant>
      <vt:variant>
        <vt:i4>5</vt:i4>
      </vt:variant>
      <vt:variant>
        <vt:lpwstr>mailto:anggi.lewis@illinois.gov</vt:lpwstr>
      </vt:variant>
      <vt:variant>
        <vt:lpwstr/>
      </vt:variant>
      <vt:variant>
        <vt:i4>3866690</vt:i4>
      </vt:variant>
      <vt:variant>
        <vt:i4>63</vt:i4>
      </vt:variant>
      <vt:variant>
        <vt:i4>0</vt:i4>
      </vt:variant>
      <vt:variant>
        <vt:i4>5</vt:i4>
      </vt:variant>
      <vt:variant>
        <vt:lpwstr>mailto:diana.alfaro@illinois.gov</vt:lpwstr>
      </vt:variant>
      <vt:variant>
        <vt:lpwstr/>
      </vt:variant>
      <vt:variant>
        <vt:i4>6750324</vt:i4>
      </vt:variant>
      <vt:variant>
        <vt:i4>60</vt:i4>
      </vt:variant>
      <vt:variant>
        <vt:i4>0</vt:i4>
      </vt:variant>
      <vt:variant>
        <vt:i4>5</vt:i4>
      </vt:variant>
      <vt:variant>
        <vt:lpwstr>https://velezglobalenterprises.com/</vt:lpwstr>
      </vt:variant>
      <vt:variant>
        <vt:lpwstr/>
      </vt:variant>
      <vt:variant>
        <vt:i4>7471149</vt:i4>
      </vt:variant>
      <vt:variant>
        <vt:i4>57</vt:i4>
      </vt:variant>
      <vt:variant>
        <vt:i4>0</vt:i4>
      </vt:variant>
      <vt:variant>
        <vt:i4>5</vt:i4>
      </vt:variant>
      <vt:variant>
        <vt:lpwstr>https://www.linkedin.com/in/southwest-chicago-chamber-of-commerce-8965b219b</vt:lpwstr>
      </vt:variant>
      <vt:variant>
        <vt:lpwstr/>
      </vt:variant>
      <vt:variant>
        <vt:i4>7340075</vt:i4>
      </vt:variant>
      <vt:variant>
        <vt:i4>54</vt:i4>
      </vt:variant>
      <vt:variant>
        <vt:i4>0</vt:i4>
      </vt:variant>
      <vt:variant>
        <vt:i4>5</vt:i4>
      </vt:variant>
      <vt:variant>
        <vt:lpwstr>https://www.facebook.com/SWChiChamber/</vt:lpwstr>
      </vt:variant>
      <vt:variant>
        <vt:lpwstr/>
      </vt:variant>
      <vt:variant>
        <vt:i4>4522000</vt:i4>
      </vt:variant>
      <vt:variant>
        <vt:i4>51</vt:i4>
      </vt:variant>
      <vt:variant>
        <vt:i4>0</vt:i4>
      </vt:variant>
      <vt:variant>
        <vt:i4>5</vt:i4>
      </vt:variant>
      <vt:variant>
        <vt:lpwstr>https://twitter.com/swchichamber?lang=en</vt:lpwstr>
      </vt:variant>
      <vt:variant>
        <vt:lpwstr/>
      </vt:variant>
      <vt:variant>
        <vt:i4>5767182</vt:i4>
      </vt:variant>
      <vt:variant>
        <vt:i4>48</vt:i4>
      </vt:variant>
      <vt:variant>
        <vt:i4>0</vt:i4>
      </vt:variant>
      <vt:variant>
        <vt:i4>5</vt:i4>
      </vt:variant>
      <vt:variant>
        <vt:lpwstr>https://www.linkedin.com/company/sunshine-enterprises-chicago</vt:lpwstr>
      </vt:variant>
      <vt:variant>
        <vt:lpwstr/>
      </vt:variant>
      <vt:variant>
        <vt:i4>983135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https://www.facebook.com/sunshineenterpriseschicago/</vt:lpwstr>
      </vt:variant>
      <vt:variant>
        <vt:lpwstr/>
      </vt:variant>
      <vt:variant>
        <vt:i4>7536689</vt:i4>
      </vt:variant>
      <vt:variant>
        <vt:i4>42</vt:i4>
      </vt:variant>
      <vt:variant>
        <vt:i4>0</vt:i4>
      </vt:variant>
      <vt:variant>
        <vt:i4>5</vt:i4>
      </vt:variant>
      <vt:variant>
        <vt:lpwstr>https://twitter.com/EnterprisesSun</vt:lpwstr>
      </vt:variant>
      <vt:variant>
        <vt:lpwstr/>
      </vt:variant>
      <vt:variant>
        <vt:i4>2883700</vt:i4>
      </vt:variant>
      <vt:variant>
        <vt:i4>39</vt:i4>
      </vt:variant>
      <vt:variant>
        <vt:i4>0</vt:i4>
      </vt:variant>
      <vt:variant>
        <vt:i4>5</vt:i4>
      </vt:variant>
      <vt:variant>
        <vt:lpwstr>https://www.linkedin.com/company/malcolm-x-college</vt:lpwstr>
      </vt:variant>
      <vt:variant>
        <vt:lpwstr/>
      </vt:variant>
      <vt:variant>
        <vt:i4>4849748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https://www.facebook.com/MalcolmXCollege/</vt:lpwstr>
      </vt:variant>
      <vt:variant>
        <vt:lpwstr/>
      </vt:variant>
      <vt:variant>
        <vt:i4>7208963</vt:i4>
      </vt:variant>
      <vt:variant>
        <vt:i4>33</vt:i4>
      </vt:variant>
      <vt:variant>
        <vt:i4>0</vt:i4>
      </vt:variant>
      <vt:variant>
        <vt:i4>5</vt:i4>
      </vt:variant>
      <vt:variant>
        <vt:lpwstr>https://twitter.com/MX_College</vt:lpwstr>
      </vt:variant>
      <vt:variant>
        <vt:lpwstr/>
      </vt:variant>
      <vt:variant>
        <vt:i4>3014764</vt:i4>
      </vt:variant>
      <vt:variant>
        <vt:i4>30</vt:i4>
      </vt:variant>
      <vt:variant>
        <vt:i4>0</vt:i4>
      </vt:variant>
      <vt:variant>
        <vt:i4>5</vt:i4>
      </vt:variant>
      <vt:variant>
        <vt:lpwstr>https://www.linkedin.com/company/chicagofeb/about/</vt:lpwstr>
      </vt:variant>
      <vt:variant>
        <vt:lpwstr/>
      </vt:variant>
      <vt:variant>
        <vt:i4>524366</vt:i4>
      </vt:variant>
      <vt:variant>
        <vt:i4>27</vt:i4>
      </vt:variant>
      <vt:variant>
        <vt:i4>0</vt:i4>
      </vt:variant>
      <vt:variant>
        <vt:i4>5</vt:i4>
      </vt:variant>
      <vt:variant>
        <vt:lpwstr>https://www.facebook.com/ChicagoFEB/</vt:lpwstr>
      </vt:variant>
      <vt:variant>
        <vt:lpwstr/>
      </vt:variant>
      <vt:variant>
        <vt:i4>7405620</vt:i4>
      </vt:variant>
      <vt:variant>
        <vt:i4>24</vt:i4>
      </vt:variant>
      <vt:variant>
        <vt:i4>0</vt:i4>
      </vt:variant>
      <vt:variant>
        <vt:i4>5</vt:i4>
      </vt:variant>
      <vt:variant>
        <vt:lpwstr>https://twitter.com/chicagofeb</vt:lpwstr>
      </vt:variant>
      <vt:variant>
        <vt:lpwstr/>
      </vt:variant>
      <vt:variant>
        <vt:i4>3670140</vt:i4>
      </vt:variant>
      <vt:variant>
        <vt:i4>21</vt:i4>
      </vt:variant>
      <vt:variant>
        <vt:i4>0</vt:i4>
      </vt:variant>
      <vt:variant>
        <vt:i4>5</vt:i4>
      </vt:variant>
      <vt:variant>
        <vt:lpwstr>https://ilgov.sharepoint.com/teams/DCEO.ExternalRelations/Shared Documents/COMMS Team/OMEE &amp; Celebratory Planning/linkedin.com/company/chicago-latina-magazine</vt:lpwstr>
      </vt:variant>
      <vt:variant>
        <vt:lpwstr/>
      </vt:variant>
      <vt:variant>
        <vt:i4>2555938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https://www.facebook.com/chicagolatinamagazine/</vt:lpwstr>
      </vt:variant>
      <vt:variant>
        <vt:lpwstr/>
      </vt:variant>
      <vt:variant>
        <vt:i4>1310745</vt:i4>
      </vt:variant>
      <vt:variant>
        <vt:i4>15</vt:i4>
      </vt:variant>
      <vt:variant>
        <vt:i4>0</vt:i4>
      </vt:variant>
      <vt:variant>
        <vt:i4>5</vt:i4>
      </vt:variant>
      <vt:variant>
        <vt:lpwstr>https://www.linkedin.com/company/cclchicago/</vt:lpwstr>
      </vt:variant>
      <vt:variant>
        <vt:lpwstr/>
      </vt:variant>
      <vt:variant>
        <vt:i4>655425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https://www.facebook.com/CCLchicago/</vt:lpwstr>
      </vt:variant>
      <vt:variant>
        <vt:lpwstr/>
      </vt:variant>
      <vt:variant>
        <vt:i4>8257590</vt:i4>
      </vt:variant>
      <vt:variant>
        <vt:i4>9</vt:i4>
      </vt:variant>
      <vt:variant>
        <vt:i4>0</vt:i4>
      </vt:variant>
      <vt:variant>
        <vt:i4>5</vt:i4>
      </vt:variant>
      <vt:variant>
        <vt:lpwstr>https://twitter.com/CCLchicago</vt:lpwstr>
      </vt:variant>
      <vt:variant>
        <vt:lpwstr/>
      </vt:variant>
      <vt:variant>
        <vt:i4>5963780</vt:i4>
      </vt:variant>
      <vt:variant>
        <vt:i4>6</vt:i4>
      </vt:variant>
      <vt:variant>
        <vt:i4>0</vt:i4>
      </vt:variant>
      <vt:variant>
        <vt:i4>5</vt:i4>
      </vt:variant>
      <vt:variant>
        <vt:lpwstr>https://www.linkedin.com/company/illinoisdceo</vt:lpwstr>
      </vt:variant>
      <vt:variant>
        <vt:lpwstr/>
      </vt:variant>
      <vt:variant>
        <vt:i4>786518</vt:i4>
      </vt:variant>
      <vt:variant>
        <vt:i4>3</vt:i4>
      </vt:variant>
      <vt:variant>
        <vt:i4>0</vt:i4>
      </vt:variant>
      <vt:variant>
        <vt:i4>5</vt:i4>
      </vt:variant>
      <vt:variant>
        <vt:lpwstr>https://twitter.com/IllinoisDCEO</vt:lpwstr>
      </vt:variant>
      <vt:variant>
        <vt:lpwstr/>
      </vt:variant>
      <vt:variant>
        <vt:i4>4522076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https://www.facebook.com/illinoisdceo</vt:lpwstr>
      </vt:variant>
      <vt:variant>
        <vt:lpwstr/>
      </vt:variant>
      <vt:variant>
        <vt:i4>2490457</vt:i4>
      </vt:variant>
      <vt:variant>
        <vt:i4>6</vt:i4>
      </vt:variant>
      <vt:variant>
        <vt:i4>0</vt:i4>
      </vt:variant>
      <vt:variant>
        <vt:i4>5</vt:i4>
      </vt:variant>
      <vt:variant>
        <vt:lpwstr>mailto:Margarita.Olmos@Illinois.gov</vt:lpwstr>
      </vt:variant>
      <vt:variant>
        <vt:lpwstr/>
      </vt:variant>
      <vt:variant>
        <vt:i4>721008</vt:i4>
      </vt:variant>
      <vt:variant>
        <vt:i4>3</vt:i4>
      </vt:variant>
      <vt:variant>
        <vt:i4>0</vt:i4>
      </vt:variant>
      <vt:variant>
        <vt:i4>5</vt:i4>
      </vt:variant>
      <vt:variant>
        <vt:lpwstr>mailto:Andy.Read@Illinois.gov</vt:lpwstr>
      </vt:variant>
      <vt:variant>
        <vt:lpwstr/>
      </vt:variant>
      <vt:variant>
        <vt:i4>2490457</vt:i4>
      </vt:variant>
      <vt:variant>
        <vt:i4>0</vt:i4>
      </vt:variant>
      <vt:variant>
        <vt:i4>0</vt:i4>
      </vt:variant>
      <vt:variant>
        <vt:i4>5</vt:i4>
      </vt:variant>
      <vt:variant>
        <vt:lpwstr>mailto:Margarita.Olmos@Illinois.gov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Emily Bolton</dc:creator>
  <cp:keywords/>
  <dc:description>New Color Logo</dc:description>
  <cp:lastModifiedBy>Alfaro, Diana</cp:lastModifiedBy>
  <cp:revision>3</cp:revision>
  <cp:lastPrinted>2015-08-31T23:19:00Z</cp:lastPrinted>
  <dcterms:created xsi:type="dcterms:W3CDTF">2023-07-10T15:49:00Z</dcterms:created>
  <dcterms:modified xsi:type="dcterms:W3CDTF">2023-07-10T15:50:00Z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0x0101003FF978F2B33C5E4F83984393ED20870C</vt:lpwstr>
  </property>
  <property fmtid="{D5CDD505-2E9C-101B-9397-08002B2CF9AE}" pid="3" name="Order">
    <vt:lpwstr>8000.00000000000</vt:lpwstr>
  </property>
  <property fmtid="{D5CDD505-2E9C-101B-9397-08002B2CF9AE}" pid="4" name="GrammarlyDocumentId">
    <vt:lpwstr>26f5ecff9e55a6c9e33bf532c43162c488676fd0ab942d25d6114f123409c7f3</vt:lpwstr>
  </property>
  <property fmtid="{D5CDD505-2E9C-101B-9397-08002B2CF9AE}" pid="5" name="MediaServiceImageTags">
    <vt:lpwstr/>
  </property>
</Properties>
</file>